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74059" w14:textId="1EEDCB1D" w:rsidR="005C585D" w:rsidRPr="0095731A" w:rsidRDefault="00D70EF8" w:rsidP="005C585D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395DBA6" wp14:editId="7A7785B5">
                <wp:simplePos x="0" y="0"/>
                <wp:positionH relativeFrom="margin">
                  <wp:posOffset>4322346</wp:posOffset>
                </wp:positionH>
                <wp:positionV relativeFrom="paragraph">
                  <wp:posOffset>237539</wp:posOffset>
                </wp:positionV>
                <wp:extent cx="2311791" cy="541866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791" cy="541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EFD07" w14:textId="40929F6E" w:rsidR="0071245B" w:rsidRPr="007D3DF0" w:rsidRDefault="0071245B" w:rsidP="00D70EF8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af8"/>
                                <w:rFonts w:hint="eastAsia"/>
                              </w:rPr>
                              <w:t>可以配合小五常識「</w:t>
                            </w:r>
                            <w:r w:rsidR="00AD68A3">
                              <w:rPr>
                                <w:rStyle w:val="af8"/>
                                <w:rFonts w:hint="eastAsia"/>
                              </w:rPr>
                              <w:t>宇宙窺探</w:t>
                            </w:r>
                            <w:r w:rsidRPr="00282F6C">
                              <w:rPr>
                                <w:rStyle w:val="af8"/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5DBA6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340.35pt;margin-top:18.7pt;width:182.05pt;height:42.6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" filled="f" stroked="f" strokeweight=".5pt">
                <v:textbox>
                  <w:txbxContent>
                    <w:p w14:paraId="4A6EFD07" w14:textId="40929F6E" w:rsidR="0071245B" w:rsidRPr="007D3DF0" w:rsidRDefault="0071245B" w:rsidP="00D70EF8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af8"/>
                          <w:rFonts w:hint="eastAsia"/>
                        </w:rPr>
                        <w:t>可以配合小五常識「</w:t>
                      </w:r>
                      <w:r w:rsidR="00AD68A3">
                        <w:rPr>
                          <w:rStyle w:val="af8"/>
                          <w:rFonts w:hint="eastAsia"/>
                        </w:rPr>
                        <w:t>宇宙窺探</w:t>
                      </w:r>
                      <w:r w:rsidRPr="00282F6C">
                        <w:rPr>
                          <w:rStyle w:val="af8"/>
                          <w:rFonts w:hint="eastAsia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85D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5C585D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5C585D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en-US"/>
        </w:rPr>
        <w:drawing>
          <wp:inline distT="0" distB="0" distL="0" distR="0" wp14:anchorId="32D556FC" wp14:editId="3D76DFA8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85D"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5C585D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en-US"/>
        </w:rPr>
        <w:drawing>
          <wp:inline distT="0" distB="0" distL="0" distR="0" wp14:anchorId="146F0F45" wp14:editId="03A97860">
            <wp:extent cx="397894" cy="21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85D" w:rsidRPr="00343F3A">
        <w:rPr>
          <w:rFonts w:ascii="Kaiti TC" w:eastAsia="Kaiti TC" w:hAnsi="Kaiti TC"/>
          <w:b/>
          <w:bCs/>
          <w:color w:val="484F5E" w:themeColor="text1"/>
        </w:rPr>
        <w:t xml:space="preserve">      </w:t>
      </w:r>
      <w:r w:rsidR="005C585D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5C585D" w:rsidRPr="00343F3A">
        <w:rPr>
          <w:rFonts w:ascii="Kaiti TC" w:eastAsia="Kaiti TC" w:hAnsi="Kaiti TC" w:cs="Times New Roman (Body CS)"/>
          <w:b/>
          <w:bCs/>
          <w:color w:val="484F5E" w:themeColor="text1"/>
          <w:position w:val="6"/>
        </w:rPr>
        <w:t xml:space="preserve"> </w:t>
      </w:r>
      <w:r w:rsidR="005C585D" w:rsidRPr="0007141B">
        <w:rPr>
          <w:rFonts w:ascii="Kaiti TC" w:eastAsia="Kaiti TC" w:hAnsi="Kaiti TC"/>
          <w:b/>
          <w:bCs/>
          <w:noProof/>
          <w:color w:val="484F5E" w:themeColor="text1"/>
          <w:lang w:val="en-US"/>
        </w:rPr>
        <w:drawing>
          <wp:inline distT="0" distB="0" distL="0" distR="0" wp14:anchorId="177BB818" wp14:editId="0052338F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85D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  <w:r w:rsidR="005C585D" w:rsidRPr="0007141B">
        <w:rPr>
          <w:rFonts w:ascii="Kaiti TC" w:eastAsia="Kaiti TC" w:hAnsi="Kaiti TC"/>
          <w:b/>
          <w:bCs/>
          <w:noProof/>
          <w:color w:val="484F5E" w:themeColor="text1"/>
          <w:lang w:val="en-US"/>
        </w:rPr>
        <w:drawing>
          <wp:inline distT="0" distB="0" distL="0" distR="0" wp14:anchorId="6C90A952" wp14:editId="04BCADB9">
            <wp:extent cx="579792" cy="216000"/>
            <wp:effectExtent l="0" t="0" r="444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85D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  <w:r w:rsidR="005C585D" w:rsidRPr="0007141B">
        <w:rPr>
          <w:rFonts w:ascii="Kaiti TC" w:eastAsia="Kaiti TC" w:hAnsi="Kaiti TC"/>
          <w:b/>
          <w:bCs/>
          <w:noProof/>
          <w:color w:val="484F5E" w:themeColor="text1"/>
          <w:lang w:val="en-US"/>
        </w:rPr>
        <w:drawing>
          <wp:inline distT="0" distB="0" distL="0" distR="0" wp14:anchorId="55614887" wp14:editId="10285756">
            <wp:extent cx="397894" cy="216000"/>
            <wp:effectExtent l="0" t="0" r="0" b="0"/>
            <wp:docPr id="1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6E27" w14:textId="77777777" w:rsidR="005C585D" w:rsidRPr="007415EF" w:rsidRDefault="005C585D" w:rsidP="005C585D">
      <w:pPr>
        <w:pStyle w:val="ab"/>
      </w:pPr>
      <w:r w:rsidRPr="007415EF">
        <w:rPr>
          <w:rFonts w:hint="eastAsia"/>
        </w:rPr>
        <w:t>遊故宮</w:t>
      </w:r>
      <w:r w:rsidRPr="007415EF">
        <w:rPr>
          <w:rFonts w:ascii="微軟正黑體" w:eastAsia="微軟正黑體" w:hAnsi="微軟正黑體" w:hint="eastAsia"/>
        </w:rPr>
        <w:t>◎</w:t>
      </w:r>
      <w:r w:rsidRPr="007415EF">
        <w:rPr>
          <w:rFonts w:hint="eastAsia"/>
        </w:rPr>
        <w:t>學科普</w:t>
      </w:r>
      <w:r>
        <w:t>06</w:t>
      </w:r>
    </w:p>
    <w:p w14:paraId="0C41823C" w14:textId="2C9B7638" w:rsidR="008303A6" w:rsidRPr="008303A6" w:rsidRDefault="00F6018E" w:rsidP="000F5CAF">
      <w:pPr>
        <w:pStyle w:val="ad"/>
      </w:pPr>
      <w:r>
        <w:rPr>
          <w:rFonts w:hint="eastAsia"/>
        </w:rPr>
        <w:t>百變</w:t>
      </w:r>
      <w:r w:rsidR="00D70EF8">
        <w:rPr>
          <w:rFonts w:hint="eastAsia"/>
        </w:rPr>
        <w:t>計時工具</w:t>
      </w:r>
    </w:p>
    <w:p w14:paraId="7AD0B6FC" w14:textId="6087B793" w:rsidR="00B06EAD" w:rsidRPr="00F6018E" w:rsidRDefault="00E75885" w:rsidP="00F6018E">
      <w:pPr>
        <w:pStyle w:val="openhead"/>
      </w:pPr>
      <w:r w:rsidRPr="00F6018E">
        <w:rPr>
          <w:rFonts w:hint="eastAsia"/>
        </w:rPr>
        <w:t>我會學甚麼？</w:t>
      </w:r>
    </w:p>
    <w:p w14:paraId="39282C55" w14:textId="14AB5F17" w:rsidR="000369C7" w:rsidRPr="00F6018E" w:rsidRDefault="00894CFB" w:rsidP="00F6018E">
      <w:pPr>
        <w:pStyle w:val="opencontent"/>
      </w:pPr>
      <w:r w:rsidRPr="00F6018E">
        <w:rPr>
          <w:rFonts w:hint="eastAsia"/>
        </w:rPr>
        <w:t>在未引入西方鐘錶前，</w:t>
      </w:r>
      <w:r w:rsidR="003812F1" w:rsidRPr="00F6018E">
        <w:rPr>
          <w:rFonts w:hint="eastAsia"/>
        </w:rPr>
        <w:t>你知道</w:t>
      </w:r>
      <w:r w:rsidR="000F5A0D" w:rsidRPr="00F6018E">
        <w:rPr>
          <w:rFonts w:hint="eastAsia"/>
        </w:rPr>
        <w:t>古人</w:t>
      </w:r>
      <w:r w:rsidR="00B7070A" w:rsidRPr="00F6018E">
        <w:rPr>
          <w:rFonts w:hint="eastAsia"/>
        </w:rPr>
        <w:t>是</w:t>
      </w:r>
      <w:r w:rsidRPr="00F6018E">
        <w:rPr>
          <w:rFonts w:hint="eastAsia"/>
        </w:rPr>
        <w:t>使用</w:t>
      </w:r>
      <w:r w:rsidR="00FB1642" w:rsidRPr="00F6018E">
        <w:rPr>
          <w:rFonts w:hint="eastAsia"/>
        </w:rPr>
        <w:t>哪</w:t>
      </w:r>
      <w:r w:rsidRPr="00F6018E">
        <w:rPr>
          <w:rFonts w:hint="eastAsia"/>
        </w:rPr>
        <w:t>些工具</w:t>
      </w:r>
      <w:r w:rsidR="009A2428" w:rsidRPr="00F6018E">
        <w:rPr>
          <w:rFonts w:hint="eastAsia"/>
        </w:rPr>
        <w:t>計時</w:t>
      </w:r>
      <w:r w:rsidR="003812F1" w:rsidRPr="00F6018E">
        <w:rPr>
          <w:rFonts w:hint="eastAsia"/>
        </w:rPr>
        <w:t>嗎</w:t>
      </w:r>
      <w:r w:rsidR="00A47887" w:rsidRPr="00F6018E">
        <w:rPr>
          <w:rFonts w:hint="eastAsia"/>
        </w:rPr>
        <w:t>？</w:t>
      </w:r>
      <w:r w:rsidRPr="00F6018E">
        <w:rPr>
          <w:rFonts w:hint="eastAsia"/>
        </w:rPr>
        <w:t>隨後受西方文化影響</w:t>
      </w:r>
      <w:r w:rsidR="004B20EA" w:rsidRPr="00F6018E">
        <w:rPr>
          <w:rFonts w:hint="eastAsia"/>
        </w:rPr>
        <w:t>與中西文化</w:t>
      </w:r>
      <w:r w:rsidR="002557CF" w:rsidRPr="00F6018E">
        <w:rPr>
          <w:rFonts w:hint="eastAsia"/>
        </w:rPr>
        <w:t>相互融合</w:t>
      </w:r>
      <w:r w:rsidRPr="00F6018E">
        <w:rPr>
          <w:rFonts w:hint="eastAsia"/>
        </w:rPr>
        <w:t>，計時工具設計</w:t>
      </w:r>
      <w:r w:rsidR="004B20EA" w:rsidRPr="00F6018E">
        <w:rPr>
          <w:rFonts w:hint="eastAsia"/>
        </w:rPr>
        <w:t>變得</w:t>
      </w:r>
      <w:r w:rsidRPr="00F6018E">
        <w:rPr>
          <w:rFonts w:hint="eastAsia"/>
        </w:rPr>
        <w:t>更精美且</w:t>
      </w:r>
      <w:r w:rsidR="000F5A0D" w:rsidRPr="00F6018E">
        <w:rPr>
          <w:rFonts w:hint="eastAsia"/>
        </w:rPr>
        <w:t>準確</w:t>
      </w:r>
      <w:r w:rsidR="002557CF" w:rsidRPr="00F6018E">
        <w:rPr>
          <w:rFonts w:hint="eastAsia"/>
        </w:rPr>
        <w:t>。</w:t>
      </w:r>
      <w:r w:rsidR="003812F1" w:rsidRPr="00F6018E">
        <w:rPr>
          <w:rFonts w:hint="eastAsia"/>
        </w:rPr>
        <w:t>我們</w:t>
      </w:r>
      <w:proofErr w:type="gramStart"/>
      <w:r w:rsidR="003812F1" w:rsidRPr="00F6018E">
        <w:rPr>
          <w:rFonts w:hint="eastAsia"/>
        </w:rPr>
        <w:t>一</w:t>
      </w:r>
      <w:proofErr w:type="gramEnd"/>
      <w:r w:rsidR="003812F1" w:rsidRPr="00F6018E">
        <w:rPr>
          <w:rFonts w:hint="eastAsia"/>
        </w:rPr>
        <w:t>起來了解</w:t>
      </w:r>
      <w:r w:rsidRPr="00F6018E">
        <w:rPr>
          <w:rFonts w:hint="eastAsia"/>
        </w:rPr>
        <w:t>更多並齊來</w:t>
      </w:r>
      <w:r w:rsidR="000F5A0D" w:rsidRPr="00F6018E">
        <w:rPr>
          <w:rFonts w:hint="eastAsia"/>
        </w:rPr>
        <w:t>創作自己喜歡的時鐘造型</w:t>
      </w:r>
      <w:r w:rsidR="0030127C" w:rsidRPr="00F6018E">
        <w:rPr>
          <w:rFonts w:hint="eastAsia"/>
        </w:rPr>
        <w:t>吧</w:t>
      </w:r>
      <w:r w:rsidRPr="00F6018E">
        <w:rPr>
          <w:rFonts w:hint="eastAsia"/>
        </w:rPr>
        <w:t>！</w:t>
      </w:r>
    </w:p>
    <w:p w14:paraId="35458748" w14:textId="77777777" w:rsidR="00B7070A" w:rsidRPr="00894CFB" w:rsidRDefault="00B7070A" w:rsidP="00B7070A">
      <w:pPr>
        <w:tabs>
          <w:tab w:val="left" w:pos="2057"/>
        </w:tabs>
        <w:rPr>
          <w:rFonts w:ascii="微軟正黑體" w:eastAsia="微軟正黑體" w:hAnsi="微軟正黑體"/>
          <w:lang w:val="en-US"/>
        </w:rPr>
      </w:pPr>
    </w:p>
    <w:p w14:paraId="5C3A4759" w14:textId="0AAA10ED" w:rsidR="0038775C" w:rsidRDefault="003A5D1F" w:rsidP="00B7070A">
      <w:pPr>
        <w:pStyle w:val="Rubrics"/>
        <w:rPr>
          <w:rFonts w:ascii="微軟正黑體" w:eastAsia="微軟正黑體" w:hAnsi="微軟正黑體"/>
        </w:rPr>
      </w:pPr>
      <w:r w:rsidRPr="009A2428">
        <w:rPr>
          <w:rFonts w:ascii="微軟正黑體" w:eastAsia="微軟正黑體" w:hAnsi="微軟正黑體" w:hint="eastAsia"/>
        </w:rPr>
        <w:t>中國</w:t>
      </w:r>
      <w:r w:rsidR="00C524CF">
        <w:rPr>
          <w:rFonts w:ascii="微軟正黑體" w:eastAsia="微軟正黑體" w:hAnsi="微軟正黑體" w:hint="eastAsia"/>
        </w:rPr>
        <w:t>有哪些</w:t>
      </w:r>
      <w:r w:rsidR="001617BF">
        <w:rPr>
          <w:rFonts w:ascii="微軟正黑體" w:eastAsia="微軟正黑體" w:hAnsi="微軟正黑體" w:hint="eastAsia"/>
        </w:rPr>
        <w:t>傳統的計時工具和</w:t>
      </w:r>
      <w:r w:rsidR="00C524CF">
        <w:rPr>
          <w:rFonts w:ascii="微軟正黑體" w:eastAsia="微軟正黑體" w:hAnsi="微軟正黑體" w:hint="eastAsia"/>
        </w:rPr>
        <w:t>由</w:t>
      </w:r>
      <w:r w:rsidR="001617BF">
        <w:rPr>
          <w:rFonts w:ascii="微軟正黑體" w:eastAsia="微軟正黑體" w:hAnsi="微軟正黑體" w:hint="eastAsia"/>
        </w:rPr>
        <w:t>西方</w:t>
      </w:r>
      <w:r w:rsidR="00C524CF">
        <w:rPr>
          <w:rFonts w:ascii="微軟正黑體" w:eastAsia="微軟正黑體" w:hAnsi="微軟正黑體" w:hint="eastAsia"/>
        </w:rPr>
        <w:t>傳入的</w:t>
      </w:r>
      <w:r>
        <w:rPr>
          <w:rFonts w:ascii="微軟正黑體" w:eastAsia="微軟正黑體" w:hAnsi="微軟正黑體" w:hint="eastAsia"/>
        </w:rPr>
        <w:t>鐘</w:t>
      </w:r>
      <w:r w:rsidR="001617BF">
        <w:rPr>
          <w:rFonts w:ascii="微軟正黑體" w:eastAsia="微軟正黑體" w:hAnsi="微軟正黑體" w:hint="eastAsia"/>
        </w:rPr>
        <w:t>錶</w:t>
      </w:r>
      <w:r>
        <w:rPr>
          <w:rFonts w:ascii="微軟正黑體" w:eastAsia="微軟正黑體" w:hAnsi="微軟正黑體" w:hint="eastAsia"/>
        </w:rPr>
        <w:t>？閱讀以下</w:t>
      </w:r>
      <w:r w:rsidR="0038775C">
        <w:rPr>
          <w:rFonts w:ascii="微軟正黑體" w:eastAsia="微軟正黑體" w:hAnsi="微軟正黑體" w:hint="eastAsia"/>
        </w:rPr>
        <w:t>的</w:t>
      </w:r>
      <w:r w:rsidR="00E741FB" w:rsidRPr="00E741FB">
        <w:rPr>
          <w:rFonts w:ascii="微軟正黑體" w:eastAsia="微軟正黑體" w:hAnsi="微軟正黑體" w:hint="eastAsia"/>
        </w:rPr>
        <w:t>文章，回答問題。</w:t>
      </w:r>
      <w:r w:rsidR="009A2428">
        <w:rPr>
          <w:rFonts w:ascii="微軟正黑體" w:eastAsia="微軟正黑體" w:hAnsi="微軟正黑體" w:hint="eastAsia"/>
        </w:rPr>
        <w:t xml:space="preserve"> </w:t>
      </w:r>
    </w:p>
    <w:p w14:paraId="39581AD5" w14:textId="77777777" w:rsidR="00EB1C08" w:rsidRDefault="00EB1C08" w:rsidP="00B7070A">
      <w:pPr>
        <w:pStyle w:val="Rubrics"/>
        <w:rPr>
          <w:rFonts w:ascii="微軟正黑體" w:eastAsia="微軟正黑體" w:hAnsi="微軟正黑體"/>
        </w:rPr>
      </w:pPr>
    </w:p>
    <w:tbl>
      <w:tblPr>
        <w:tblStyle w:val="af"/>
        <w:tblW w:w="0" w:type="auto"/>
        <w:tblBorders>
          <w:top w:val="single" w:sz="8" w:space="0" w:color="FAAF17" w:themeColor="accent1"/>
          <w:left w:val="single" w:sz="8" w:space="0" w:color="FAAF17" w:themeColor="accent1"/>
          <w:bottom w:val="single" w:sz="8" w:space="0" w:color="FAAF17" w:themeColor="accent1"/>
          <w:right w:val="single" w:sz="8" w:space="0" w:color="FAAF17" w:themeColor="accent1"/>
          <w:insideH w:val="single" w:sz="8" w:space="0" w:color="FAAF17" w:themeColor="accent1"/>
          <w:insideV w:val="single" w:sz="8" w:space="0" w:color="FAAF17" w:themeColor="accent1"/>
        </w:tblBorders>
        <w:tblLook w:val="04A0" w:firstRow="1" w:lastRow="0" w:firstColumn="1" w:lastColumn="0" w:noHBand="0" w:noVBand="1"/>
      </w:tblPr>
      <w:tblGrid>
        <w:gridCol w:w="10420"/>
      </w:tblGrid>
      <w:tr w:rsidR="00C524CF" w14:paraId="118B7E16" w14:textId="77777777" w:rsidTr="00C524CF">
        <w:tc>
          <w:tcPr>
            <w:tcW w:w="10420" w:type="dxa"/>
          </w:tcPr>
          <w:p w14:paraId="5467A8E0" w14:textId="418F51A4" w:rsidR="00C524CF" w:rsidRPr="00533B7E" w:rsidRDefault="00C524CF" w:rsidP="00C524CF">
            <w:pPr>
              <w:rPr>
                <w:rFonts w:ascii="Kaiti TC" w:eastAsia="Kaiti TC" w:hAnsi="Kaiti TC" w:cs="Microsoft Uighur"/>
                <w:color w:val="484F5E" w:themeColor="text1"/>
                <w:sz w:val="28"/>
                <w:szCs w:val="28"/>
                <w:lang w:val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0" locked="0" layoutInCell="1" allowOverlap="1" wp14:anchorId="1018DB68" wp14:editId="2E19F8AE">
                  <wp:simplePos x="0" y="0"/>
                  <wp:positionH relativeFrom="column">
                    <wp:posOffset>5260975</wp:posOffset>
                  </wp:positionH>
                  <wp:positionV relativeFrom="paragraph">
                    <wp:posOffset>1316355</wp:posOffset>
                  </wp:positionV>
                  <wp:extent cx="1186180" cy="1402080"/>
                  <wp:effectExtent l="0" t="0" r="0" b="7620"/>
                  <wp:wrapSquare wrapText="bothSides"/>
                  <wp:docPr id="62511" name="圖片 62511" descr="D:\(3) Social Science\1) social science Pic\銅壺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(3) Social Science\1) social science Pic\銅壺carto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4" r="15405" b="14432"/>
                          <a:stretch/>
                        </pic:blipFill>
                        <pic:spPr bwMode="auto">
                          <a:xfrm>
                            <a:off x="0" y="0"/>
                            <a:ext cx="11861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73CD">
              <w:rPr>
                <w:rFonts w:ascii="Kaiti TC" w:eastAsia="Kaiti TC" w:hAnsi="Kaiti TC" w:cs="Microsoft Uighur" w:hint="eastAsia"/>
                <w:b/>
                <w:color w:val="484F5E" w:themeColor="text1"/>
                <w:sz w:val="28"/>
                <w:szCs w:val="28"/>
                <w:lang w:val="x-none"/>
              </w:rPr>
              <w:t>銅壺滴漏</w:t>
            </w:r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：</w:t>
            </w:r>
            <w:r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西方鐘錶傳入宮廷前，</w:t>
            </w:r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銅壺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滴漏</w:t>
            </w:r>
            <w:r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是傳統</w:t>
            </w:r>
            <w:proofErr w:type="gramEnd"/>
            <w:r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的計時工具。它由</w:t>
            </w:r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五個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銅質壺組成</w:t>
            </w:r>
            <w:proofErr w:type="gramEnd"/>
            <w:r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，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壺口間以</w:t>
            </w:r>
            <w:proofErr w:type="gramEnd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龍頭玉管向下滴水。正面三個敞口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斂底方壺總稱</w:t>
            </w:r>
            <w:proofErr w:type="gramEnd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「播水壺」，自上而下依次為「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日天壺</w:t>
            </w:r>
            <w:proofErr w:type="gramEnd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」、「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夜天壺</w:t>
            </w:r>
            <w:proofErr w:type="gramEnd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」和「平水壺」。「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平水壺」後面下則有「分水壺」，平水壺前的圓筒為「受水壺」，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壺蓋上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立有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抱刻漏箭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的銅人。箭身鐫刻十二時辰、九十六刻，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箭下接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銅鼓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形箭舟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。水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漲舟浮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，依次顯示刻度，受水壺滿，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漏箭也浮到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盡頭。十二時辰是中國傳統的計時方法，每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個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時辰相當於現在的兩小時。每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個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時辰分為八刻，每刻相當於十五分鐘。全天共十二時辰，九十六刻。銅壺滴漏放在室內，任何天氣狀況下都可以使用，但滴水的速度受溫度影響。</w:t>
            </w:r>
          </w:p>
          <w:p w14:paraId="5C933840" w14:textId="12EA1277" w:rsidR="00C524CF" w:rsidRDefault="00C524CF" w:rsidP="00C524CF">
            <w:pPr>
              <w:rPr>
                <w:rFonts w:ascii="Kaiti TC" w:eastAsia="Kaiti TC" w:hAnsi="Kaiti TC" w:cs="Microsoft Uighur"/>
                <w:b/>
                <w:color w:val="484F5E" w:themeColor="text1"/>
                <w:sz w:val="28"/>
                <w:szCs w:val="28"/>
              </w:rPr>
            </w:pPr>
          </w:p>
          <w:p w14:paraId="2F0228CB" w14:textId="77777777" w:rsidR="00C524CF" w:rsidRDefault="00C524CF" w:rsidP="00C524CF">
            <w:pPr>
              <w:rPr>
                <w:rFonts w:ascii="Kaiti TC" w:eastAsia="Kaiti TC" w:hAnsi="Kaiti TC" w:cs="Microsoft Uighur"/>
                <w:color w:val="484F5E" w:themeColor="text1"/>
                <w:sz w:val="28"/>
                <w:szCs w:val="28"/>
              </w:rPr>
            </w:pPr>
            <w:r w:rsidRPr="00533B7E">
              <w:rPr>
                <w:rFonts w:ascii="Kaiti TC" w:eastAsia="Kaiti TC" w:hAnsi="Kaiti TC" w:cs="Microsoft Uighur" w:hint="eastAsia"/>
                <w:b/>
                <w:color w:val="484F5E" w:themeColor="text1"/>
                <w:sz w:val="28"/>
                <w:szCs w:val="28"/>
              </w:rPr>
              <w:t>日晷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：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坤寧宮前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還陳設有另一種古老的計時工具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—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日晷。日晷是根據日影判斷時刻的計時器。主體是一個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圓形石盤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，盤上刻有十二時辰，中間立有一根金屬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晷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針，和盤面垂直。「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晷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」是指太陽的影子。然而，日晷的使用會受光照的影響，即太陽落山後至日出前或者陰天不見陽光時就難以計時。因此，當運行穩定、計時準確的西方鐘錶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傳入明清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宮廷時，宮殿前陳設的日晷就演變成一種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皇家禮制器物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了，即象徵皇帝作為天子對天時的控制和把握。</w:t>
            </w:r>
          </w:p>
          <w:p w14:paraId="05087FD4" w14:textId="39C00FFA" w:rsidR="00C524CF" w:rsidRDefault="00C524CF" w:rsidP="00C524CF">
            <w:pPr>
              <w:rPr>
                <w:rFonts w:ascii="Kaiti TC" w:eastAsia="Kaiti TC" w:hAnsi="Kaiti TC" w:cs="Microsoft Uighur"/>
                <w:color w:val="484F5E" w:themeColor="text1"/>
                <w:sz w:val="28"/>
                <w:szCs w:val="28"/>
                <w:lang w:val="x-non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4240" behindDoc="0" locked="0" layoutInCell="1" allowOverlap="1" wp14:anchorId="1831AB3C" wp14:editId="3565F93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339725</wp:posOffset>
                  </wp:positionV>
                  <wp:extent cx="787400" cy="1694815"/>
                  <wp:effectExtent l="0" t="0" r="0" b="635"/>
                  <wp:wrapSquare wrapText="bothSides"/>
                  <wp:docPr id="62512" name="圖片 62512" descr="D:\(3) Social Science\1) social science Pic\自鳴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(3) Social Science\1) social science Pic\自鳴carto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" b="4667"/>
                          <a:stretch/>
                        </pic:blipFill>
                        <pic:spPr bwMode="auto">
                          <a:xfrm>
                            <a:off x="0" y="0"/>
                            <a:ext cx="787400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775C">
              <w:rPr>
                <w:rFonts w:ascii="Kaiti TC" w:eastAsia="Kaiti TC" w:hAnsi="Kaiti TC" w:cs="Microsoft Uighur" w:hint="eastAsia"/>
                <w:b/>
                <w:color w:val="484F5E" w:themeColor="text1"/>
                <w:sz w:val="28"/>
                <w:szCs w:val="28"/>
                <w:lang w:val="x-none"/>
              </w:rPr>
              <w:t>大自鳴</w:t>
            </w:r>
            <w:r w:rsidRPr="00533B7E">
              <w:rPr>
                <w:rFonts w:ascii="Kaiti TC" w:eastAsia="Kaiti TC" w:hAnsi="Kaiti TC" w:cs="Microsoft Uighur" w:hint="eastAsia"/>
                <w:b/>
                <w:color w:val="484F5E" w:themeColor="text1"/>
                <w:sz w:val="28"/>
                <w:szCs w:val="28"/>
                <w:lang w:val="x-none"/>
              </w:rPr>
              <w:t>鐘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：大自鳴鐘走時準確，規定了宮中的標準時間。悅耳的鐘聲可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直達乾清門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外。大自鳴鐘外形仿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u w:val="single"/>
                <w:lang w:val="x-none"/>
              </w:rPr>
              <w:t>中國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樓閣式木櫃，分為三層。底層做成封閉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的櫃形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，起遮擋作用，背面有門。中層是計時部份，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鐘盤直徑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達一米，</w:t>
            </w:r>
            <w:r w:rsidRPr="00533B7E">
              <w:rPr>
                <w:rFonts w:ascii="Kaiti TC" w:eastAsia="Kaiti TC" w:hAnsi="Kaiti TC" w:cs="Microsoft Uighur"/>
                <w:color w:val="484F5E" w:themeColor="text1"/>
                <w:sz w:val="28"/>
                <w:szCs w:val="28"/>
                <w:lang w:val="x-none"/>
              </w:rPr>
              <w:t xml:space="preserve"> 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盤有玻璃罩。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鐘盤背後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有門，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機芯在其中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。鐘樓背後有台階，可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拾級而上給鐘上弦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。上層中心尖頂下倒扣着兩個附有小錘的銅鐘，報刻敲上面的銅鐘，報時則敲下面的銅鐘。</w:t>
            </w:r>
          </w:p>
          <w:p w14:paraId="0EC0B279" w14:textId="0BD04576" w:rsidR="00C524CF" w:rsidRPr="00C524CF" w:rsidRDefault="00C524CF" w:rsidP="00C524CF">
            <w:pPr>
              <w:jc w:val="right"/>
              <w:rPr>
                <w:rFonts w:ascii="Kaiti TC" w:eastAsia="Kaiti TC" w:hAnsi="Kaiti TC" w:cs="Microsoft Uighur"/>
                <w:color w:val="484F5E" w:themeColor="text1"/>
                <w:sz w:val="28"/>
                <w:szCs w:val="28"/>
              </w:rPr>
            </w:pP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資料來源：</w:t>
            </w:r>
            <w:r w:rsidRPr="00C524CF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《</w:t>
            </w: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探秘故宮</w:t>
            </w: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sym w:font="Symbol" w:char="F0B7"/>
            </w:r>
            <w:r w:rsidRPr="00C524CF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探秘太和殿》</w:t>
            </w:r>
            <w:r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、</w:t>
            </w: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《</w:t>
            </w:r>
            <w:bookmarkStart w:id="0" w:name="_Hlk117349831"/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探秘故宮</w:t>
            </w: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sym w:font="Symbol" w:char="F0B7"/>
            </w:r>
            <w:bookmarkEnd w:id="0"/>
            <w:r w:rsidRPr="00C373CD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探秘交泰殿、坤寧宮</w:t>
            </w: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》</w:t>
            </w:r>
          </w:p>
        </w:tc>
      </w:tr>
    </w:tbl>
    <w:p w14:paraId="5B51AA12" w14:textId="77777777" w:rsidR="0038775C" w:rsidRDefault="0038775C" w:rsidP="00B7070A">
      <w:pPr>
        <w:pStyle w:val="Rubrics"/>
        <w:rPr>
          <w:rFonts w:ascii="微軟正黑體" w:eastAsia="微軟正黑體" w:hAnsi="微軟正黑體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EE3504" w14:paraId="6E7357FA" w14:textId="77777777" w:rsidTr="00FD15DE">
        <w:trPr>
          <w:trHeight w:val="4810"/>
        </w:trPr>
        <w:tc>
          <w:tcPr>
            <w:tcW w:w="10420" w:type="dxa"/>
          </w:tcPr>
          <w:p w14:paraId="2D9F75AD" w14:textId="77777777" w:rsidR="00C524CF" w:rsidRDefault="00C524CF" w:rsidP="00C524CF">
            <w:pPr>
              <w:tabs>
                <w:tab w:val="left" w:pos="2057"/>
              </w:tabs>
              <w:rPr>
                <w:rFonts w:ascii="KaiTi" w:hAnsi="KaiTi"/>
                <w:color w:val="484F5E" w:themeColor="text1"/>
                <w:sz w:val="32"/>
                <w:szCs w:val="32"/>
                <w:lang w:val="en-US"/>
              </w:rPr>
            </w:pPr>
            <w:r w:rsidRPr="00664FA2">
              <w:rPr>
                <w:rFonts w:ascii="Kaiti TC" w:eastAsia="Kaiti TC" w:hAnsi="Kaiti TC"/>
                <w:noProof/>
                <w:color w:val="484F5E" w:themeColor="text1"/>
                <w:sz w:val="32"/>
                <w:szCs w:val="32"/>
                <w:lang w:val="en-US"/>
              </w:rPr>
              <w:drawing>
                <wp:inline distT="0" distB="0" distL="0" distR="0" wp14:anchorId="59723268" wp14:editId="0D04A157">
                  <wp:extent cx="288000" cy="288000"/>
                  <wp:effectExtent l="0" t="0" r="4445" b="4445"/>
                  <wp:docPr id="3" name="Picture 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69C7">
              <w:rPr>
                <w:rStyle w:val="section0"/>
                <w:rFonts w:hint="eastAsia"/>
              </w:rPr>
              <w:t>想一想、</w:t>
            </w:r>
            <w:r>
              <w:rPr>
                <w:rStyle w:val="section0"/>
                <w:rFonts w:hint="eastAsia"/>
              </w:rPr>
              <w:t>填一填</w:t>
            </w:r>
          </w:p>
          <w:p w14:paraId="6C83DE03" w14:textId="011361CD" w:rsidR="00EF42D0" w:rsidRDefault="0038775C" w:rsidP="009C3373">
            <w:pPr>
              <w:pStyle w:val="a"/>
              <w:ind w:left="284" w:hanging="284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根據文章內容，</w:t>
            </w:r>
            <w:r w:rsidR="00A92677">
              <w:rPr>
                <w:rFonts w:ascii="微軟正黑體" w:eastAsia="微軟正黑體" w:hAnsi="微軟正黑體" w:hint="eastAsia"/>
                <w:sz w:val="30"/>
                <w:szCs w:val="30"/>
              </w:rPr>
              <w:t>填上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以下</w:t>
            </w:r>
            <w:r w:rsidR="00EF42D0">
              <w:rPr>
                <w:rFonts w:ascii="微軟正黑體" w:eastAsia="微軟正黑體" w:hAnsi="微軟正黑體" w:hint="eastAsia"/>
                <w:sz w:val="30"/>
                <w:szCs w:val="30"/>
              </w:rPr>
              <w:t>三種</w:t>
            </w:r>
            <w:r w:rsidR="006552DE">
              <w:rPr>
                <w:rFonts w:ascii="微軟正黑體" w:eastAsia="微軟正黑體" w:hAnsi="微軟正黑體" w:hint="eastAsia"/>
                <w:sz w:val="30"/>
                <w:szCs w:val="30"/>
              </w:rPr>
              <w:t>計時工具</w:t>
            </w:r>
            <w:r w:rsidR="00A92677">
              <w:rPr>
                <w:rFonts w:ascii="微軟正黑體" w:eastAsia="微軟正黑體" w:hAnsi="微軟正黑體" w:hint="eastAsia"/>
                <w:sz w:val="30"/>
                <w:szCs w:val="30"/>
              </w:rPr>
              <w:t>的</w:t>
            </w:r>
            <w:r w:rsidR="006552DE">
              <w:rPr>
                <w:rFonts w:ascii="微軟正黑體" w:eastAsia="微軟正黑體" w:hAnsi="微軟正黑體" w:hint="eastAsia"/>
                <w:sz w:val="30"/>
                <w:szCs w:val="30"/>
              </w:rPr>
              <w:t>正確名稱。</w:t>
            </w:r>
          </w:p>
          <w:p w14:paraId="1AEA0D1F" w14:textId="49ED9A81" w:rsidR="00EF42D0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E044C6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822D901" wp14:editId="5FA3CF32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157480</wp:posOffset>
                      </wp:positionV>
                      <wp:extent cx="5117465" cy="478155"/>
                      <wp:effectExtent l="0" t="0" r="26035" b="17145"/>
                      <wp:wrapNone/>
                      <wp:docPr id="36" name="圓角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7465" cy="4781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3819CD" w14:textId="46FF2145" w:rsidR="0071245B" w:rsidRPr="007511C6" w:rsidRDefault="0071245B" w:rsidP="00C75EE4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C75EE4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銅壺滴漏</w:t>
                                  </w:r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</w:t>
                                  </w:r>
                                  <w:r w:rsidRPr="00C75EE4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日晷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ab/>
                                    <w:t xml:space="preserve">   </w:t>
                                  </w:r>
                                  <w:r w:rsidRPr="00C75EE4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大自鳴鐘</w:t>
                                  </w:r>
                                </w:p>
                                <w:p w14:paraId="2D4293E8" w14:textId="77777777" w:rsidR="0071245B" w:rsidRDefault="0071245B" w:rsidP="00C75E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22D901" id="圓角矩形 36" o:spid="_x0000_s1027" style="position:absolute;left:0;text-align:left;margin-left:60.7pt;margin-top:12.4pt;width:402.95pt;height:37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" filled="f" strokecolor="#faaf17 [3204]" strokeweight="1.5pt">
                      <v:stroke joinstyle="miter"/>
                      <v:textbox>
                        <w:txbxContent>
                          <w:p w14:paraId="323819CD" w14:textId="46FF2145" w:rsidR="0071245B" w:rsidRPr="007511C6" w:rsidRDefault="0071245B" w:rsidP="00C75EE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75EE4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銅壺滴漏</w:t>
                            </w:r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Pr="00C75EE4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日晷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  </w:t>
                            </w:r>
                            <w:r w:rsidRPr="00C75EE4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大自鳴鐘</w:t>
                            </w:r>
                          </w:p>
                          <w:p w14:paraId="2D4293E8" w14:textId="77777777" w:rsidR="0071245B" w:rsidRDefault="0071245B" w:rsidP="00C75EE4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Kaiti TC" w:eastAsia="Kaiti TC" w:hAnsi="Kaiti TC" w:cs="Microsoft Uighur" w:hint="eastAsia"/>
                <w:b/>
              </w:rPr>
              <w:t xml:space="preserve">  </w:t>
            </w:r>
          </w:p>
          <w:p w14:paraId="2AEAC795" w14:textId="6725A262" w:rsidR="00EF42D0" w:rsidRDefault="00EF42D0" w:rsidP="00A92677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0BF76C02" w14:textId="6A0F8D94" w:rsidR="00EF42D0" w:rsidRDefault="009C3373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71B7597A" wp14:editId="1FD0FD0A">
                      <wp:simplePos x="0" y="0"/>
                      <wp:positionH relativeFrom="column">
                        <wp:posOffset>162348</wp:posOffset>
                      </wp:positionH>
                      <wp:positionV relativeFrom="paragraph">
                        <wp:posOffset>49107</wp:posOffset>
                      </wp:positionV>
                      <wp:extent cx="1640840" cy="3064510"/>
                      <wp:effectExtent l="0" t="0" r="0" b="254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0840" cy="3064510"/>
                                <a:chOff x="0" y="0"/>
                                <a:chExt cx="1640840" cy="3064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圖片 32" descr="D:\(3) Social Science\1) social science Pic\自鳴鐘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56" r="75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0840" cy="3064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6" name="文字方塊 46"/>
                              <wps:cNvSpPr txBox="1"/>
                              <wps:spPr>
                                <a:xfrm>
                                  <a:off x="93134" y="2692400"/>
                                  <a:ext cx="617855" cy="338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3C5168" w14:textId="4519D8EF" w:rsidR="0071245B" w:rsidRPr="00A92677" w:rsidRDefault="0071245B" w:rsidP="00A92677">
                                    <w:pPr>
                                      <w:rPr>
                                        <w:rFonts w:ascii="微軟正黑體" w:eastAsia="微軟正黑體" w:hAnsi="微軟正黑體" w:cs="Times New Roman (Body CS)"/>
                                        <w:bCs/>
                                        <w:color w:val="FF0000"/>
                                        <w:position w:val="10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A92677">
                                      <w:rPr>
                                        <w:rFonts w:ascii="微軟正黑體" w:eastAsia="微軟正黑體" w:hAnsi="微軟正黑體" w:hint="eastAsia"/>
                                        <w:sz w:val="28"/>
                                        <w:szCs w:val="28"/>
                                      </w:rPr>
                                      <w:t>圖一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B7597A" id="Group 8" o:spid="_x0000_s1028" style="position:absolute;left:0;text-align:left;margin-left:12.8pt;margin-top:3.85pt;width:129.2pt;height:241.3pt;z-index:251828224" coordsize="16408,30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32" o:spid="_x0000_s1029" type="#_x0000_t75" style="position:absolute;width:16408;height:3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">
                        <v:imagedata r:id="rId22" o:title="自鳴鐘" cropleft="3641f" cropright="4935f"/>
                      </v:shape>
                      <v:shape id="文字方塊 46" o:spid="_x0000_s1030" type="#_x0000_t202" style="position:absolute;left:931;top:26924;width:617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" fillcolor="white [3212]" strokecolor="#faaf17 [3204]" strokeweight="1pt">
                        <v:textbox>
                          <w:txbxContent>
                            <w:p w14:paraId="613C5168" w14:textId="4519D8EF" w:rsidR="0071245B" w:rsidRPr="00A92677" w:rsidRDefault="0071245B" w:rsidP="00A92677">
                              <w:pPr>
                                <w:rPr>
                                  <w:rFonts w:ascii="微軟正黑體" w:eastAsia="微軟正黑體" w:hAnsi="微軟正黑體" w:cs="Times New Roman (Body CS)"/>
                                  <w:bCs/>
                                  <w:color w:val="FF0000"/>
                                  <w:position w:val="1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92677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圖一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12672" behindDoc="0" locked="0" layoutInCell="1" allowOverlap="1" wp14:anchorId="66BA9348" wp14:editId="1496E53E">
                      <wp:simplePos x="0" y="0"/>
                      <wp:positionH relativeFrom="column">
                        <wp:posOffset>4124748</wp:posOffset>
                      </wp:positionH>
                      <wp:positionV relativeFrom="paragraph">
                        <wp:posOffset>32173</wp:posOffset>
                      </wp:positionV>
                      <wp:extent cx="2117725" cy="2983865"/>
                      <wp:effectExtent l="0" t="0" r="0" b="698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7725" cy="2983865"/>
                                <a:chOff x="0" y="0"/>
                                <a:chExt cx="2117725" cy="298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圖片 35" descr="D:\(3) Social Science\1) social science Pic\銅壺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7725" cy="298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1" name="文字方塊 61"/>
                              <wps:cNvSpPr txBox="1"/>
                              <wps:spPr>
                                <a:xfrm>
                                  <a:off x="76200" y="2620434"/>
                                  <a:ext cx="617855" cy="338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7ADC82" w14:textId="6DE4D844" w:rsidR="0071245B" w:rsidRPr="00A92677" w:rsidRDefault="0071245B" w:rsidP="00A92677">
                                    <w:pPr>
                                      <w:rPr>
                                        <w:rFonts w:ascii="微軟正黑體" w:eastAsia="微軟正黑體" w:hAnsi="微軟正黑體" w:cs="Times New Roman (Body CS)"/>
                                        <w:bCs/>
                                        <w:color w:val="FF0000"/>
                                        <w:position w:val="10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A92677">
                                      <w:rPr>
                                        <w:rFonts w:ascii="微軟正黑體" w:eastAsia="微軟正黑體" w:hAnsi="微軟正黑體" w:hint="eastAsia"/>
                                        <w:sz w:val="28"/>
                                        <w:szCs w:val="28"/>
                                      </w:rPr>
                                      <w:t>圖</w:t>
                                    </w: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sz w:val="28"/>
                                        <w:szCs w:val="28"/>
                                      </w:rPr>
                                      <w:t>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BA9348" id="Group 7" o:spid="_x0000_s1031" style="position:absolute;left:0;text-align:left;margin-left:324.8pt;margin-top:2.55pt;width:166.75pt;height:234.95pt;z-index:251612672" coordsize="21177,29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">
                      <v:shape id="圖片 35" o:spid="_x0000_s1032" type="#_x0000_t75" style="position:absolute;width:21177;height:2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">
                        <v:imagedata r:id="rId24" o:title="銅壺"/>
                      </v:shape>
                      <v:shape id="文字方塊 61" o:spid="_x0000_s1033" type="#_x0000_t202" style="position:absolute;left:762;top:26204;width:617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" fillcolor="white [3212]" strokecolor="#faaf17 [3204]" strokeweight="1pt">
                        <v:textbox>
                          <w:txbxContent>
                            <w:p w14:paraId="6B7ADC82" w14:textId="6DE4D844" w:rsidR="0071245B" w:rsidRPr="00A92677" w:rsidRDefault="0071245B" w:rsidP="00A92677">
                              <w:pPr>
                                <w:rPr>
                                  <w:rFonts w:ascii="微軟正黑體" w:eastAsia="微軟正黑體" w:hAnsi="微軟正黑體" w:cs="Times New Roman (Body CS)"/>
                                  <w:bCs/>
                                  <w:color w:val="FF0000"/>
                                  <w:position w:val="1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92677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F74A24" w14:textId="1125B816" w:rsidR="00EF42D0" w:rsidRDefault="004B20EA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08576" behindDoc="0" locked="0" layoutInCell="1" allowOverlap="1" wp14:anchorId="6F13D8AA" wp14:editId="2F882241">
                      <wp:simplePos x="0" y="0"/>
                      <wp:positionH relativeFrom="column">
                        <wp:posOffset>1923415</wp:posOffset>
                      </wp:positionH>
                      <wp:positionV relativeFrom="paragraph">
                        <wp:posOffset>264372</wp:posOffset>
                      </wp:positionV>
                      <wp:extent cx="2116667" cy="2489200"/>
                      <wp:effectExtent l="0" t="0" r="0" b="25400"/>
                      <wp:wrapNone/>
                      <wp:docPr id="63" name="群組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6667" cy="2489200"/>
                                <a:chOff x="0" y="0"/>
                                <a:chExt cx="2116667" cy="248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圖片 28" descr="D:\(3) Social Science\1) social science Pic\日晷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002" t="5138" r="75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6667" cy="248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0" name="文字方塊 60"/>
                              <wps:cNvSpPr txBox="1"/>
                              <wps:spPr>
                                <a:xfrm>
                                  <a:off x="0" y="2150533"/>
                                  <a:ext cx="617855" cy="338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7E233C" w14:textId="5401FE05" w:rsidR="0071245B" w:rsidRPr="00A92677" w:rsidRDefault="0071245B" w:rsidP="00A92677">
                                    <w:pPr>
                                      <w:rPr>
                                        <w:rFonts w:ascii="微軟正黑體" w:eastAsia="微軟正黑體" w:hAnsi="微軟正黑體" w:cs="Times New Roman (Body CS)"/>
                                        <w:bCs/>
                                        <w:color w:val="FF0000"/>
                                        <w:position w:val="10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A92677">
                                      <w:rPr>
                                        <w:rFonts w:ascii="微軟正黑體" w:eastAsia="微軟正黑體" w:hAnsi="微軟正黑體" w:hint="eastAsia"/>
                                        <w:sz w:val="28"/>
                                        <w:szCs w:val="28"/>
                                      </w:rPr>
                                      <w:t>圖</w:t>
                                    </w: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sz w:val="28"/>
                                        <w:szCs w:val="28"/>
                                      </w:rPr>
                                      <w:t>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13D8AA" id="群組 63" o:spid="_x0000_s1034" style="position:absolute;left:0;text-align:left;margin-left:151.45pt;margin-top:20.8pt;width:166.65pt;height:196pt;z-index:251608576" coordsize="21166,24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">
                      <v:shape id="圖片 28" o:spid="_x0000_s1035" type="#_x0000_t75" style="position:absolute;width:21166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">
                        <v:imagedata r:id="rId26" o:title="日晷" croptop="3367f" cropleft="5900f" cropright="4933f"/>
                      </v:shape>
                      <v:shape id="文字方塊 60" o:spid="_x0000_s1036" type="#_x0000_t202" style="position:absolute;top:21505;width:617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" fillcolor="white [3212]" strokecolor="#faaf17 [3204]" strokeweight="1pt">
                        <v:textbox>
                          <w:txbxContent>
                            <w:p w14:paraId="047E233C" w14:textId="5401FE05" w:rsidR="0071245B" w:rsidRPr="00A92677" w:rsidRDefault="0071245B" w:rsidP="00A92677">
                              <w:pPr>
                                <w:rPr>
                                  <w:rFonts w:ascii="微軟正黑體" w:eastAsia="微軟正黑體" w:hAnsi="微軟正黑體" w:cs="Times New Roman (Body CS)"/>
                                  <w:bCs/>
                                  <w:color w:val="FF0000"/>
                                  <w:position w:val="1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92677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7683CFA" w14:textId="7AF30302" w:rsidR="00C75EE4" w:rsidRPr="00A92677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24F82A39" w14:textId="5EDC6CF8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5F7899A8" w14:textId="218030DF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30ABB0C7" w14:textId="77777777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45A9879A" w14:textId="29DB188D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5A902EB4" w14:textId="77777777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685C93F1" w14:textId="2EA374E8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42A47B9D" w14:textId="1D482EEF" w:rsidR="00C75EE4" w:rsidRDefault="00A92677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83BB7B0" wp14:editId="43549B27">
                      <wp:simplePos x="0" y="0"/>
                      <wp:positionH relativeFrom="column">
                        <wp:posOffset>4676140</wp:posOffset>
                      </wp:positionH>
                      <wp:positionV relativeFrom="paragraph">
                        <wp:posOffset>197485</wp:posOffset>
                      </wp:positionV>
                      <wp:extent cx="1125855" cy="406400"/>
                      <wp:effectExtent l="0" t="0" r="0" b="0"/>
                      <wp:wrapNone/>
                      <wp:docPr id="45" name="文字方塊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5855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BBCD6" w14:textId="7C4FEDF5" w:rsidR="0071245B" w:rsidRPr="00A92677" w:rsidRDefault="0071245B" w:rsidP="00A92677">
                                  <w:pPr>
                                    <w:jc w:val="center"/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A92677"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銅壺滴漏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BB7B0" id="文字方塊 45" o:spid="_x0000_s1037" type="#_x0000_t202" style="position:absolute;left:0;text-align:left;margin-left:368.2pt;margin-top:15.55pt;width:88.65pt;height:3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" filled="f" stroked="f" strokeweight="2pt">
                      <v:textbox>
                        <w:txbxContent>
                          <w:p w14:paraId="485BBCD6" w14:textId="7C4FEDF5" w:rsidR="0071245B" w:rsidRPr="00A92677" w:rsidRDefault="0071245B" w:rsidP="00A92677">
                            <w:pPr>
                              <w:jc w:val="center"/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92677"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銅壺滴漏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44C6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AA7C5C7" wp14:editId="650FCF4C">
                      <wp:simplePos x="0" y="0"/>
                      <wp:positionH relativeFrom="column">
                        <wp:posOffset>4479290</wp:posOffset>
                      </wp:positionH>
                      <wp:positionV relativeFrom="paragraph">
                        <wp:posOffset>153670</wp:posOffset>
                      </wp:positionV>
                      <wp:extent cx="1481455" cy="478155"/>
                      <wp:effectExtent l="0" t="0" r="23495" b="17145"/>
                      <wp:wrapNone/>
                      <wp:docPr id="42" name="圓角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455" cy="4781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DDB16" w14:textId="77777777" w:rsidR="0071245B" w:rsidRDefault="0071245B" w:rsidP="00C75E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A7C5C7" id="圓角矩形 42" o:spid="_x0000_s1038" style="position:absolute;left:0;text-align:left;margin-left:352.7pt;margin-top:12.1pt;width:116.65pt;height:37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" filled="f" strokecolor="#faaf17 [3204]" strokeweight="1.5pt">
                      <v:stroke joinstyle="miter"/>
                      <v:textbox>
                        <w:txbxContent>
                          <w:p w14:paraId="3FCDDB16" w14:textId="77777777" w:rsidR="0071245B" w:rsidRDefault="0071245B" w:rsidP="00C75EE4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48D9E18" wp14:editId="2A9090AB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297180</wp:posOffset>
                      </wp:positionV>
                      <wp:extent cx="1125855" cy="406400"/>
                      <wp:effectExtent l="0" t="0" r="0" b="0"/>
                      <wp:wrapNone/>
                      <wp:docPr id="43" name="文字方塊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5855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412D5F" w14:textId="1BA2C62A" w:rsidR="0071245B" w:rsidRPr="00C75EE4" w:rsidRDefault="0071245B" w:rsidP="00C75EE4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C75EE4"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大自鳴鐘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D9E18" id="文字方塊 43" o:spid="_x0000_s1039" type="#_x0000_t202" style="position:absolute;left:0;text-align:left;margin-left:34.65pt;margin-top:23.4pt;width:88.65pt;height:3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" filled="f" stroked="f" strokeweight="2pt">
                      <v:textbox>
                        <w:txbxContent>
                          <w:p w14:paraId="07412D5F" w14:textId="1BA2C62A" w:rsidR="0071245B" w:rsidRPr="00C75EE4" w:rsidRDefault="0071245B" w:rsidP="00C75EE4">
                            <w:pPr>
                              <w:rPr>
                                <w:rFonts w:ascii="微軟正黑體" w:eastAsia="微軟正黑體" w:hAnsi="微軟正黑體" w:cs="Times New Roman (Body CS)"/>
                                <w:b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75EE4"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大自鳴鐘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44C6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BE46196" wp14:editId="2A50AAC6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224155</wp:posOffset>
                      </wp:positionV>
                      <wp:extent cx="1481455" cy="478155"/>
                      <wp:effectExtent l="0" t="0" r="23495" b="17145"/>
                      <wp:wrapNone/>
                      <wp:docPr id="38" name="圓角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455" cy="4781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E584A0" w14:textId="77777777" w:rsidR="0071245B" w:rsidRDefault="0071245B" w:rsidP="00C75E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E46196" id="圓角矩形 38" o:spid="_x0000_s1040" style="position:absolute;left:0;text-align:left;margin-left:18.65pt;margin-top:17.65pt;width:116.65pt;height:37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" filled="f" strokecolor="#faaf17 [3204]" strokeweight="1.5pt">
                      <v:stroke joinstyle="miter"/>
                      <v:textbox>
                        <w:txbxContent>
                          <w:p w14:paraId="20E584A0" w14:textId="77777777" w:rsidR="0071245B" w:rsidRDefault="0071245B" w:rsidP="00C75EE4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4F24AB9" wp14:editId="070AC5D8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224790</wp:posOffset>
                      </wp:positionV>
                      <wp:extent cx="1125855" cy="406400"/>
                      <wp:effectExtent l="0" t="0" r="0" b="0"/>
                      <wp:wrapNone/>
                      <wp:docPr id="44" name="文字方塊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5855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0EB3B" w14:textId="399547FF" w:rsidR="0071245B" w:rsidRPr="00A92677" w:rsidRDefault="0071245B" w:rsidP="00A92677">
                                  <w:pPr>
                                    <w:jc w:val="center"/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A92677"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日晷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24AB9" id="文字方塊 44" o:spid="_x0000_s1041" type="#_x0000_t202" style="position:absolute;left:0;text-align:left;margin-left:199.3pt;margin-top:17.7pt;width:88.65pt;height:3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" filled="f" stroked="f" strokeweight="2pt">
                      <v:textbox>
                        <w:txbxContent>
                          <w:p w14:paraId="6370EB3B" w14:textId="399547FF" w:rsidR="0071245B" w:rsidRPr="00A92677" w:rsidRDefault="0071245B" w:rsidP="00A92677">
                            <w:pPr>
                              <w:jc w:val="center"/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92677"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日晷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5EE4" w:rsidRPr="00E044C6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3161786" wp14:editId="73B44033">
                      <wp:simplePos x="0" y="0"/>
                      <wp:positionH relativeFrom="column">
                        <wp:posOffset>2320290</wp:posOffset>
                      </wp:positionH>
                      <wp:positionV relativeFrom="paragraph">
                        <wp:posOffset>192405</wp:posOffset>
                      </wp:positionV>
                      <wp:extent cx="1481455" cy="478155"/>
                      <wp:effectExtent l="0" t="0" r="23495" b="17145"/>
                      <wp:wrapNone/>
                      <wp:docPr id="39" name="圓角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455" cy="4781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60A570" w14:textId="77777777" w:rsidR="0071245B" w:rsidRDefault="0071245B" w:rsidP="00C75E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161786" id="圓角矩形 39" o:spid="_x0000_s1042" style="position:absolute;left:0;text-align:left;margin-left:182.7pt;margin-top:15.15pt;width:116.65pt;height:37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" filled="f" strokecolor="#faaf17 [3204]" strokeweight="1.5pt">
                      <v:stroke joinstyle="miter"/>
                      <v:textbox>
                        <w:txbxContent>
                          <w:p w14:paraId="4D60A570" w14:textId="77777777" w:rsidR="0071245B" w:rsidRDefault="0071245B" w:rsidP="00C75EE4"/>
                        </w:txbxContent>
                      </v:textbox>
                    </v:roundrect>
                  </w:pict>
                </mc:Fallback>
              </mc:AlternateContent>
            </w:r>
          </w:p>
          <w:p w14:paraId="3B270190" w14:textId="5D13041A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6273CEBF" w14:textId="312C8531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2F2FEACB" w14:textId="35D3C9D6" w:rsidR="00EF42D0" w:rsidRDefault="00A92677" w:rsidP="009C3373">
            <w:pPr>
              <w:pStyle w:val="a"/>
              <w:ind w:left="284" w:hanging="284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以上</w:t>
            </w:r>
            <w:r w:rsidR="00FB1642">
              <w:rPr>
                <w:rFonts w:ascii="微軟正黑體" w:eastAsia="微軟正黑體" w:hAnsi="微軟正黑體" w:hint="eastAsia"/>
                <w:sz w:val="30"/>
                <w:szCs w:val="30"/>
              </w:rPr>
              <w:t>哪</w:t>
            </w:r>
            <w:proofErr w:type="gramStart"/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個</w:t>
            </w:r>
            <w:proofErr w:type="gramEnd"/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 xml:space="preserve">裝置是位於室外? </w:t>
            </w:r>
            <w:r w:rsidRPr="007511C6">
              <w:rPr>
                <w:rFonts w:ascii="微軟正黑體" w:eastAsia="微軟正黑體" w:hAnsi="微軟正黑體" w:hint="eastAsia"/>
                <w:sz w:val="30"/>
                <w:szCs w:val="30"/>
              </w:rPr>
              <w:t>在適當的</w:t>
            </w:r>
            <w:r w:rsidRPr="007511C6">
              <w:rPr>
                <w:rFonts w:ascii="Kaiti TC" w:eastAsia="Kaiti TC" w:hAnsi="Kaiti TC" w:cs="Microsoft Uighur" w:hint="eastAsia"/>
                <w:sz w:val="30"/>
                <w:szCs w:val="30"/>
                <w:lang w:val="x-none"/>
              </w:rPr>
              <w:sym w:font="Webdings" w:char="F063"/>
            </w:r>
            <w:r w:rsidRPr="007511C6">
              <w:rPr>
                <w:rFonts w:ascii="Kaiti TC" w:eastAsia="Kaiti TC" w:hAnsi="Kaiti TC" w:cs="Microsoft Uighur" w:hint="eastAsia"/>
                <w:sz w:val="30"/>
                <w:szCs w:val="30"/>
                <w:lang w:val="x-none"/>
              </w:rPr>
              <w:t>加上</w:t>
            </w:r>
            <w:r w:rsidRPr="007511C6">
              <w:rPr>
                <w:rFonts w:ascii="微軟正黑體" w:eastAsia="微軟正黑體" w:hAnsi="微軟正黑體"/>
                <w:sz w:val="30"/>
                <w:szCs w:val="30"/>
              </w:rPr>
              <w:sym w:font="Wingdings" w:char="F0FC"/>
            </w:r>
          </w:p>
          <w:p w14:paraId="40333839" w14:textId="51D4ED87" w:rsidR="00A92677" w:rsidRDefault="00A92677" w:rsidP="00722567">
            <w:pPr>
              <w:pStyle w:val="af4"/>
              <w:tabs>
                <w:tab w:val="clear" w:pos="2057"/>
                <w:tab w:val="left" w:pos="1418"/>
                <w:tab w:val="left" w:pos="2835"/>
              </w:tabs>
              <w:ind w:firstLineChars="200" w:firstLine="600"/>
              <w:rPr>
                <w:rFonts w:ascii="Kaiti TC" w:eastAsia="Kaiti TC" w:hAnsi="Kaiti TC" w:cs="Microsoft Uighur"/>
                <w:color w:val="484F5E" w:themeColor="text1"/>
                <w:lang w:val="x-none"/>
              </w:rPr>
            </w:pPr>
            <w:r w:rsidRPr="007511C6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B0D16BB" wp14:editId="5796E32C">
                      <wp:simplePos x="0" y="0"/>
                      <wp:positionH relativeFrom="column">
                        <wp:posOffset>1730587</wp:posOffset>
                      </wp:positionH>
                      <wp:positionV relativeFrom="paragraph">
                        <wp:posOffset>129540</wp:posOffset>
                      </wp:positionV>
                      <wp:extent cx="355600" cy="336550"/>
                      <wp:effectExtent l="0" t="0" r="0" b="6350"/>
                      <wp:wrapNone/>
                      <wp:docPr id="33" name="文字方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60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5799D7" w14:textId="77777777" w:rsidR="0071245B" w:rsidRPr="000B6364" w:rsidRDefault="0071245B" w:rsidP="00C1404A">
                                  <w:pPr>
                                    <w:pStyle w:val="af2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B6364">
                                    <w:rPr>
                                      <w:sz w:val="32"/>
                                      <w:szCs w:val="32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D16BB" id="文字方塊 33" o:spid="_x0000_s1043" type="#_x0000_t202" style="position:absolute;left:0;text-align:left;margin-left:136.25pt;margin-top:10.2pt;width:28pt;height:26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" filled="f" stroked="f" strokeweight=".5pt">
                      <v:textbox>
                        <w:txbxContent>
                          <w:p w14:paraId="655799D7" w14:textId="77777777" w:rsidR="0071245B" w:rsidRPr="000B6364" w:rsidRDefault="0071245B" w:rsidP="00C1404A">
                            <w:pPr>
                              <w:pStyle w:val="af2"/>
                              <w:rPr>
                                <w:sz w:val="32"/>
                                <w:szCs w:val="32"/>
                              </w:rPr>
                            </w:pPr>
                            <w:r w:rsidRPr="000B6364">
                              <w:rPr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sym w:font="Webdings" w:char="F063"/>
            </w:r>
            <w:r>
              <w:rPr>
                <w:rFonts w:ascii="Kaiti TC" w:eastAsia="Kaiti TC" w:hAnsi="Kaiti TC" w:cs="Microsoft Uighur"/>
                <w:color w:val="484F5E" w:themeColor="text1"/>
                <w:lang w:val="x-none"/>
              </w:rPr>
              <w:t xml:space="preserve"> </w: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t xml:space="preserve">圖一               </w: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sym w:font="Webdings" w:char="F063"/>
            </w:r>
            <w:r>
              <w:rPr>
                <w:rFonts w:ascii="Kaiti TC" w:eastAsia="Kaiti TC" w:hAnsi="Kaiti TC" w:cs="Microsoft Uighur"/>
                <w:color w:val="484F5E" w:themeColor="text1"/>
                <w:lang w:val="x-none"/>
              </w:rPr>
              <w:t xml:space="preserve"> </w: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t xml:space="preserve">圖二                </w: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sym w:font="Webdings" w:char="F063"/>
            </w:r>
            <w:r>
              <w:rPr>
                <w:rFonts w:ascii="Kaiti TC" w:eastAsia="Kaiti TC" w:hAnsi="Kaiti TC" w:cs="Microsoft Uighur"/>
                <w:color w:val="484F5E" w:themeColor="text1"/>
                <w:lang w:val="x-none"/>
              </w:rPr>
              <w:t xml:space="preserve"> </w: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t>圖三</w:t>
            </w:r>
          </w:p>
          <w:p w14:paraId="64BA025B" w14:textId="0D6BB7BF" w:rsidR="00EF42D0" w:rsidRDefault="004B20EA" w:rsidP="009C3373">
            <w:pPr>
              <w:pStyle w:val="a"/>
              <w:ind w:left="284" w:hanging="284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311C74D6" wp14:editId="7BE535E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555202</wp:posOffset>
                      </wp:positionV>
                      <wp:extent cx="1125855" cy="406400"/>
                      <wp:effectExtent l="0" t="0" r="0" b="0"/>
                      <wp:wrapNone/>
                      <wp:docPr id="62465" name="文字方塊 62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5855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409107" w14:textId="1496A72D" w:rsidR="0071245B" w:rsidRPr="00C75EE4" w:rsidRDefault="0071245B" w:rsidP="004B20EA">
                                  <w:pPr>
                                    <w:jc w:val="center"/>
                                    <w:rPr>
                                      <w:rFonts w:ascii="微軟正黑體" w:eastAsia="微軟正黑體" w:hAnsi="微軟正黑體" w:cs="Times New Roman (Body CS)"/>
                                      <w:b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C74D6" id="文字方塊 62465" o:spid="_x0000_s1044" type="#_x0000_t202" style="position:absolute;left:0;text-align:left;margin-left:4.6pt;margin-top:43.7pt;width:88.65pt;height:32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" filled="f" stroked="f" strokeweight="2pt">
                      <v:textbox>
                        <w:txbxContent>
                          <w:p w14:paraId="56409107" w14:textId="1496A72D" w:rsidR="0071245B" w:rsidRPr="00C75EE4" w:rsidRDefault="0071245B" w:rsidP="004B20EA">
                            <w:pPr>
                              <w:jc w:val="center"/>
                              <w:rPr>
                                <w:rFonts w:ascii="微軟正黑體" w:eastAsia="微軟正黑體" w:hAnsi="微軟正黑體" w:cs="Times New Roman (Body CS)"/>
                                <w:b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古人用「時辰」、「刻」等作時間單位。兩個時辰即等於現在的多</w:t>
            </w:r>
            <w:r w:rsidR="009C3373">
              <w:rPr>
                <w:rFonts w:ascii="微軟正黑體" w:eastAsia="微軟正黑體" w:hAnsi="微軟正黑體" w:hint="eastAsia"/>
                <w:sz w:val="30"/>
                <w:szCs w:val="30"/>
              </w:rPr>
              <w:t>少個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小時？</w:t>
            </w:r>
            <w:r>
              <w:rPr>
                <w:rFonts w:ascii="微軟正黑體" w:eastAsia="微軟正黑體" w:hAnsi="微軟正黑體"/>
                <w:sz w:val="30"/>
                <w:szCs w:val="30"/>
              </w:rPr>
              <w:br/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____________小時</w:t>
            </w:r>
            <w:r>
              <w:rPr>
                <w:rFonts w:ascii="微軟正黑體" w:eastAsia="微軟正黑體" w:hAnsi="微軟正黑體"/>
                <w:sz w:val="30"/>
                <w:szCs w:val="30"/>
              </w:rPr>
              <w:br/>
            </w:r>
          </w:p>
          <w:p w14:paraId="04D6858C" w14:textId="64088B91" w:rsidR="00C1404A" w:rsidRPr="0093203B" w:rsidRDefault="0093203B" w:rsidP="009C3373">
            <w:pPr>
              <w:pStyle w:val="a"/>
              <w:ind w:left="284" w:hanging="284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「</w:t>
            </w:r>
            <w:r w:rsidRPr="0093203B">
              <w:rPr>
                <w:rFonts w:ascii="微軟正黑體" w:eastAsia="微軟正黑體" w:hAnsi="微軟正黑體" w:hint="eastAsia"/>
                <w:sz w:val="30"/>
                <w:szCs w:val="30"/>
              </w:rPr>
              <w:t>銅壺滴漏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」</w:t>
            </w:r>
            <w:r w:rsidRPr="0093203B">
              <w:rPr>
                <w:rFonts w:ascii="微軟正黑體" w:eastAsia="微軟正黑體" w:hAnsi="微軟正黑體" w:hint="eastAsia"/>
                <w:sz w:val="30"/>
                <w:szCs w:val="30"/>
              </w:rPr>
              <w:t>利用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的是</w:t>
            </w:r>
            <w:proofErr w:type="gramStart"/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水</w:t>
            </w:r>
            <w:r w:rsidR="00E81B75">
              <w:rPr>
                <w:rFonts w:ascii="微軟正黑體" w:eastAsia="微軟正黑體" w:hAnsi="微軟正黑體" w:hint="eastAsia"/>
                <w:sz w:val="30"/>
                <w:szCs w:val="30"/>
              </w:rPr>
              <w:t>勻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速</w:t>
            </w:r>
            <w:proofErr w:type="gramEnd"/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流動的原理來計算時間</w:t>
            </w:r>
            <w:r w:rsidR="007511C6" w:rsidRPr="0093203B">
              <w:rPr>
                <w:rFonts w:ascii="微軟正黑體" w:eastAsia="微軟正黑體" w:hAnsi="微軟正黑體" w:hint="eastAsia"/>
                <w:sz w:val="30"/>
                <w:szCs w:val="30"/>
              </w:rPr>
              <w:t>。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看看下圖，請</w:t>
            </w:r>
            <w:r w:rsidR="00E81B75">
              <w:rPr>
                <w:rFonts w:ascii="微軟正黑體" w:eastAsia="微軟正黑體" w:hAnsi="微軟正黑體" w:hint="eastAsia"/>
                <w:sz w:val="30"/>
                <w:szCs w:val="30"/>
              </w:rPr>
              <w:t>根據文章的描述，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在</w:t>
            </w:r>
            <w:r w:rsidR="001038CC">
              <w:rPr>
                <w:rFonts w:ascii="微軟正黑體" w:eastAsia="微軟正黑體" w:hAnsi="微軟正黑體" w:hint="eastAsia"/>
                <w:sz w:val="30"/>
                <w:szCs w:val="30"/>
              </w:rPr>
              <w:t>適當的位置上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填上各銅壺的名稱。</w:t>
            </w:r>
          </w:p>
          <w:p w14:paraId="18E325D0" w14:textId="75F6CD61" w:rsidR="00C1404A" w:rsidRDefault="00B7587D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E044C6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B8D840A" wp14:editId="6411396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189230</wp:posOffset>
                      </wp:positionV>
                      <wp:extent cx="6176010" cy="478155"/>
                      <wp:effectExtent l="0" t="0" r="15240" b="17145"/>
                      <wp:wrapNone/>
                      <wp:docPr id="20" name="圓角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6010" cy="4781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D827D4" w14:textId="02EB1935" w:rsidR="0071245B" w:rsidRPr="007511C6" w:rsidRDefault="0071245B" w:rsidP="00C1404A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日</w:t>
                                  </w:r>
                                  <w:proofErr w:type="gramStart"/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天壺</w:t>
                                  </w:r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夜天壺</w:t>
                                  </w:r>
                                  <w:proofErr w:type="gramEnd"/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平水壺</w:t>
                                  </w:r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分水壺</w:t>
                                  </w:r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受水壺</w:t>
                                  </w:r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播水壺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</w:p>
                                <w:p w14:paraId="575F4C4A" w14:textId="77777777" w:rsidR="0071245B" w:rsidRDefault="007124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D840A" id="圓角矩形 20" o:spid="_x0000_s1045" style="position:absolute;left:0;text-align:left;margin-left:17.35pt;margin-top:14.9pt;width:486.3pt;height:37.6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" filled="f" strokecolor="#faaf17 [3204]" strokeweight="1.5pt">
                      <v:stroke joinstyle="miter"/>
                      <v:textbox>
                        <w:txbxContent>
                          <w:p w14:paraId="57D827D4" w14:textId="02EB1935" w:rsidR="0071245B" w:rsidRPr="007511C6" w:rsidRDefault="0071245B" w:rsidP="00C1404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日</w:t>
                            </w:r>
                            <w:proofErr w:type="gramStart"/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天壺</w:t>
                            </w:r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夜天壺</w:t>
                            </w:r>
                            <w:proofErr w:type="gramEnd"/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平水壺</w:t>
                            </w:r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分水壺</w:t>
                            </w:r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受水壺</w:t>
                            </w:r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播水壺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</w:p>
                          <w:p w14:paraId="575F4C4A" w14:textId="77777777" w:rsidR="0071245B" w:rsidRDefault="0071245B"/>
                        </w:txbxContent>
                      </v:textbox>
                    </v:roundrect>
                  </w:pict>
                </mc:Fallback>
              </mc:AlternateContent>
            </w:r>
          </w:p>
          <w:p w14:paraId="5F597148" w14:textId="4C88A518" w:rsidR="009A68D2" w:rsidRDefault="009A68D2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055BB7E5" w14:textId="6E7D6CAA" w:rsidR="009A68D2" w:rsidRDefault="009A68D2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2AAA6C6A" w14:textId="4682AFA7" w:rsidR="009A68D2" w:rsidRDefault="00053DD6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CD236E3" wp14:editId="02C781F8">
                      <wp:simplePos x="0" y="0"/>
                      <wp:positionH relativeFrom="column">
                        <wp:posOffset>5104765</wp:posOffset>
                      </wp:positionH>
                      <wp:positionV relativeFrom="paragraph">
                        <wp:posOffset>258445</wp:posOffset>
                      </wp:positionV>
                      <wp:extent cx="989965" cy="465455"/>
                      <wp:effectExtent l="0" t="0" r="0" b="0"/>
                      <wp:wrapNone/>
                      <wp:docPr id="62484" name="文字方塊 62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9965" cy="46545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502AEE" w14:textId="52CBF03E" w:rsidR="0071245B" w:rsidRPr="00C75EE4" w:rsidRDefault="0071245B" w:rsidP="004E10C4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E10C4"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日天壺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236E3" id="文字方塊 62484" o:spid="_x0000_s1046" type="#_x0000_t202" style="position:absolute;left:0;text-align:left;margin-left:401.95pt;margin-top:20.35pt;width:77.95pt;height:36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" filled="f" stroked="f" strokeweight="2pt">
                      <v:textbox>
                        <w:txbxContent>
                          <w:p w14:paraId="7F502AEE" w14:textId="52CBF03E" w:rsidR="0071245B" w:rsidRPr="00C75EE4" w:rsidRDefault="0071245B" w:rsidP="004E10C4">
                            <w:pPr>
                              <w:rPr>
                                <w:rFonts w:ascii="微軟正黑體" w:eastAsia="微軟正黑體" w:hAnsi="微軟正黑體" w:cs="Times New Roman (Body CS)"/>
                                <w:b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E10C4"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日天壺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4CD6425B" wp14:editId="235158C7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255270</wp:posOffset>
                      </wp:positionV>
                      <wp:extent cx="5824855" cy="5570855"/>
                      <wp:effectExtent l="0" t="0" r="23495" b="0"/>
                      <wp:wrapNone/>
                      <wp:docPr id="62483" name="群組 62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4855" cy="5570855"/>
                                <a:chOff x="0" y="0"/>
                                <a:chExt cx="5460789" cy="5012267"/>
                              </a:xfrm>
                            </wpg:grpSpPr>
                            <wpg:grpSp>
                              <wpg:cNvPr id="62471" name="群組 62471"/>
                              <wpg:cNvGrpSpPr/>
                              <wpg:grpSpPr>
                                <a:xfrm>
                                  <a:off x="973667" y="67734"/>
                                  <a:ext cx="4224867" cy="4944533"/>
                                  <a:chOff x="0" y="0"/>
                                  <a:chExt cx="4224867" cy="494453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467" name="圖片 62467" descr="D:\(3) Social Science\1) social science Pic\diagram_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24867" cy="49445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2470" name="圓角矩形 62470"/>
                                <wps:cNvSpPr/>
                                <wps:spPr>
                                  <a:xfrm>
                                    <a:off x="999067" y="228600"/>
                                    <a:ext cx="1202267" cy="54102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AE5B826" w14:textId="77777777" w:rsidR="0071245B" w:rsidRDefault="0071245B" w:rsidP="0093203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2469" name="圓角矩形 62469"/>
                              <wps:cNvSpPr/>
                              <wps:spPr>
                                <a:xfrm>
                                  <a:off x="1794934" y="575734"/>
                                  <a:ext cx="1252855" cy="3721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52A618" w14:textId="20A96C2A" w:rsidR="0071245B" w:rsidRPr="00CF3611" w:rsidRDefault="0071245B" w:rsidP="00B11D4B">
                                    <w:pPr>
                                      <w:rPr>
                                        <w:rFonts w:ascii="微軟正黑體" w:eastAsia="微軟正黑體" w:hAnsi="微軟正黑體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CF3611"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1.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472" name="圓角矩形 62472"/>
                              <wps:cNvSpPr/>
                              <wps:spPr>
                                <a:xfrm>
                                  <a:off x="2548467" y="1244600"/>
                                  <a:ext cx="1100667" cy="372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EBCCB3" w14:textId="2CB094E2" w:rsidR="0071245B" w:rsidRPr="00CF3611" w:rsidRDefault="0071245B" w:rsidP="00CF3611">
                                    <w:pPr>
                                      <w:rPr>
                                        <w:rFonts w:ascii="微軟正黑體" w:eastAsia="微軟正黑體" w:hAnsi="微軟正黑體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  <w:r w:rsidRPr="00CF3611"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.</w:t>
                                    </w:r>
                                  </w:p>
                                  <w:p w14:paraId="1A5AF540" w14:textId="77777777" w:rsidR="0071245B" w:rsidRDefault="0071245B" w:rsidP="00CF361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474" name="圓角矩形 62474"/>
                              <wps:cNvSpPr/>
                              <wps:spPr>
                                <a:xfrm>
                                  <a:off x="4207934" y="0"/>
                                  <a:ext cx="1252855" cy="3721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D1DBD7" w14:textId="6633A272" w:rsidR="0071245B" w:rsidRPr="00CF3611" w:rsidRDefault="0071245B" w:rsidP="00CF3611">
                                    <w:pPr>
                                      <w:rPr>
                                        <w:rFonts w:ascii="微軟正黑體" w:eastAsia="微軟正黑體" w:hAnsi="微軟正黑體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2</w:t>
                                    </w:r>
                                    <w:r w:rsidRPr="00CF3611"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.</w:t>
                                    </w:r>
                                  </w:p>
                                  <w:p w14:paraId="31821C9D" w14:textId="77777777" w:rsidR="0071245B" w:rsidRDefault="0071245B" w:rsidP="00CF361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475" name="圓角矩形 62475"/>
                              <wps:cNvSpPr/>
                              <wps:spPr>
                                <a:xfrm>
                                  <a:off x="1549400" y="2209800"/>
                                  <a:ext cx="1252855" cy="3721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D4C5B33" w14:textId="2DFF07E1" w:rsidR="0071245B" w:rsidRPr="00CF3611" w:rsidRDefault="0071245B" w:rsidP="00CF3611">
                                    <w:pPr>
                                      <w:rPr>
                                        <w:rFonts w:ascii="微軟正黑體" w:eastAsia="微軟正黑體" w:hAnsi="微軟正黑體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4</w:t>
                                    </w:r>
                                    <w:r w:rsidRPr="00CF3611"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.</w:t>
                                    </w:r>
                                  </w:p>
                                  <w:p w14:paraId="66724FEE" w14:textId="77777777" w:rsidR="0071245B" w:rsidRDefault="0071245B" w:rsidP="00CF361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482" name="群組 62482"/>
                              <wpg:cNvGrpSpPr/>
                              <wpg:grpSpPr>
                                <a:xfrm>
                                  <a:off x="0" y="3869267"/>
                                  <a:ext cx="1303232" cy="549910"/>
                                  <a:chOff x="0" y="0"/>
                                  <a:chExt cx="1303232" cy="549910"/>
                                </a:xfrm>
                              </wpg:grpSpPr>
                              <wps:wsp>
                                <wps:cNvPr id="62478" name="圓角矩形 62478"/>
                                <wps:cNvSpPr/>
                                <wps:spPr>
                                  <a:xfrm>
                                    <a:off x="0" y="0"/>
                                    <a:ext cx="1252855" cy="37211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AB14CF" w14:textId="1664AF94" w:rsidR="0071245B" w:rsidRPr="00CF3611" w:rsidRDefault="0071245B" w:rsidP="004E10C4">
                                      <w:pPr>
                                        <w:rPr>
                                          <w:rFonts w:ascii="微軟正黑體" w:eastAsia="微軟正黑體" w:hAnsi="微軟正黑體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微軟正黑體" w:eastAsia="微軟正黑體" w:hAnsi="微軟正黑體" w:hint="eastAsia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6</w:t>
                                      </w:r>
                                      <w:r w:rsidRPr="00CF3611">
                                        <w:rPr>
                                          <w:rFonts w:ascii="微軟正黑體" w:eastAsia="微軟正黑體" w:hAnsi="微軟正黑體" w:hint="eastAsia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.</w:t>
                                      </w:r>
                                    </w:p>
                                    <w:p w14:paraId="5349F81A" w14:textId="77777777" w:rsidR="0071245B" w:rsidRDefault="0071245B" w:rsidP="004E10C4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79" name="直線接點 62479"/>
                                <wps:cNvCnPr/>
                                <wps:spPr>
                                  <a:xfrm>
                                    <a:off x="973667" y="372533"/>
                                    <a:ext cx="329565" cy="177377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2481" name="群組 62481"/>
                              <wpg:cNvGrpSpPr/>
                              <wpg:grpSpPr>
                                <a:xfrm>
                                  <a:off x="3107267" y="3843867"/>
                                  <a:ext cx="1794722" cy="372533"/>
                                  <a:chOff x="0" y="0"/>
                                  <a:chExt cx="1794722" cy="372533"/>
                                </a:xfrm>
                              </wpg:grpSpPr>
                              <wps:wsp>
                                <wps:cNvPr id="62473" name="圓角矩形 62473"/>
                                <wps:cNvSpPr/>
                                <wps:spPr>
                                  <a:xfrm>
                                    <a:off x="541867" y="0"/>
                                    <a:ext cx="1252855" cy="37211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B3D132" w14:textId="72C7EF5B" w:rsidR="0071245B" w:rsidRPr="00CF3611" w:rsidRDefault="0071245B" w:rsidP="00CF3611">
                                      <w:pPr>
                                        <w:rPr>
                                          <w:rFonts w:ascii="微軟正黑體" w:eastAsia="微軟正黑體" w:hAnsi="微軟正黑體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微軟正黑體" w:eastAsia="微軟正黑體" w:hAnsi="微軟正黑體" w:hint="eastAsia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5</w:t>
                                      </w:r>
                                      <w:r w:rsidRPr="00CF3611">
                                        <w:rPr>
                                          <w:rFonts w:ascii="微軟正黑體" w:eastAsia="微軟正黑體" w:hAnsi="微軟正黑體" w:hint="eastAsia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.</w:t>
                                      </w:r>
                                    </w:p>
                                    <w:p w14:paraId="6637D860" w14:textId="77777777" w:rsidR="0071245B" w:rsidRDefault="0071245B" w:rsidP="00CF3611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80" name="直線接點 62480"/>
                                <wps:cNvCnPr/>
                                <wps:spPr>
                                  <a:xfrm flipV="1">
                                    <a:off x="0" y="194733"/>
                                    <a:ext cx="541232" cy="1778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D6425B" id="群組 62483" o:spid="_x0000_s1047" style="position:absolute;left:0;text-align:left;margin-left:26.1pt;margin-top:20.1pt;width:458.65pt;height:438.65pt;z-index:251856896;mso-width-relative:margin;mso-height-relative:margin" coordsize="54607,50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">
                      <v:group id="群組 62471" o:spid="_x0000_s1048" style="position:absolute;left:9736;top:677;width:42249;height:49445" coordsize="42248,4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">
                        <v:shape id="圖片 62467" o:spid="_x0000_s1049" type="#_x0000_t75" style="position:absolute;width:42248;height:49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">
                          <v:imagedata r:id="rId28" o:title="diagram_2"/>
                        </v:shape>
                        <v:roundrect id="圓角矩形 62470" o:spid="_x0000_s1050" style="position:absolute;left:9990;top:2286;width:12023;height:5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" fillcolor="white [3212]" stroked="f" strokeweight="1.5pt">
                          <v:stroke joinstyle="miter"/>
                          <v:textbox>
                            <w:txbxContent>
                              <w:p w14:paraId="0AE5B826" w14:textId="77777777" w:rsidR="0071245B" w:rsidRDefault="0071245B" w:rsidP="0093203B"/>
                            </w:txbxContent>
                          </v:textbox>
                        </v:roundrect>
                      </v:group>
                      <v:roundrect id="圓角矩形 62469" o:spid="_x0000_s1051" style="position:absolute;left:17949;top:5757;width:12528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" filled="f" strokecolor="#faaf17 [3204]" strokeweight="1.5pt">
                        <v:stroke joinstyle="miter"/>
                        <v:textbox>
                          <w:txbxContent>
                            <w:p w14:paraId="5F52A618" w14:textId="20A96C2A" w:rsidR="0071245B" w:rsidRPr="00CF3611" w:rsidRDefault="0071245B" w:rsidP="00B11D4B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F3611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1.</w:t>
                              </w:r>
                            </w:p>
                          </w:txbxContent>
                        </v:textbox>
                      </v:roundrect>
                      <v:roundrect id="圓角矩形 62472" o:spid="_x0000_s1052" style="position:absolute;left:25484;top:12446;width:11007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" fillcolor="white [3212]" strokecolor="#faaf17 [3204]" strokeweight="1.5pt">
                        <v:stroke joinstyle="miter"/>
                        <v:textbox>
                          <w:txbxContent>
                            <w:p w14:paraId="65EBCCB3" w14:textId="2CB094E2" w:rsidR="0071245B" w:rsidRPr="00CF3611" w:rsidRDefault="0071245B" w:rsidP="00CF3611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  <w:r w:rsidRPr="00CF3611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  <w:p w14:paraId="1A5AF540" w14:textId="77777777" w:rsidR="0071245B" w:rsidRDefault="0071245B" w:rsidP="00CF3611"/>
                          </w:txbxContent>
                        </v:textbox>
                      </v:roundrect>
                      <v:roundrect id="圓角矩形 62474" o:spid="_x0000_s1053" style="position:absolute;left:42079;width:12528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" filled="f" strokecolor="#faaf17 [3204]" strokeweight="1.5pt">
                        <v:stroke joinstyle="miter"/>
                        <v:textbox>
                          <w:txbxContent>
                            <w:p w14:paraId="39D1DBD7" w14:textId="6633A272" w:rsidR="0071245B" w:rsidRPr="00CF3611" w:rsidRDefault="0071245B" w:rsidP="00CF3611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  <w:r w:rsidRPr="00CF3611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  <w:p w14:paraId="31821C9D" w14:textId="77777777" w:rsidR="0071245B" w:rsidRDefault="0071245B" w:rsidP="00CF3611"/>
                          </w:txbxContent>
                        </v:textbox>
                      </v:roundrect>
                      <v:roundrect id="圓角矩形 62475" o:spid="_x0000_s1054" style="position:absolute;left:15494;top:22098;width:12528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" filled="f" strokecolor="#faaf17 [3204]" strokeweight="1.5pt">
                        <v:stroke joinstyle="miter"/>
                        <v:textbox>
                          <w:txbxContent>
                            <w:p w14:paraId="0D4C5B33" w14:textId="2DFF07E1" w:rsidR="0071245B" w:rsidRPr="00CF3611" w:rsidRDefault="0071245B" w:rsidP="00CF3611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4</w:t>
                              </w:r>
                              <w:r w:rsidRPr="00CF3611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  <w:p w14:paraId="66724FEE" w14:textId="77777777" w:rsidR="0071245B" w:rsidRDefault="0071245B" w:rsidP="00CF3611"/>
                          </w:txbxContent>
                        </v:textbox>
                      </v:roundrect>
                      <v:group id="群組 62482" o:spid="_x0000_s1055" style="position:absolute;top:38692;width:13032;height:5499" coordsize="13032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">
                        <v:roundrect id="圓角矩形 62478" o:spid="_x0000_s1056" style="position:absolute;width:12528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" filled="f" strokecolor="#faaf17 [3204]" strokeweight="1.5pt">
                          <v:stroke joinstyle="miter"/>
                          <v:textbox>
                            <w:txbxContent>
                              <w:p w14:paraId="19AB14CF" w14:textId="1664AF94" w:rsidR="0071245B" w:rsidRPr="00CF3611" w:rsidRDefault="0071245B" w:rsidP="004E10C4">
                                <w:pPr>
                                  <w:rPr>
                                    <w:rFonts w:ascii="微軟正黑體" w:eastAsia="微軟正黑體" w:hAnsi="微軟正黑體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  <w:t>6</w:t>
                                </w:r>
                                <w:r w:rsidRPr="00CF3611">
                                  <w:rPr>
                                    <w:rFonts w:ascii="微軟正黑體" w:eastAsia="微軟正黑體" w:hAnsi="微軟正黑體" w:hint="eastAsia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  <w:t>.</w:t>
                                </w:r>
                              </w:p>
                              <w:p w14:paraId="5349F81A" w14:textId="77777777" w:rsidR="0071245B" w:rsidRDefault="0071245B" w:rsidP="004E10C4"/>
                            </w:txbxContent>
                          </v:textbox>
                        </v:roundrect>
                        <v:line id="直線接點 62479" o:spid="_x0000_s1057" style="position:absolute;visibility:visible;mso-wrap-style:square" from="9736,3725" to="13032,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" strokecolor="#845903 [1609]" strokeweight="1pt">
                          <v:stroke dashstyle="1 1" joinstyle="miter"/>
                        </v:line>
                      </v:group>
                      <v:group id="群組 62481" o:spid="_x0000_s1058" style="position:absolute;left:31072;top:38438;width:17947;height:3726" coordsize="17947,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CDSxwAAAN4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TEZf0xied8IVkIt/AAAA//8DAFBLAQItABQABgAIAAAAIQDb4fbL7gAAAIUBAAATAAAAAAAA&#10;AAAAAAAAAAAAAABbQ29udGVudF9UeXBlc10ueG1sUEsBAi0AFAAGAAgAAAAhAFr0LFu/AAAAFQEA&#10;AAsAAAAAAAAAAAAAAAAAHwEAAF9yZWxzLy5yZWxzUEsBAi0AFAAGAAgAAAAhAB3UINLHAAAA3gAA&#10;AA8AAAAAAAAAAAAAAAAABwIAAGRycy9kb3ducmV2LnhtbFBLBQYAAAAAAwADALcAAAD7AgAAAAA=&#10;">
                        <v:roundrect id="圓角矩形 62473" o:spid="_x0000_s1059" style="position:absolute;left:5418;width:12529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" fillcolor="white [3212]" strokecolor="#faaf17 [3204]" strokeweight="1.5pt">
                          <v:stroke joinstyle="miter"/>
                          <v:textbox>
                            <w:txbxContent>
                              <w:p w14:paraId="7FB3D132" w14:textId="72C7EF5B" w:rsidR="0071245B" w:rsidRPr="00CF3611" w:rsidRDefault="0071245B" w:rsidP="00CF3611">
                                <w:pPr>
                                  <w:rPr>
                                    <w:rFonts w:ascii="微軟正黑體" w:eastAsia="微軟正黑體" w:hAnsi="微軟正黑體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  <w:t>5</w:t>
                                </w:r>
                                <w:r w:rsidRPr="00CF3611">
                                  <w:rPr>
                                    <w:rFonts w:ascii="微軟正黑體" w:eastAsia="微軟正黑體" w:hAnsi="微軟正黑體" w:hint="eastAsia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  <w:t>.</w:t>
                                </w:r>
                              </w:p>
                              <w:p w14:paraId="6637D860" w14:textId="77777777" w:rsidR="0071245B" w:rsidRDefault="0071245B" w:rsidP="00CF3611"/>
                            </w:txbxContent>
                          </v:textbox>
                        </v:roundrect>
                        <v:line id="直線接點 62480" o:spid="_x0000_s1060" style="position:absolute;flip:y;visibility:visible;mso-wrap-style:square" from="0,1947" to="5412,3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" strokecolor="#845903 [1609]" strokeweight="1pt">
                          <v:stroke dashstyle="1 1" joinstyle="miter"/>
                        </v:line>
                      </v:group>
                    </v:group>
                  </w:pict>
                </mc:Fallback>
              </mc:AlternateContent>
            </w:r>
          </w:p>
          <w:p w14:paraId="670DD607" w14:textId="2D9F4628" w:rsidR="009A68D2" w:rsidRDefault="009A68D2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18D8BB3D" w14:textId="52534120" w:rsidR="009A68D2" w:rsidRDefault="007316EC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275926A" wp14:editId="1AB2E76F">
                      <wp:simplePos x="0" y="0"/>
                      <wp:positionH relativeFrom="column">
                        <wp:posOffset>2594817</wp:posOffset>
                      </wp:positionH>
                      <wp:positionV relativeFrom="paragraph">
                        <wp:posOffset>226723</wp:posOffset>
                      </wp:positionV>
                      <wp:extent cx="989965" cy="465455"/>
                      <wp:effectExtent l="0" t="0" r="0" b="0"/>
                      <wp:wrapNone/>
                      <wp:docPr id="62486" name="文字方塊 62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9965" cy="46545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E05624" w14:textId="690D6D5D" w:rsidR="0071245B" w:rsidRPr="00C75EE4" w:rsidRDefault="0071245B" w:rsidP="004E10C4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E10C4"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播水壺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5926A" id="文字方塊 62486" o:spid="_x0000_s1061" type="#_x0000_t202" style="position:absolute;left:0;text-align:left;margin-left:204.3pt;margin-top:17.85pt;width:77.95pt;height:36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" filled="f" stroked="f" strokeweight="2pt">
                      <v:textbox>
                        <w:txbxContent>
                          <w:p w14:paraId="30E05624" w14:textId="690D6D5D" w:rsidR="0071245B" w:rsidRPr="00C75EE4" w:rsidRDefault="0071245B" w:rsidP="004E10C4">
                            <w:pPr>
                              <w:rPr>
                                <w:rFonts w:ascii="微軟正黑體" w:eastAsia="微軟正黑體" w:hAnsi="微軟正黑體" w:cs="Times New Roman (Body CS)"/>
                                <w:b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E10C4"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播水壺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93CDD4" w14:textId="6B06176D" w:rsidR="009A68D2" w:rsidRDefault="009A68D2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3A4C2079" w14:textId="434AA928" w:rsidR="009A68D2" w:rsidRPr="007511C6" w:rsidRDefault="00053DD6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1F16820" wp14:editId="061DAF95">
                      <wp:simplePos x="0" y="0"/>
                      <wp:positionH relativeFrom="column">
                        <wp:posOffset>3318856</wp:posOffset>
                      </wp:positionH>
                      <wp:positionV relativeFrom="paragraph">
                        <wp:posOffset>311635</wp:posOffset>
                      </wp:positionV>
                      <wp:extent cx="989965" cy="465455"/>
                      <wp:effectExtent l="0" t="0" r="0" b="0"/>
                      <wp:wrapNone/>
                      <wp:docPr id="62489" name="文字方塊 62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9965" cy="46545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4988F0" w14:textId="06603F24" w:rsidR="0071245B" w:rsidRPr="00C75EE4" w:rsidRDefault="0071245B" w:rsidP="004E10C4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gramStart"/>
                                  <w:r w:rsidRPr="004E10C4"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夜天壺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16820" id="文字方塊 62489" o:spid="_x0000_s1062" type="#_x0000_t202" style="position:absolute;left:0;text-align:left;margin-left:261.35pt;margin-top:24.55pt;width:77.95pt;height:36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" filled="f" stroked="f" strokeweight="2pt">
                      <v:textbox>
                        <w:txbxContent>
                          <w:p w14:paraId="6C4988F0" w14:textId="06603F24" w:rsidR="0071245B" w:rsidRPr="00C75EE4" w:rsidRDefault="0071245B" w:rsidP="004E10C4">
                            <w:pPr>
                              <w:rPr>
                                <w:rFonts w:ascii="微軟正黑體" w:eastAsia="微軟正黑體" w:hAnsi="微軟正黑體" w:cs="Times New Roman (Body CS)"/>
                                <w:b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4E10C4"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夜天壺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901E7D" w14:textId="619F9CAE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13EE812C" w14:textId="002F4BE4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3FDE2DB5" w14:textId="1D134B7B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498C3F7C" w14:textId="0843674F" w:rsidR="009A68D2" w:rsidRPr="009A68D2" w:rsidRDefault="00053DD6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5BDD420" wp14:editId="3AD1B8FF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172085</wp:posOffset>
                      </wp:positionV>
                      <wp:extent cx="989965" cy="465455"/>
                      <wp:effectExtent l="0" t="0" r="0" b="0"/>
                      <wp:wrapNone/>
                      <wp:docPr id="62485" name="文字方塊 62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9965" cy="46545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E8629E" w14:textId="3030709D" w:rsidR="0071245B" w:rsidRPr="00C75EE4" w:rsidRDefault="0071245B" w:rsidP="004E10C4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E10C4"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平水壺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DD420" id="文字方塊 62485" o:spid="_x0000_s1063" type="#_x0000_t202" style="position:absolute;left:0;text-align:left;margin-left:177.4pt;margin-top:13.55pt;width:77.95pt;height:36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" filled="f" stroked="f" strokeweight="2pt">
                      <v:textbox>
                        <w:txbxContent>
                          <w:p w14:paraId="10E8629E" w14:textId="3030709D" w:rsidR="0071245B" w:rsidRPr="00C75EE4" w:rsidRDefault="0071245B" w:rsidP="004E10C4">
                            <w:pPr>
                              <w:rPr>
                                <w:rFonts w:ascii="微軟正黑體" w:eastAsia="微軟正黑體" w:hAnsi="微軟正黑體" w:cs="Times New Roman (Body CS)"/>
                                <w:b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E10C4"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平水壺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6C63DF" w14:textId="77777777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6D402419" w14:textId="77777777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50B5B4DD" w14:textId="421150AE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65E85DC5" w14:textId="42FF6170" w:rsid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7D03D858" w14:textId="45863A3E" w:rsidR="00B7587D" w:rsidRDefault="00B7587D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178F97D7" w14:textId="4975267A" w:rsidR="00B7587D" w:rsidRDefault="00053DD6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2735ED9" wp14:editId="328DD47E">
                      <wp:simplePos x="0" y="0"/>
                      <wp:positionH relativeFrom="column">
                        <wp:posOffset>4513580</wp:posOffset>
                      </wp:positionH>
                      <wp:positionV relativeFrom="paragraph">
                        <wp:posOffset>134239</wp:posOffset>
                      </wp:positionV>
                      <wp:extent cx="989965" cy="465455"/>
                      <wp:effectExtent l="0" t="0" r="0" b="0"/>
                      <wp:wrapNone/>
                      <wp:docPr id="62488" name="文字方塊 62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9965" cy="46545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D53C0F" w14:textId="2A5A0B1F" w:rsidR="0071245B" w:rsidRPr="00C75EE4" w:rsidRDefault="0071245B" w:rsidP="004E10C4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E10C4"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分水壺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35ED9" id="文字方塊 62488" o:spid="_x0000_s1064" type="#_x0000_t202" style="position:absolute;left:0;text-align:left;margin-left:355.4pt;margin-top:10.55pt;width:77.95pt;height:36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" filled="f" stroked="f" strokeweight="2pt">
                      <v:textbox>
                        <w:txbxContent>
                          <w:p w14:paraId="05D53C0F" w14:textId="2A5A0B1F" w:rsidR="0071245B" w:rsidRPr="00C75EE4" w:rsidRDefault="0071245B" w:rsidP="004E10C4">
                            <w:pPr>
                              <w:rPr>
                                <w:rFonts w:ascii="微軟正黑體" w:eastAsia="微軟正黑體" w:hAnsi="微軟正黑體" w:cs="Times New Roman (Body CS)"/>
                                <w:b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E10C4"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分水壺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F1A1A4C" wp14:editId="5C653ACE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149860</wp:posOffset>
                      </wp:positionV>
                      <wp:extent cx="989965" cy="465455"/>
                      <wp:effectExtent l="0" t="0" r="0" b="0"/>
                      <wp:wrapNone/>
                      <wp:docPr id="62487" name="文字方塊 62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9965" cy="46545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0FC32" w14:textId="55AE6EBA" w:rsidR="0071245B" w:rsidRPr="00C75EE4" w:rsidRDefault="0071245B" w:rsidP="004E10C4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E10C4"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受水壺</w:t>
                                  </w:r>
                                  <w:proofErr w:type="gramStart"/>
                                  <w:r w:rsidRPr="004E10C4">
                                    <w:rPr>
                                      <w:rFonts w:ascii="微軟正黑體" w:eastAsia="微軟正黑體" w:hAnsi="微軟正黑體" w:cs="Times New Roman (Body CS)" w:hint="eastAsia"/>
                                      <w:bCs/>
                                      <w:color w:val="FF0000"/>
                                      <w:position w:val="10"/>
                                      <w:sz w:val="32"/>
                                      <w:szCs w:val="32"/>
                                      <w:lang w:val="en-US"/>
                                    </w:rPr>
                                    <w:t>壺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A1A4C" id="文字方塊 62487" o:spid="_x0000_s1065" type="#_x0000_t202" style="position:absolute;left:0;text-align:left;margin-left:46.75pt;margin-top:11.8pt;width:77.95pt;height:36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" filled="f" stroked="f" strokeweight="2pt">
                      <v:textbox>
                        <w:txbxContent>
                          <w:p w14:paraId="5690FC32" w14:textId="55AE6EBA" w:rsidR="0071245B" w:rsidRPr="00C75EE4" w:rsidRDefault="0071245B" w:rsidP="004E10C4">
                            <w:pPr>
                              <w:rPr>
                                <w:rFonts w:ascii="微軟正黑體" w:eastAsia="微軟正黑體" w:hAnsi="微軟正黑體" w:cs="Times New Roman (Body CS)"/>
                                <w:b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E10C4"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受水壺</w:t>
                            </w:r>
                            <w:proofErr w:type="gramStart"/>
                            <w:r w:rsidRPr="004E10C4">
                              <w:rPr>
                                <w:rFonts w:ascii="微軟正黑體" w:eastAsia="微軟正黑體" w:hAnsi="微軟正黑體" w:cs="Times New Roman (Body CS)" w:hint="eastAsia"/>
                                <w:bCs/>
                                <w:color w:val="FF0000"/>
                                <w:position w:val="10"/>
                                <w:sz w:val="32"/>
                                <w:szCs w:val="32"/>
                                <w:lang w:val="en-US"/>
                              </w:rPr>
                              <w:t>壺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C0CDEC" w14:textId="77777777" w:rsidR="00B7587D" w:rsidRDefault="00B7587D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08F4E430" w14:textId="77777777" w:rsidR="007316EC" w:rsidRDefault="007316EC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35E2BF82" w14:textId="77777777" w:rsidR="007316EC" w:rsidRPr="009A68D2" w:rsidRDefault="007316EC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1658F9C9" w14:textId="72561DC2" w:rsidR="00A47887" w:rsidRPr="007A054E" w:rsidRDefault="00A47887" w:rsidP="007A054E">
            <w:pPr>
              <w:rPr>
                <w:rFonts w:ascii="DFKai-SB" w:eastAsia="DFKai-SB" w:hAnsi="DFKai-SB"/>
                <w:color w:val="484F5E" w:themeColor="text1"/>
                <w:sz w:val="28"/>
                <w:szCs w:val="28"/>
                <w:lang w:val="en-US"/>
              </w:rPr>
            </w:pPr>
          </w:p>
        </w:tc>
      </w:tr>
    </w:tbl>
    <w:p w14:paraId="2F1AA1A5" w14:textId="3F27F9CC" w:rsidR="00C1404A" w:rsidRDefault="00C1404A" w:rsidP="00A107A1">
      <w:pPr>
        <w:pStyle w:val="a"/>
        <w:numPr>
          <w:ilvl w:val="0"/>
          <w:numId w:val="0"/>
        </w:numPr>
        <w:spacing w:afterLines="50" w:after="120"/>
        <w:ind w:left="714"/>
        <w:rPr>
          <w:lang w:val="en-HK"/>
        </w:rPr>
      </w:pPr>
    </w:p>
    <w:p w14:paraId="3F5241BB" w14:textId="74281F08" w:rsidR="00E84AE0" w:rsidRPr="00E84AE0" w:rsidRDefault="00DC62EB" w:rsidP="009C3373">
      <w:pPr>
        <w:pStyle w:val="a"/>
        <w:ind w:left="284" w:hanging="284"/>
        <w:rPr>
          <w:rFonts w:ascii="微軟正黑體" w:eastAsia="微軟正黑體" w:hAnsi="微軟正黑體"/>
          <w:sz w:val="30"/>
          <w:szCs w:val="30"/>
        </w:rPr>
      </w:pPr>
      <w:r>
        <w:rPr>
          <w:rFonts w:ascii="微軟正黑體" w:eastAsia="微軟正黑體" w:hAnsi="微軟正黑體" w:hint="eastAsia"/>
          <w:sz w:val="30"/>
          <w:szCs w:val="30"/>
        </w:rPr>
        <w:t>古時的計時工具各有</w:t>
      </w:r>
      <w:r w:rsidR="00DB4C64">
        <w:rPr>
          <w:rFonts w:ascii="微軟正黑體" w:eastAsia="微軟正黑體" w:hAnsi="微軟正黑體" w:hint="eastAsia"/>
          <w:sz w:val="30"/>
          <w:szCs w:val="30"/>
        </w:rPr>
        <w:t>特點與優劣，試</w:t>
      </w:r>
      <w:r w:rsidR="00FD15DE">
        <w:rPr>
          <w:rFonts w:ascii="微軟正黑體" w:eastAsia="微軟正黑體" w:hAnsi="微軟正黑體" w:hint="eastAsia"/>
          <w:sz w:val="30"/>
          <w:szCs w:val="30"/>
        </w:rPr>
        <w:t>試從</w:t>
      </w:r>
      <w:r w:rsidR="00DB4C64">
        <w:rPr>
          <w:rFonts w:ascii="微軟正黑體" w:eastAsia="微軟正黑體" w:hAnsi="微軟正黑體" w:hint="eastAsia"/>
          <w:sz w:val="30"/>
          <w:szCs w:val="30"/>
        </w:rPr>
        <w:t>文章中找出</w:t>
      </w:r>
      <w:r w:rsidR="00DB4C64" w:rsidRPr="00E84AE0">
        <w:rPr>
          <w:rFonts w:ascii="微軟正黑體" w:eastAsia="微軟正黑體" w:hAnsi="微軟正黑體" w:hint="eastAsia"/>
          <w:sz w:val="30"/>
          <w:szCs w:val="30"/>
        </w:rPr>
        <w:t>適當</w:t>
      </w:r>
      <w:r w:rsidR="00DB4C64">
        <w:rPr>
          <w:rFonts w:ascii="微軟正黑體" w:eastAsia="微軟正黑體" w:hAnsi="微軟正黑體" w:hint="eastAsia"/>
          <w:sz w:val="30"/>
          <w:szCs w:val="30"/>
        </w:rPr>
        <w:t>詞語完成下表</w:t>
      </w:r>
      <w:r w:rsidR="004F2B93" w:rsidRPr="00E84AE0">
        <w:rPr>
          <w:rFonts w:ascii="微軟正黑體" w:eastAsia="微軟正黑體" w:hAnsi="微軟正黑體" w:hint="eastAsia"/>
          <w:sz w:val="30"/>
          <w:szCs w:val="30"/>
        </w:rPr>
        <w:t>。</w:t>
      </w:r>
    </w:p>
    <w:tbl>
      <w:tblPr>
        <w:tblStyle w:val="af"/>
        <w:tblW w:w="9487" w:type="dxa"/>
        <w:tblInd w:w="714" w:type="dxa"/>
        <w:tblLook w:val="04A0" w:firstRow="1" w:lastRow="0" w:firstColumn="1" w:lastColumn="0" w:noHBand="0" w:noVBand="1"/>
      </w:tblPr>
      <w:tblGrid>
        <w:gridCol w:w="2116"/>
        <w:gridCol w:w="7371"/>
      </w:tblGrid>
      <w:tr w:rsidR="00E84AE0" w14:paraId="0AFDE47F" w14:textId="77777777" w:rsidTr="009333A0">
        <w:tc>
          <w:tcPr>
            <w:tcW w:w="2116" w:type="dxa"/>
            <w:vAlign w:val="center"/>
          </w:tcPr>
          <w:p w14:paraId="4319BD50" w14:textId="1BE7212D" w:rsidR="00E84AE0" w:rsidRDefault="00DB4C64" w:rsidP="00533B7E">
            <w:pPr>
              <w:pStyle w:val="a"/>
              <w:numPr>
                <w:ilvl w:val="0"/>
                <w:numId w:val="0"/>
              </w:numPr>
              <w:spacing w:afterLines="50" w:after="120"/>
              <w:jc w:val="center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DB4C64">
              <w:rPr>
                <w:rFonts w:ascii="微軟正黑體" w:eastAsia="微軟正黑體" w:hAnsi="微軟正黑體" w:hint="eastAsia"/>
                <w:sz w:val="30"/>
                <w:szCs w:val="30"/>
              </w:rPr>
              <w:t>銅壺滴漏</w:t>
            </w:r>
          </w:p>
        </w:tc>
        <w:tc>
          <w:tcPr>
            <w:tcW w:w="7371" w:type="dxa"/>
          </w:tcPr>
          <w:p w14:paraId="3B542F69" w14:textId="0DDE92C2" w:rsidR="00AE30D7" w:rsidRPr="009C3373" w:rsidRDefault="009C3373" w:rsidP="00AE30D7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</w:pPr>
            <w:r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3F0112C7" wp14:editId="71ED638A">
                      <wp:simplePos x="0" y="0"/>
                      <wp:positionH relativeFrom="column">
                        <wp:posOffset>1730587</wp:posOffset>
                      </wp:positionH>
                      <wp:positionV relativeFrom="paragraph">
                        <wp:posOffset>587163</wp:posOffset>
                      </wp:positionV>
                      <wp:extent cx="694055" cy="406400"/>
                      <wp:effectExtent l="0" t="0" r="0" b="0"/>
                      <wp:wrapNone/>
                      <wp:docPr id="62500" name="文字方塊 62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4055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B7C39" w14:textId="597F8CD1" w:rsidR="0071245B" w:rsidRPr="009274F0" w:rsidRDefault="0071245B" w:rsidP="00533B7E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E30D7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天氣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112C7" id="文字方塊 62500" o:spid="_x0000_s1066" type="#_x0000_t202" style="position:absolute;left:0;text-align:left;margin-left:136.25pt;margin-top:46.25pt;width:54.65pt;height:3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" filled="f" stroked="f" strokeweight="2pt">
                      <v:textbox>
                        <w:txbxContent>
                          <w:p w14:paraId="15AB7C39" w14:textId="597F8CD1" w:rsidR="0071245B" w:rsidRPr="009274F0" w:rsidRDefault="0071245B" w:rsidP="00533B7E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E30D7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天氣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751D49D1" wp14:editId="3BE59762">
                      <wp:simplePos x="0" y="0"/>
                      <wp:positionH relativeFrom="column">
                        <wp:posOffset>1627293</wp:posOffset>
                      </wp:positionH>
                      <wp:positionV relativeFrom="paragraph">
                        <wp:posOffset>252518</wp:posOffset>
                      </wp:positionV>
                      <wp:extent cx="854710" cy="406400"/>
                      <wp:effectExtent l="0" t="0" r="0" b="0"/>
                      <wp:wrapNone/>
                      <wp:docPr id="62499" name="文字方塊 62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471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C10FAB" w14:textId="3862A2A3" w:rsidR="0071245B" w:rsidRPr="009274F0" w:rsidRDefault="0071245B" w:rsidP="00533B7E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E30D7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九十六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D49D1" id="文字方塊 62499" o:spid="_x0000_s1067" type="#_x0000_t202" style="position:absolute;left:0;text-align:left;margin-left:128.15pt;margin-top:19.9pt;width:67.3pt;height:3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" filled="f" stroked="f" strokeweight="2pt">
                      <v:textbox>
                        <w:txbxContent>
                          <w:p w14:paraId="31C10FAB" w14:textId="3862A2A3" w:rsidR="0071245B" w:rsidRPr="009274F0" w:rsidRDefault="0071245B" w:rsidP="00533B7E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E30D7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九十六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B7E"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55F08F4" wp14:editId="0661E010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271780</wp:posOffset>
                      </wp:positionV>
                      <wp:extent cx="694055" cy="406400"/>
                      <wp:effectExtent l="0" t="0" r="0" b="0"/>
                      <wp:wrapNone/>
                      <wp:docPr id="62502" name="文字方塊 62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4055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7B87FD" w14:textId="0F50867F" w:rsidR="0071245B" w:rsidRPr="009274F0" w:rsidRDefault="0071245B" w:rsidP="00533B7E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E30D7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十二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F08F4" id="文字方塊 62502" o:spid="_x0000_s1068" type="#_x0000_t202" style="position:absolute;left:0;text-align:left;margin-left:24.5pt;margin-top:21.4pt;width:54.65pt;height:3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" filled="f" stroked="f" strokeweight="2pt">
                      <v:textbox>
                        <w:txbxContent>
                          <w:p w14:paraId="607B87FD" w14:textId="0F50867F" w:rsidR="0071245B" w:rsidRPr="009274F0" w:rsidRDefault="0071245B" w:rsidP="00533B7E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E30D7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十二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2B32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外形特色</w:t>
            </w:r>
            <w:r w:rsidR="00E84AE0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：</w:t>
            </w:r>
            <w:proofErr w:type="gramStart"/>
            <w:r w:rsidR="009B2B32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壺蓋上抱刻漏箭</w:t>
            </w:r>
            <w:proofErr w:type="gramEnd"/>
            <w:r w:rsidR="009B2B32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的銅人，</w:t>
            </w:r>
            <w:proofErr w:type="gramStart"/>
            <w:r w:rsidR="009B2B32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箭身刻了</w:t>
            </w:r>
            <w:proofErr w:type="gramEnd"/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</w:t>
            </w:r>
            <w:r w:rsidR="00533B7E" w:rsidRPr="009C3373"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  <w:br/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="009B2B32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時辰、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="009B2B32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刻，方便古人知道時間</w:t>
            </w:r>
          </w:p>
          <w:p w14:paraId="700FA15C" w14:textId="2EB0E5AF" w:rsidR="00AE30D7" w:rsidRPr="009C3373" w:rsidRDefault="00533B7E" w:rsidP="009B2B32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</w:pPr>
            <w:r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2F302C8" wp14:editId="3B109646">
                      <wp:simplePos x="0" y="0"/>
                      <wp:positionH relativeFrom="column">
                        <wp:posOffset>2092748</wp:posOffset>
                      </wp:positionH>
                      <wp:positionV relativeFrom="paragraph">
                        <wp:posOffset>273685</wp:posOffset>
                      </wp:positionV>
                      <wp:extent cx="643255" cy="406400"/>
                      <wp:effectExtent l="0" t="0" r="0" b="0"/>
                      <wp:wrapNone/>
                      <wp:docPr id="62501" name="文字方塊 62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255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27EB75" w14:textId="5CB216C2" w:rsidR="0071245B" w:rsidRPr="009274F0" w:rsidRDefault="0071245B" w:rsidP="00533B7E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E30D7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溫度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302C8" id="文字方塊 62501" o:spid="_x0000_s1069" type="#_x0000_t202" style="position:absolute;left:0;text-align:left;margin-left:164.8pt;margin-top:21.55pt;width:50.65pt;height:3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" filled="f" stroked="f" strokeweight="2pt">
                      <v:textbox>
                        <w:txbxContent>
                          <w:p w14:paraId="7C27EB75" w14:textId="5CB216C2" w:rsidR="0071245B" w:rsidRPr="009274F0" w:rsidRDefault="0071245B" w:rsidP="00533B7E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E30D7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溫度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2B32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優點：不受室外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="009B2B32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影響</w:t>
            </w:r>
          </w:p>
          <w:p w14:paraId="72F70EC1" w14:textId="53682FCF" w:rsidR="00E84AE0" w:rsidRPr="009C3373" w:rsidRDefault="00533B7E" w:rsidP="009B2B32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</w:pPr>
            <w:r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E24D23E" wp14:editId="507A526E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280458</wp:posOffset>
                      </wp:positionV>
                      <wp:extent cx="702310" cy="406400"/>
                      <wp:effectExtent l="0" t="0" r="0" b="0"/>
                      <wp:wrapNone/>
                      <wp:docPr id="62508" name="文字方塊 62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231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12036" w14:textId="55A72344" w:rsidR="0071245B" w:rsidRPr="009274F0" w:rsidRDefault="0071245B" w:rsidP="00533B7E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E30D7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圓形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4D23E" id="文字方塊 62508" o:spid="_x0000_s1070" type="#_x0000_t202" style="position:absolute;left:0;text-align:left;margin-left:177pt;margin-top:22.1pt;width:55.3pt;height:3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" filled="f" stroked="f" strokeweight="2pt">
                      <v:textbox>
                        <w:txbxContent>
                          <w:p w14:paraId="07E12036" w14:textId="55A72344" w:rsidR="0071245B" w:rsidRPr="009274F0" w:rsidRDefault="0071245B" w:rsidP="00533B7E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E30D7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圓形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2B32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缺點：滴水的速度受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="009B2B32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影響</w:t>
            </w:r>
          </w:p>
        </w:tc>
      </w:tr>
      <w:tr w:rsidR="00E84AE0" w14:paraId="7353F07F" w14:textId="77777777" w:rsidTr="009333A0">
        <w:trPr>
          <w:trHeight w:val="2313"/>
        </w:trPr>
        <w:tc>
          <w:tcPr>
            <w:tcW w:w="2116" w:type="dxa"/>
            <w:vAlign w:val="center"/>
          </w:tcPr>
          <w:p w14:paraId="2D79CDBC" w14:textId="42B8745B" w:rsidR="00E84AE0" w:rsidRPr="00E84AE0" w:rsidRDefault="00DB4C64" w:rsidP="00533B7E">
            <w:pPr>
              <w:pStyle w:val="a"/>
              <w:numPr>
                <w:ilvl w:val="0"/>
                <w:numId w:val="0"/>
              </w:numPr>
              <w:spacing w:afterLines="50" w:after="120"/>
              <w:jc w:val="center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DB4C64">
              <w:rPr>
                <w:rFonts w:ascii="微軟正黑體" w:eastAsia="微軟正黑體" w:hAnsi="微軟正黑體" w:hint="eastAsia"/>
                <w:sz w:val="30"/>
                <w:szCs w:val="30"/>
              </w:rPr>
              <w:t>日晷</w:t>
            </w:r>
          </w:p>
        </w:tc>
        <w:tc>
          <w:tcPr>
            <w:tcW w:w="7371" w:type="dxa"/>
          </w:tcPr>
          <w:p w14:paraId="703E4B23" w14:textId="5EFEEBBE" w:rsidR="00E84AE0" w:rsidRPr="009C3373" w:rsidRDefault="00AE30D7" w:rsidP="00AE30D7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</w:pP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外形特色：主體是一個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proofErr w:type="gramStart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石盤</w:t>
            </w:r>
            <w:proofErr w:type="gramEnd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，中間有一根金屬</w:t>
            </w:r>
            <w:proofErr w:type="gramStart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晷</w:t>
            </w:r>
            <w:proofErr w:type="gramEnd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針，垂直立於盤面</w:t>
            </w:r>
          </w:p>
          <w:p w14:paraId="3A34C80B" w14:textId="74A6C62A" w:rsidR="00AE30D7" w:rsidRPr="009C3373" w:rsidRDefault="009C3373" w:rsidP="00AE30D7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</w:pPr>
            <w:r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5F63CB1" wp14:editId="122F814F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577003</wp:posOffset>
                      </wp:positionV>
                      <wp:extent cx="1007110" cy="406400"/>
                      <wp:effectExtent l="0" t="0" r="0" b="0"/>
                      <wp:wrapNone/>
                      <wp:docPr id="62504" name="文字方塊 62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11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AAA69" w14:textId="6A3886D0" w:rsidR="0071245B" w:rsidRPr="009274F0" w:rsidRDefault="0071245B" w:rsidP="00533B7E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proofErr w:type="gramStart"/>
                                  <w:r w:rsidRPr="00533B7E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禮制器物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63CB1" id="文字方塊 62504" o:spid="_x0000_s1071" type="#_x0000_t202" style="position:absolute;left:0;text-align:left;margin-left:176.35pt;margin-top:45.45pt;width:79.3pt;height:3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" filled="f" stroked="f" strokeweight="2pt">
                      <v:textbox>
                        <w:txbxContent>
                          <w:p w14:paraId="4E3AAA69" w14:textId="6A3886D0" w:rsidR="0071245B" w:rsidRPr="009274F0" w:rsidRDefault="0071245B" w:rsidP="00533B7E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gramStart"/>
                            <w:r w:rsidRPr="00533B7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禮制器物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BC3A005" wp14:editId="309E340A">
                      <wp:simplePos x="0" y="0"/>
                      <wp:positionH relativeFrom="column">
                        <wp:posOffset>344594</wp:posOffset>
                      </wp:positionH>
                      <wp:positionV relativeFrom="paragraph">
                        <wp:posOffset>243417</wp:posOffset>
                      </wp:positionV>
                      <wp:extent cx="778510" cy="406400"/>
                      <wp:effectExtent l="0" t="0" r="0" b="0"/>
                      <wp:wrapNone/>
                      <wp:docPr id="62506" name="文字方塊 62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851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0583B2" w14:textId="7BA5AAF1" w:rsidR="0071245B" w:rsidRPr="009274F0" w:rsidRDefault="0071245B" w:rsidP="00533B7E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E30D7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陰天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A005" id="文字方塊 62506" o:spid="_x0000_s1072" type="#_x0000_t202" style="position:absolute;left:0;text-align:left;margin-left:27.15pt;margin-top:19.15pt;width:61.3pt;height:3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" filled="f" stroked="f" strokeweight="2pt">
                      <v:textbox>
                        <w:txbxContent>
                          <w:p w14:paraId="690583B2" w14:textId="7BA5AAF1" w:rsidR="0071245B" w:rsidRPr="009274F0" w:rsidRDefault="0071245B" w:rsidP="00533B7E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E30D7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陰天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缺點：受光照影響，太陽落山後至日出前或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</w:t>
            </w:r>
            <w:r w:rsidR="00533B7E" w:rsidRPr="009C3373"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  <w:br/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</w:t>
            </w:r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就難以計時</w:t>
            </w:r>
          </w:p>
          <w:p w14:paraId="4DDEB1B3" w14:textId="1118D593" w:rsidR="00AE30D7" w:rsidRPr="009C3373" w:rsidRDefault="00D0085A" w:rsidP="00533B7E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</w:pPr>
            <w:r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31675915" wp14:editId="73DD771D">
                      <wp:simplePos x="0" y="0"/>
                      <wp:positionH relativeFrom="column">
                        <wp:posOffset>3428365</wp:posOffset>
                      </wp:positionH>
                      <wp:positionV relativeFrom="paragraph">
                        <wp:posOffset>598593</wp:posOffset>
                      </wp:positionV>
                      <wp:extent cx="812800" cy="406400"/>
                      <wp:effectExtent l="0" t="0" r="0" b="0"/>
                      <wp:wrapNone/>
                      <wp:docPr id="62503" name="文字方塊 6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280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E8511E" w14:textId="159FAC1D" w:rsidR="0071245B" w:rsidRPr="009274F0" w:rsidRDefault="0071245B" w:rsidP="00533B7E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E30D7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三層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75915" id="文字方塊 62503" o:spid="_x0000_s1073" type="#_x0000_t202" style="position:absolute;left:0;text-align:left;margin-left:269.95pt;margin-top:47.15pt;width:64pt;height:3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" filled="f" stroked="f" strokeweight="2pt">
                      <v:textbox>
                        <w:txbxContent>
                          <w:p w14:paraId="5DE8511E" w14:textId="159FAC1D" w:rsidR="0071245B" w:rsidRPr="009274F0" w:rsidRDefault="0071245B" w:rsidP="00533B7E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E30D7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三層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B7E"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F515E33" wp14:editId="403F1E4D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241723</wp:posOffset>
                      </wp:positionV>
                      <wp:extent cx="609600" cy="406400"/>
                      <wp:effectExtent l="0" t="0" r="0" b="0"/>
                      <wp:wrapNone/>
                      <wp:docPr id="62507" name="文字方塊 62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552F75" w14:textId="6D9726E0" w:rsidR="0071245B" w:rsidRPr="009274F0" w:rsidRDefault="0071245B" w:rsidP="00533B7E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E30D7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控制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15E33" id="文字方塊 62507" o:spid="_x0000_s1074" type="#_x0000_t202" style="position:absolute;left:0;text-align:left;margin-left:150.45pt;margin-top:19.05pt;width:48pt;height:3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" filled="f" stroked="f" strokeweight="2pt">
                      <v:textbox>
                        <w:txbxContent>
                          <w:p w14:paraId="08552F75" w14:textId="6D9726E0" w:rsidR="0071245B" w:rsidRPr="009274F0" w:rsidRDefault="0071245B" w:rsidP="00533B7E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E30D7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控制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演變：成為一種皇家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              </w:t>
            </w:r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，象徵皇帝作為天子對天時的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和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把握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</w:t>
            </w:r>
          </w:p>
        </w:tc>
      </w:tr>
      <w:tr w:rsidR="00DB4C64" w14:paraId="6DC9D1C4" w14:textId="77777777" w:rsidTr="009333A0">
        <w:trPr>
          <w:trHeight w:val="2313"/>
        </w:trPr>
        <w:tc>
          <w:tcPr>
            <w:tcW w:w="2116" w:type="dxa"/>
            <w:vAlign w:val="center"/>
          </w:tcPr>
          <w:p w14:paraId="0D253601" w14:textId="13E4B731" w:rsidR="00DB4C64" w:rsidRPr="00C373CD" w:rsidRDefault="00DB4C64" w:rsidP="00533B7E">
            <w:pPr>
              <w:pStyle w:val="a"/>
              <w:numPr>
                <w:ilvl w:val="0"/>
                <w:numId w:val="0"/>
              </w:numPr>
              <w:spacing w:afterLines="50" w:after="120"/>
              <w:jc w:val="center"/>
              <w:rPr>
                <w:rFonts w:ascii="Kaiti TC" w:eastAsia="Kaiti TC" w:hAnsi="Kaiti TC" w:cs="Microsoft Uighur"/>
                <w:b/>
              </w:rPr>
            </w:pPr>
            <w:r w:rsidRPr="00DB4C64">
              <w:rPr>
                <w:rFonts w:ascii="微軟正黑體" w:eastAsia="微軟正黑體" w:hAnsi="微軟正黑體" w:hint="eastAsia"/>
                <w:sz w:val="30"/>
                <w:szCs w:val="30"/>
              </w:rPr>
              <w:t>大自鳴鐘</w:t>
            </w:r>
          </w:p>
        </w:tc>
        <w:tc>
          <w:tcPr>
            <w:tcW w:w="7371" w:type="dxa"/>
          </w:tcPr>
          <w:p w14:paraId="1F79BDB5" w14:textId="62A6158B" w:rsidR="00DB4C64" w:rsidRPr="009C3373" w:rsidRDefault="00D0085A" w:rsidP="00AE30D7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</w:pPr>
            <w:r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AE51A7C" wp14:editId="43806B39">
                      <wp:simplePos x="0" y="0"/>
                      <wp:positionH relativeFrom="column">
                        <wp:posOffset>3005032</wp:posOffset>
                      </wp:positionH>
                      <wp:positionV relativeFrom="paragraph">
                        <wp:posOffset>239395</wp:posOffset>
                      </wp:positionV>
                      <wp:extent cx="685800" cy="385233"/>
                      <wp:effectExtent l="0" t="0" r="0" b="0"/>
                      <wp:wrapNone/>
                      <wp:docPr id="62505" name="文字方塊 62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85233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EE1DBF" w14:textId="4309753A" w:rsidR="0071245B" w:rsidRPr="009274F0" w:rsidRDefault="0071245B" w:rsidP="00533B7E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E30D7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上弦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51A7C" id="文字方塊 62505" o:spid="_x0000_s1075" type="#_x0000_t202" style="position:absolute;left:0;text-align:left;margin-left:236.6pt;margin-top:18.85pt;width:54pt;height:30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" filled="f" stroked="f" strokeweight="2pt">
                      <v:textbox>
                        <w:txbxContent>
                          <w:p w14:paraId="1BEE1DBF" w14:textId="4309753A" w:rsidR="0071245B" w:rsidRPr="009274F0" w:rsidRDefault="0071245B" w:rsidP="00533B7E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E30D7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上弦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67747D7" wp14:editId="03D32DF6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603250</wp:posOffset>
                      </wp:positionV>
                      <wp:extent cx="685800" cy="406400"/>
                      <wp:effectExtent l="0" t="0" r="0" b="0"/>
                      <wp:wrapNone/>
                      <wp:docPr id="58" name="文字方塊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6950EB" w14:textId="0EF00C18" w:rsidR="0071245B" w:rsidRPr="009274F0" w:rsidRDefault="0071245B" w:rsidP="008702E6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94325C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準確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747D7" id="文字方塊 58" o:spid="_x0000_s1076" type="#_x0000_t202" style="position:absolute;left:0;text-align:left;margin-left:103.8pt;margin-top:47.5pt;width:54pt;height:32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" filled="f" stroked="f" strokeweight="2pt">
                      <v:textbox>
                        <w:txbxContent>
                          <w:p w14:paraId="7B6950EB" w14:textId="0EF00C18" w:rsidR="0071245B" w:rsidRPr="009274F0" w:rsidRDefault="0071245B" w:rsidP="008702E6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94325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準確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外形特色：仿</w:t>
            </w:r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>中國</w:t>
            </w:r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樓閣式木櫃，分為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，鐘樓背後設有梯級，</w:t>
            </w:r>
            <w:proofErr w:type="gramStart"/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方便宮人給鐘</w:t>
            </w:r>
            <w:proofErr w:type="gramEnd"/>
            <w:r w:rsidR="00FB1642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 xml:space="preserve"> </w:t>
            </w:r>
            <w:r w:rsidR="009C3373" w:rsidRPr="009C3373"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  <w:t>________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</w:t>
            </w:r>
          </w:p>
          <w:p w14:paraId="679582DA" w14:textId="3FCCD7A7" w:rsidR="00AE30D7" w:rsidRPr="009C3373" w:rsidRDefault="00D0085A" w:rsidP="0094325C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</w:pPr>
            <w:r w:rsidRPr="009C3373">
              <w:rPr>
                <w:noProof/>
                <w:color w:val="484F5E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4DBBF2C" wp14:editId="7FB9135C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262678</wp:posOffset>
                      </wp:positionV>
                      <wp:extent cx="880110" cy="406400"/>
                      <wp:effectExtent l="0" t="0" r="0" b="0"/>
                      <wp:wrapNone/>
                      <wp:docPr id="62509" name="文字方塊 62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011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15EB35" w14:textId="238BA211" w:rsidR="0071245B" w:rsidRPr="009274F0" w:rsidRDefault="0071245B" w:rsidP="00D0085A">
                                  <w:pPr>
                                    <w:rPr>
                                      <w:rFonts w:ascii="微軟正黑體" w:eastAsia="微軟正黑體" w:hAnsi="微軟正黑體" w:cs="Times New Roman (Body CS)"/>
                                      <w:bCs/>
                                      <w:color w:val="FF0000"/>
                                      <w:position w:val="10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proofErr w:type="gramStart"/>
                                  <w:r w:rsidRPr="0094325C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 w:val="30"/>
                                      <w:szCs w:val="30"/>
                                    </w:rPr>
                                    <w:t>乾清門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BBF2C" id="文字方塊 62509" o:spid="_x0000_s1077" type="#_x0000_t202" style="position:absolute;left:0;text-align:left;margin-left:24.45pt;margin-top:20.7pt;width:69.3pt;height:3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" filled="f" stroked="f" strokeweight="2pt">
                      <v:textbox>
                        <w:txbxContent>
                          <w:p w14:paraId="1A15EB35" w14:textId="238BA211" w:rsidR="0071245B" w:rsidRPr="009274F0" w:rsidRDefault="0071245B" w:rsidP="00D0085A">
                            <w:pPr>
                              <w:rPr>
                                <w:rFonts w:ascii="微軟正黑體" w:eastAsia="微軟正黑體" w:hAnsi="微軟正黑體" w:cs="Times New Roman (Body CS)"/>
                                <w:bCs/>
                                <w:color w:val="FF0000"/>
                                <w:position w:val="10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gramStart"/>
                            <w:r w:rsidRPr="0094325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30"/>
                                <w:szCs w:val="30"/>
                              </w:rPr>
                              <w:t>乾清門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30D7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優點：</w:t>
            </w:r>
            <w:r w:rsidR="0094325C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走時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="0094325C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，鐘聲響亮，可直達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</w:t>
            </w:r>
            <w:r w:rsidRPr="009C3373"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  <w:br/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    </w:t>
            </w:r>
            <w:r w:rsidR="0094325C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外</w:t>
            </w:r>
          </w:p>
        </w:tc>
      </w:tr>
    </w:tbl>
    <w:p w14:paraId="7CE2F040" w14:textId="525D3550" w:rsidR="00E84AE0" w:rsidRDefault="00E84AE0" w:rsidP="009274F0">
      <w:pPr>
        <w:pStyle w:val="a"/>
        <w:numPr>
          <w:ilvl w:val="0"/>
          <w:numId w:val="0"/>
        </w:numPr>
        <w:spacing w:afterLines="50" w:after="120"/>
        <w:ind w:left="714"/>
        <w:rPr>
          <w:rFonts w:ascii="微軟正黑體" w:eastAsia="微軟正黑體" w:hAnsi="微軟正黑體"/>
          <w:sz w:val="30"/>
          <w:szCs w:val="30"/>
        </w:rPr>
      </w:pPr>
    </w:p>
    <w:p w14:paraId="160EB74D" w14:textId="535C3C52" w:rsidR="00182688" w:rsidRPr="009C3373" w:rsidRDefault="009C7D67" w:rsidP="000D1DFB">
      <w:pPr>
        <w:pStyle w:val="Rubrics"/>
        <w:rPr>
          <w:rFonts w:ascii="微軟正黑體" w:eastAsia="微軟正黑體" w:hAnsi="微軟正黑體"/>
          <w:sz w:val="30"/>
          <w:szCs w:val="30"/>
        </w:rPr>
      </w:pPr>
      <w:r w:rsidRPr="009C3373">
        <w:rPr>
          <w:rFonts w:ascii="微軟正黑體" w:eastAsia="微軟正黑體" w:hAnsi="微軟正黑體"/>
          <w:noProof/>
          <w:sz w:val="30"/>
          <w:szCs w:val="30"/>
        </w:rPr>
        <w:drawing>
          <wp:anchor distT="0" distB="0" distL="114300" distR="114300" simplePos="0" relativeHeight="251688448" behindDoc="0" locked="0" layoutInCell="1" allowOverlap="1" wp14:anchorId="59E2DE0C" wp14:editId="03F333FC">
            <wp:simplePos x="0" y="0"/>
            <wp:positionH relativeFrom="column">
              <wp:posOffset>3285490</wp:posOffset>
            </wp:positionH>
            <wp:positionV relativeFrom="paragraph">
              <wp:posOffset>480060</wp:posOffset>
            </wp:positionV>
            <wp:extent cx="1658620" cy="2835910"/>
            <wp:effectExtent l="0" t="0" r="0" b="0"/>
            <wp:wrapNone/>
            <wp:docPr id="62519" name="圖片 62519" descr="D:\(3) Social Science\1) social science Pic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(3) Social Science\1) social science Pic\IMG_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696" t="38209" r="146904" b="-38209"/>
                    <a:stretch/>
                  </pic:blipFill>
                  <pic:spPr bwMode="auto">
                    <a:xfrm>
                      <a:off x="0" y="0"/>
                      <a:ext cx="165862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731" w:rsidRPr="009C3373">
        <w:rPr>
          <w:rFonts w:ascii="微軟正黑體" w:eastAsia="微軟正黑體" w:hAnsi="微軟正黑體" w:hint="eastAsia"/>
          <w:sz w:val="30"/>
          <w:szCs w:val="30"/>
        </w:rPr>
        <w:t>明朝萬曆年間，隨</w:t>
      </w:r>
      <w:r w:rsidR="000D1DFB" w:rsidRPr="009C3373">
        <w:rPr>
          <w:rFonts w:ascii="微軟正黑體" w:eastAsia="微軟正黑體" w:hAnsi="微軟正黑體" w:hint="eastAsia"/>
          <w:sz w:val="30"/>
          <w:szCs w:val="30"/>
        </w:rPr>
        <w:t>著</w:t>
      </w:r>
      <w:r w:rsidR="009B5731" w:rsidRPr="009C3373">
        <w:rPr>
          <w:rFonts w:ascii="微軟正黑體" w:eastAsia="微軟正黑體" w:hAnsi="微軟正黑體" w:hint="eastAsia"/>
          <w:sz w:val="30"/>
          <w:szCs w:val="30"/>
        </w:rPr>
        <w:t>西方</w:t>
      </w:r>
      <w:r w:rsidR="000D1DFB" w:rsidRPr="009C3373">
        <w:rPr>
          <w:rFonts w:ascii="微軟正黑體" w:eastAsia="微軟正黑體" w:hAnsi="微軟正黑體" w:hint="eastAsia"/>
          <w:sz w:val="30"/>
          <w:szCs w:val="30"/>
        </w:rPr>
        <w:t>傳教士凡到來，歐洲機械的鐘錶也進入中國</w:t>
      </w:r>
      <w:r w:rsidR="000D1DFB" w:rsidRPr="009C3373">
        <w:rPr>
          <w:rFonts w:ascii="微軟正黑體" w:eastAsia="微軟正黑體" w:hAnsi="微軟正黑體"/>
          <w:sz w:val="30"/>
          <w:szCs w:val="30"/>
        </w:rPr>
        <w:t>。來一起看</w:t>
      </w:r>
      <w:r w:rsidR="000D1DFB" w:rsidRPr="009C3373">
        <w:rPr>
          <w:rFonts w:ascii="微軟正黑體" w:eastAsia="微軟正黑體" w:hAnsi="微軟正黑體" w:hint="eastAsia"/>
          <w:sz w:val="30"/>
          <w:szCs w:val="30"/>
        </w:rPr>
        <w:t>看當時風靡宮廷的「奢侈品」</w:t>
      </w:r>
      <w:proofErr w:type="gramStart"/>
      <w:r w:rsidR="000D1DFB" w:rsidRPr="009C3373">
        <w:rPr>
          <w:rFonts w:ascii="微軟正黑體" w:eastAsia="微軟正黑體" w:hAnsi="微軟正黑體"/>
          <w:sz w:val="30"/>
          <w:szCs w:val="30"/>
        </w:rPr>
        <w:t>—</w:t>
      </w:r>
      <w:proofErr w:type="gramEnd"/>
      <w:r w:rsidR="000D1DFB" w:rsidRPr="009C3373">
        <w:rPr>
          <w:rFonts w:ascii="微軟正黑體" w:eastAsia="微軟正黑體" w:hAnsi="微軟正黑體"/>
          <w:sz w:val="30"/>
          <w:szCs w:val="30"/>
        </w:rPr>
        <w:t>設計</w:t>
      </w:r>
      <w:r w:rsidR="00CA6F13" w:rsidRPr="009C3373">
        <w:rPr>
          <w:rFonts w:ascii="微軟正黑體" w:eastAsia="微軟正黑體" w:hAnsi="微軟正黑體"/>
          <w:sz w:val="30"/>
          <w:szCs w:val="30"/>
        </w:rPr>
        <w:t>奢</w:t>
      </w:r>
      <w:r w:rsidR="00CA6F13" w:rsidRPr="009C3373">
        <w:rPr>
          <w:rFonts w:ascii="微軟正黑體" w:eastAsia="微軟正黑體" w:hAnsi="微軟正黑體" w:hint="eastAsia"/>
          <w:sz w:val="30"/>
          <w:szCs w:val="30"/>
        </w:rPr>
        <w:t>華</w:t>
      </w:r>
      <w:r w:rsidR="000D1DFB" w:rsidRPr="009C3373">
        <w:rPr>
          <w:rFonts w:ascii="微軟正黑體" w:eastAsia="微軟正黑體" w:hAnsi="微軟正黑體" w:hint="eastAsia"/>
          <w:sz w:val="30"/>
          <w:szCs w:val="30"/>
        </w:rPr>
        <w:t>的鐘錶！</w:t>
      </w:r>
    </w:p>
    <w:p w14:paraId="4EA70248" w14:textId="1D54C14C" w:rsidR="001238A6" w:rsidRPr="009C3373" w:rsidRDefault="00FB1642">
      <w:pPr>
        <w:rPr>
          <w:rFonts w:ascii="DFKai-SB" w:eastAsia="DFKai-SB" w:hAnsi="DFKai-SB"/>
          <w:color w:val="484F5E" w:themeColor="text1"/>
          <w:sz w:val="28"/>
          <w:szCs w:val="28"/>
          <w:lang w:val="en-US"/>
        </w:rPr>
      </w:pPr>
      <w:r>
        <w:rPr>
          <w:noProof/>
          <w:color w:val="484F5E" w:themeColor="text1"/>
          <w:lang w:val="en-US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57884877" wp14:editId="453CE2D2">
                <wp:simplePos x="0" y="0"/>
                <wp:positionH relativeFrom="column">
                  <wp:posOffset>64982</wp:posOffset>
                </wp:positionH>
                <wp:positionV relativeFrom="paragraph">
                  <wp:posOffset>2963</wp:posOffset>
                </wp:positionV>
                <wp:extent cx="3419960" cy="2581910"/>
                <wp:effectExtent l="0" t="0" r="0" b="88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960" cy="2581910"/>
                          <a:chOff x="0" y="0"/>
                          <a:chExt cx="3419960" cy="258191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字方塊 2"/>
                        <wps:cNvSpPr txBox="1"/>
                        <wps:spPr>
                          <a:xfrm>
                            <a:off x="1507066" y="1028700"/>
                            <a:ext cx="1912894" cy="93067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299659" w14:textId="0940B0E1" w:rsidR="00616408" w:rsidRPr="00FB1642" w:rsidRDefault="00616408" w:rsidP="00FB1642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</w:rPr>
                              </w:pP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484F5E" w:themeColor="text1"/>
                                </w:rPr>
                                <w:t>紫檀</w:t>
                              </w:r>
                              <w:proofErr w:type="gramStart"/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484F5E" w:themeColor="text1"/>
                                </w:rPr>
                                <w:t>嵌螺鈿群鮮祝壽</w:t>
                              </w:r>
                              <w:proofErr w:type="gramEnd"/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484F5E" w:themeColor="text1"/>
                                </w:rPr>
                                <w:t>鐘</w:t>
                              </w:r>
                              <w:r w:rsidRPr="009C3373"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</w:rPr>
                                <w:br/>
                              </w: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刻有萬代葫蘆、葡萄、</w:t>
                              </w:r>
                              <w:r w:rsidR="00FB1642"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</w:rPr>
                                <w:t xml:space="preserve"> </w:t>
                              </w: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壽星及兩位天官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84877" id="Group 13" o:spid="_x0000_s1078" style="position:absolute;margin-left:5.1pt;margin-top:.25pt;width:269.3pt;height:203.3pt;z-index:251917312" coordsize="34199,25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">
                <v:shape id="Picture 12" o:spid="_x0000_s1079" type="#_x0000_t75" style="position:absolute;width:15919;height:2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">
                  <v:imagedata r:id="rId31" o:title=""/>
                </v:shape>
                <v:shape id="文字方塊 2" o:spid="_x0000_s1080" type="#_x0000_t202" style="position:absolute;left:15070;top:10287;width:19129;height:9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" filled="f" stroked="f" strokeweight="2pt">
                  <v:textbox>
                    <w:txbxContent>
                      <w:p w14:paraId="1C299659" w14:textId="0940B0E1" w:rsidR="00616408" w:rsidRPr="00FB1642" w:rsidRDefault="00616408" w:rsidP="00FB1642">
                        <w:pPr>
                          <w:rPr>
                            <w:rFonts w:ascii="微軟正黑體" w:eastAsia="微軟正黑體" w:hAnsi="微軟正黑體"/>
                            <w:color w:val="484F5E" w:themeColor="text1"/>
                          </w:rPr>
                        </w:pPr>
                        <w:r w:rsidRPr="009C3373">
                          <w:rPr>
                            <w:rFonts w:ascii="微軟正黑體" w:eastAsia="微軟正黑體" w:hAnsi="微軟正黑體" w:hint="eastAsia"/>
                            <w:b/>
                            <w:color w:val="484F5E" w:themeColor="text1"/>
                          </w:rPr>
                          <w:t>紫檀</w:t>
                        </w:r>
                        <w:proofErr w:type="gramStart"/>
                        <w:r w:rsidRPr="009C3373">
                          <w:rPr>
                            <w:rFonts w:ascii="微軟正黑體" w:eastAsia="微軟正黑體" w:hAnsi="微軟正黑體" w:hint="eastAsia"/>
                            <w:b/>
                            <w:color w:val="484F5E" w:themeColor="text1"/>
                          </w:rPr>
                          <w:t>嵌螺鈿群鮮祝壽</w:t>
                        </w:r>
                        <w:proofErr w:type="gramEnd"/>
                        <w:r w:rsidRPr="009C3373">
                          <w:rPr>
                            <w:rFonts w:ascii="微軟正黑體" w:eastAsia="微軟正黑體" w:hAnsi="微軟正黑體" w:hint="eastAsia"/>
                            <w:b/>
                            <w:color w:val="484F5E" w:themeColor="text1"/>
                          </w:rPr>
                          <w:t>鐘</w:t>
                        </w:r>
                        <w:r w:rsidRPr="009C3373">
                          <w:rPr>
                            <w:rFonts w:ascii="微軟正黑體" w:eastAsia="微軟正黑體" w:hAnsi="微軟正黑體"/>
                            <w:color w:val="484F5E" w:themeColor="text1"/>
                          </w:rPr>
                          <w:br/>
                        </w:r>
                        <w:r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刻有萬代葫蘆、葡萄、</w:t>
                        </w:r>
                        <w:r w:rsidR="00FB1642">
                          <w:rPr>
                            <w:rFonts w:ascii="微軟正黑體" w:eastAsia="微軟正黑體" w:hAnsi="微軟正黑體"/>
                            <w:color w:val="484F5E" w:themeColor="text1"/>
                          </w:rPr>
                          <w:t xml:space="preserve"> </w:t>
                        </w:r>
                        <w:r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壽星及兩位天官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3373">
        <w:rPr>
          <w:noProof/>
          <w:color w:val="484F5E" w:themeColor="text1"/>
          <w:lang w:val="en-US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1919D03" wp14:editId="0AE6C25C">
                <wp:simplePos x="0" y="0"/>
                <wp:positionH relativeFrom="column">
                  <wp:posOffset>3557482</wp:posOffset>
                </wp:positionH>
                <wp:positionV relativeFrom="paragraph">
                  <wp:posOffset>74718</wp:posOffset>
                </wp:positionV>
                <wp:extent cx="2937933" cy="2446866"/>
                <wp:effectExtent l="0" t="0" r="0" b="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933" cy="2446866"/>
                          <a:chOff x="0" y="0"/>
                          <a:chExt cx="2937933" cy="2446866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D:\(3) Social Science\1) social science Pic\IMG_464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6" t="4791"/>
                          <a:stretch/>
                        </pic:blipFill>
                        <pic:spPr bwMode="auto">
                          <a:xfrm>
                            <a:off x="0" y="0"/>
                            <a:ext cx="1625600" cy="244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517" name="文字方塊 62517"/>
                        <wps:cNvSpPr txBox="1"/>
                        <wps:spPr>
                          <a:xfrm>
                            <a:off x="1092200" y="0"/>
                            <a:ext cx="1845733" cy="9309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BCE6B0" w14:textId="77777777" w:rsidR="00616408" w:rsidRPr="009C3373" w:rsidRDefault="00175BAD" w:rsidP="00FB1642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</w:rPr>
                              </w:pP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484F5E" w:themeColor="text1"/>
                                </w:rPr>
                                <w:t>銅鍍金</w:t>
                              </w:r>
                              <w:proofErr w:type="gramStart"/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484F5E" w:themeColor="text1"/>
                                </w:rPr>
                                <w:t>象馱水法鐘</w:t>
                              </w:r>
                              <w:proofErr w:type="gramEnd"/>
                              <w:r w:rsidR="009C7D67" w:rsidRPr="009C3373"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</w:rPr>
                                <w:br/>
                              </w: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有</w:t>
                              </w:r>
                              <w:r w:rsidR="009C7D67"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精細的狩獵場景</w:t>
                              </w:r>
                              <w:proofErr w:type="gramStart"/>
                              <w:r w:rsidR="009C7D67"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和</w:t>
                              </w:r>
                              <w:proofErr w:type="gramEnd"/>
                            </w:p>
                            <w:p w14:paraId="5F15A4A3" w14:textId="61EAD63C" w:rsidR="00175BAD" w:rsidRPr="009C3373" w:rsidRDefault="00616408" w:rsidP="00FB1642">
                              <w:pPr>
                                <w:rPr>
                                  <w:rFonts w:ascii="微軟正黑體" w:eastAsia="微軟正黑體" w:hAnsi="微軟正黑體" w:cs="Times New Roman (Body CS)"/>
                                  <w:bCs/>
                                  <w:color w:val="484F5E" w:themeColor="text1"/>
                                  <w:position w:val="10"/>
                                  <w:lang w:val="en-US"/>
                                </w:rPr>
                              </w:pP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雄獅底座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19D03" id="群組 6" o:spid="_x0000_s1081" style="position:absolute;margin-left:280.1pt;margin-top:5.9pt;width:231.35pt;height:192.65pt;z-index:251695616" coordsize="29379,24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">
                <v:shape id="圖片 1" o:spid="_x0000_s1082" type="#_x0000_t75" style="position:absolute;width:16256;height:24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">
                  <v:imagedata r:id="rId33" o:title="IMG_4648" croptop="3140f" cropleft="18885f"/>
                </v:shape>
                <v:shape id="文字方塊 62517" o:spid="_x0000_s1083" type="#_x0000_t202" style="position:absolute;left:10922;width:18457;height:9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" fillcolor="white [3212]" stroked="f" strokeweight="2pt">
                  <v:textbox>
                    <w:txbxContent>
                      <w:p w14:paraId="58BCE6B0" w14:textId="77777777" w:rsidR="00616408" w:rsidRPr="009C3373" w:rsidRDefault="00175BAD" w:rsidP="00FB1642">
                        <w:pPr>
                          <w:rPr>
                            <w:rFonts w:ascii="微軟正黑體" w:eastAsia="微軟正黑體" w:hAnsi="微軟正黑體"/>
                            <w:color w:val="484F5E" w:themeColor="text1"/>
                          </w:rPr>
                        </w:pPr>
                        <w:r w:rsidRPr="009C3373">
                          <w:rPr>
                            <w:rFonts w:ascii="微軟正黑體" w:eastAsia="微軟正黑體" w:hAnsi="微軟正黑體" w:hint="eastAsia"/>
                            <w:b/>
                            <w:color w:val="484F5E" w:themeColor="text1"/>
                          </w:rPr>
                          <w:t>銅鍍金</w:t>
                        </w:r>
                        <w:proofErr w:type="gramStart"/>
                        <w:r w:rsidRPr="009C3373">
                          <w:rPr>
                            <w:rFonts w:ascii="微軟正黑體" w:eastAsia="微軟正黑體" w:hAnsi="微軟正黑體" w:hint="eastAsia"/>
                            <w:b/>
                            <w:color w:val="484F5E" w:themeColor="text1"/>
                          </w:rPr>
                          <w:t>象馱水法鐘</w:t>
                        </w:r>
                        <w:proofErr w:type="gramEnd"/>
                        <w:r w:rsidR="009C7D67" w:rsidRPr="009C3373">
                          <w:rPr>
                            <w:rFonts w:ascii="微軟正黑體" w:eastAsia="微軟正黑體" w:hAnsi="微軟正黑體"/>
                            <w:color w:val="484F5E" w:themeColor="text1"/>
                          </w:rPr>
                          <w:br/>
                        </w:r>
                        <w:r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有</w:t>
                        </w:r>
                        <w:r w:rsidR="009C7D67"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精細的狩獵場景</w:t>
                        </w:r>
                        <w:proofErr w:type="gramStart"/>
                        <w:r w:rsidR="009C7D67"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和</w:t>
                        </w:r>
                        <w:proofErr w:type="gramEnd"/>
                      </w:p>
                      <w:p w14:paraId="5F15A4A3" w14:textId="61EAD63C" w:rsidR="00175BAD" w:rsidRPr="009C3373" w:rsidRDefault="00616408" w:rsidP="00FB1642">
                        <w:pPr>
                          <w:rPr>
                            <w:rFonts w:ascii="微軟正黑體" w:eastAsia="微軟正黑體" w:hAnsi="微軟正黑體" w:cs="Times New Roman (Body CS)"/>
                            <w:bCs/>
                            <w:color w:val="484F5E" w:themeColor="text1"/>
                            <w:position w:val="10"/>
                            <w:lang w:val="en-US"/>
                          </w:rPr>
                        </w:pPr>
                        <w:r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雄獅底座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38A6" w:rsidRPr="009C3373">
        <w:rPr>
          <w:rFonts w:ascii="DFKai-SB" w:eastAsia="DFKai-SB" w:hAnsi="DFKai-SB"/>
          <w:color w:val="484F5E" w:themeColor="text1"/>
          <w:sz w:val="28"/>
          <w:szCs w:val="28"/>
          <w:lang w:val="en-US"/>
        </w:rPr>
        <w:br w:type="page"/>
      </w:r>
    </w:p>
    <w:p w14:paraId="780F66FC" w14:textId="77777777" w:rsidR="001238A6" w:rsidRDefault="001238A6" w:rsidP="001238A6">
      <w:pPr>
        <w:tabs>
          <w:tab w:val="left" w:pos="2057"/>
        </w:tabs>
        <w:rPr>
          <w:rFonts w:ascii="Kaiti TC" w:eastAsia="Kaiti TC" w:hAnsi="Kaiti TC" w:cs="Times New Roman (Body CS)"/>
          <w:b/>
          <w:bCs/>
          <w:color w:val="484F5E" w:themeColor="text1"/>
          <w:position w:val="10"/>
          <w:sz w:val="36"/>
          <w:szCs w:val="36"/>
          <w:lang w:val="x-none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lastRenderedPageBreak/>
        <w:drawing>
          <wp:inline distT="0" distB="0" distL="0" distR="0" wp14:anchorId="01EEC1CB" wp14:editId="3F8D3FF8">
            <wp:extent cx="288000" cy="288000"/>
            <wp:effectExtent l="0" t="0" r="4445" b="4445"/>
            <wp:docPr id="62515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63FA9698" w14:textId="4BD67E1C" w:rsidR="00714E2B" w:rsidRDefault="00BA5746">
      <w:pPr>
        <w:rPr>
          <w:rFonts w:ascii="微軟正黑體" w:eastAsia="微軟正黑體" w:hAnsi="微軟正黑體"/>
          <w:color w:val="484F5E" w:themeColor="text1"/>
          <w:sz w:val="30"/>
          <w:szCs w:val="30"/>
          <w:lang w:val="en-US"/>
        </w:rPr>
      </w:pPr>
      <w:r w:rsidRPr="00BA5746">
        <w:rPr>
          <w:rFonts w:ascii="微軟正黑體" w:eastAsia="微軟正黑體" w:hAnsi="微軟正黑體" w:hint="eastAsia"/>
          <w:color w:val="484F5E" w:themeColor="text1"/>
          <w:sz w:val="30"/>
          <w:szCs w:val="30"/>
          <w:lang w:val="en-US"/>
        </w:rPr>
        <w:t>你喜歡設計簡</w:t>
      </w:r>
      <w:r>
        <w:rPr>
          <w:rFonts w:ascii="微軟正黑體" w:eastAsia="微軟正黑體" w:hAnsi="微軟正黑體" w:hint="eastAsia"/>
          <w:color w:val="484F5E" w:themeColor="text1"/>
          <w:sz w:val="30"/>
          <w:szCs w:val="30"/>
          <w:lang w:val="en-US"/>
        </w:rPr>
        <w:t>約</w:t>
      </w:r>
      <w:r w:rsidRPr="00BA5746">
        <w:rPr>
          <w:rFonts w:ascii="微軟正黑體" w:eastAsia="微軟正黑體" w:hAnsi="微軟正黑體" w:hint="eastAsia"/>
          <w:color w:val="484F5E" w:themeColor="text1"/>
          <w:sz w:val="30"/>
          <w:szCs w:val="30"/>
          <w:lang w:val="en-US"/>
        </w:rPr>
        <w:t>還是華麗的時鐘？來創作一個</w:t>
      </w:r>
      <w:r>
        <w:rPr>
          <w:rFonts w:ascii="微軟正黑體" w:eastAsia="微軟正黑體" w:hAnsi="微軟正黑體" w:hint="eastAsia"/>
          <w:color w:val="484F5E" w:themeColor="text1"/>
          <w:sz w:val="30"/>
          <w:szCs w:val="30"/>
          <w:lang w:val="en-US"/>
        </w:rPr>
        <w:t>屬於你獨一無二的</w:t>
      </w:r>
      <w:r w:rsidRPr="00BA5746">
        <w:rPr>
          <w:rFonts w:ascii="微軟正黑體" w:eastAsia="微軟正黑體" w:hAnsi="微軟正黑體" w:hint="eastAsia"/>
          <w:color w:val="484F5E" w:themeColor="text1"/>
          <w:sz w:val="30"/>
          <w:szCs w:val="30"/>
          <w:lang w:val="en-US"/>
        </w:rPr>
        <w:t>時鐘造型吧！</w:t>
      </w:r>
    </w:p>
    <w:p w14:paraId="7B1EBE6B" w14:textId="5850CE80" w:rsidR="00BA5746" w:rsidRPr="00BA5746" w:rsidRDefault="00BA5746">
      <w:pPr>
        <w:rPr>
          <w:rFonts w:ascii="微軟正黑體" w:eastAsia="微軟正黑體" w:hAnsi="微軟正黑體"/>
          <w:color w:val="484F5E" w:themeColor="text1"/>
          <w:sz w:val="30"/>
          <w:szCs w:val="30"/>
          <w:lang w:val="en-US"/>
        </w:rPr>
      </w:pPr>
      <w:r w:rsidRPr="00E044C6">
        <w:rPr>
          <w:rFonts w:ascii="微軟正黑體" w:eastAsia="微軟正黑體" w:hAnsi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87DDBA3" wp14:editId="7A28A29C">
                <wp:simplePos x="0" y="0"/>
                <wp:positionH relativeFrom="column">
                  <wp:posOffset>1482</wp:posOffset>
                </wp:positionH>
                <wp:positionV relativeFrom="paragraph">
                  <wp:posOffset>168063</wp:posOffset>
                </wp:positionV>
                <wp:extent cx="6391910" cy="7950200"/>
                <wp:effectExtent l="0" t="0" r="27940" b="12700"/>
                <wp:wrapNone/>
                <wp:docPr id="62516" name="圓角矩形 6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910" cy="7950200"/>
                        </a:xfrm>
                        <a:prstGeom prst="roundRect">
                          <a:avLst>
                            <a:gd name="adj" fmla="val 9183"/>
                          </a:avLst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E563B" w14:textId="77777777" w:rsidR="00BA5746" w:rsidRDefault="00BA5746" w:rsidP="00BA57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DDBA3" id="圓角矩形 62516" o:spid="_x0000_s1084" style="position:absolute;margin-left:.1pt;margin-top:13.25pt;width:503.3pt;height:62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" filled="f" strokecolor="#faaf17 [3204]" strokeweight="1.5pt">
                <v:stroke joinstyle="miter"/>
                <v:textbox>
                  <w:txbxContent>
                    <w:p w14:paraId="637E563B" w14:textId="77777777" w:rsidR="00BA5746" w:rsidRDefault="00BA5746" w:rsidP="00BA5746"/>
                  </w:txbxContent>
                </v:textbox>
              </v:roundrect>
            </w:pict>
          </mc:Fallback>
        </mc:AlternateContent>
      </w:r>
    </w:p>
    <w:sectPr w:rsidR="00BA5746" w:rsidRPr="00BA5746" w:rsidSect="00752039">
      <w:headerReference w:type="default" r:id="rId35"/>
      <w:footerReference w:type="even" r:id="rId36"/>
      <w:footerReference w:type="default" r:id="rId37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82AB5" w14:textId="77777777" w:rsidR="00DD1BDB" w:rsidRDefault="00DD1BDB" w:rsidP="00465C96">
      <w:r>
        <w:separator/>
      </w:r>
    </w:p>
  </w:endnote>
  <w:endnote w:type="continuationSeparator" w:id="0">
    <w:p w14:paraId="543D59BD" w14:textId="77777777" w:rsidR="00DD1BDB" w:rsidRDefault="00DD1BDB" w:rsidP="00465C96">
      <w:r>
        <w:continuationSeparator/>
      </w:r>
    </w:p>
  </w:endnote>
  <w:endnote w:type="continuationNotice" w:id="1">
    <w:p w14:paraId="6A68E996" w14:textId="77777777" w:rsidR="00DD1BDB" w:rsidRDefault="00DD1B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Uighur">
    <w:charset w:val="B2"/>
    <w:family w:val="auto"/>
    <w:pitch w:val="variable"/>
    <w:sig w:usb0="80002003" w:usb1="80000000" w:usb2="00000008" w:usb3="00000000" w:csb0="00000041" w:csb1="00000000"/>
  </w:font>
  <w:font w:name="KaiTi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464ABD5C" w:rsidR="0071245B" w:rsidRDefault="0071245B" w:rsidP="0071245B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71245B" w:rsidRDefault="0071245B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0779A12C" w:rsidR="0071245B" w:rsidRDefault="0071245B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CA6F13">
          <w:rPr>
            <w:rStyle w:val="aa"/>
            <w:noProof/>
          </w:rPr>
          <w:t>4</w:t>
        </w:r>
        <w:r>
          <w:rPr>
            <w:rStyle w:val="aa"/>
          </w:rPr>
          <w:fldChar w:fldCharType="end"/>
        </w:r>
      </w:p>
    </w:sdtContent>
  </w:sdt>
  <w:p w14:paraId="28DC2148" w14:textId="77777777" w:rsidR="0071245B" w:rsidRDefault="0071245B" w:rsidP="00EF4F7C">
    <w:pPr>
      <w:pStyle w:val="a6"/>
      <w:ind w:right="360"/>
    </w:pPr>
    <w:r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F4650" w14:textId="77777777" w:rsidR="00DD1BDB" w:rsidRDefault="00DD1BDB" w:rsidP="00465C96">
      <w:r>
        <w:separator/>
      </w:r>
    </w:p>
  </w:footnote>
  <w:footnote w:type="continuationSeparator" w:id="0">
    <w:p w14:paraId="43A07169" w14:textId="77777777" w:rsidR="00DD1BDB" w:rsidRDefault="00DD1BDB" w:rsidP="00465C96">
      <w:r>
        <w:continuationSeparator/>
      </w:r>
    </w:p>
  </w:footnote>
  <w:footnote w:type="continuationNotice" w:id="1">
    <w:p w14:paraId="0FE45A88" w14:textId="77777777" w:rsidR="00DD1BDB" w:rsidRDefault="00DD1B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71245B" w:rsidRDefault="0071245B">
    <w:pPr>
      <w:pStyle w:val="a4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3424"/>
    <w:multiLevelType w:val="hybridMultilevel"/>
    <w:tmpl w:val="F5DC8E1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B04D8"/>
    <w:multiLevelType w:val="hybridMultilevel"/>
    <w:tmpl w:val="1488E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A51DC"/>
    <w:multiLevelType w:val="hybridMultilevel"/>
    <w:tmpl w:val="E10C1030"/>
    <w:lvl w:ilvl="0" w:tplc="892498B4">
      <w:numFmt w:val="bullet"/>
      <w:lvlText w:val="•"/>
      <w:lvlJc w:val="left"/>
      <w:pPr>
        <w:ind w:left="1500" w:hanging="150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F2633"/>
    <w:multiLevelType w:val="hybridMultilevel"/>
    <w:tmpl w:val="5BD68B64"/>
    <w:lvl w:ilvl="0" w:tplc="F0B85210">
      <w:numFmt w:val="bullet"/>
      <w:lvlText w:val="□"/>
      <w:lvlJc w:val="left"/>
      <w:pPr>
        <w:ind w:left="480" w:hanging="48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E3F45EF"/>
    <w:multiLevelType w:val="hybridMultilevel"/>
    <w:tmpl w:val="8BD8834E"/>
    <w:lvl w:ilvl="0" w:tplc="F0B85210">
      <w:numFmt w:val="bullet"/>
      <w:lvlText w:val="□"/>
      <w:lvlJc w:val="left"/>
      <w:pPr>
        <w:ind w:left="360" w:hanging="36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E8F26D1"/>
    <w:multiLevelType w:val="hybridMultilevel"/>
    <w:tmpl w:val="CED677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511518">
    <w:abstractNumId w:val="6"/>
  </w:num>
  <w:num w:numId="2" w16cid:durableId="753088258">
    <w:abstractNumId w:val="4"/>
  </w:num>
  <w:num w:numId="3" w16cid:durableId="1692755829">
    <w:abstractNumId w:val="11"/>
  </w:num>
  <w:num w:numId="4" w16cid:durableId="483739264">
    <w:abstractNumId w:val="7"/>
  </w:num>
  <w:num w:numId="5" w16cid:durableId="1877043538">
    <w:abstractNumId w:val="3"/>
  </w:num>
  <w:num w:numId="6" w16cid:durableId="1893081960">
    <w:abstractNumId w:val="13"/>
  </w:num>
  <w:num w:numId="7" w16cid:durableId="857622434">
    <w:abstractNumId w:val="12"/>
  </w:num>
  <w:num w:numId="8" w16cid:durableId="1252817059">
    <w:abstractNumId w:val="1"/>
  </w:num>
  <w:num w:numId="9" w16cid:durableId="958726268">
    <w:abstractNumId w:val="9"/>
  </w:num>
  <w:num w:numId="10" w16cid:durableId="1845195813">
    <w:abstractNumId w:val="10"/>
  </w:num>
  <w:num w:numId="11" w16cid:durableId="1112825056">
    <w:abstractNumId w:val="5"/>
  </w:num>
  <w:num w:numId="12" w16cid:durableId="1329139559">
    <w:abstractNumId w:val="4"/>
    <w:lvlOverride w:ilvl="0">
      <w:startOverride w:val="1"/>
    </w:lvlOverride>
  </w:num>
  <w:num w:numId="13" w16cid:durableId="1689795564">
    <w:abstractNumId w:val="4"/>
  </w:num>
  <w:num w:numId="14" w16cid:durableId="338192127">
    <w:abstractNumId w:val="4"/>
  </w:num>
  <w:num w:numId="15" w16cid:durableId="1804468653">
    <w:abstractNumId w:val="4"/>
  </w:num>
  <w:num w:numId="16" w16cid:durableId="1802991275">
    <w:abstractNumId w:val="8"/>
  </w:num>
  <w:num w:numId="17" w16cid:durableId="667561710">
    <w:abstractNumId w:val="4"/>
  </w:num>
  <w:num w:numId="18" w16cid:durableId="796997172">
    <w:abstractNumId w:val="4"/>
  </w:num>
  <w:num w:numId="19" w16cid:durableId="1005476120">
    <w:abstractNumId w:val="4"/>
  </w:num>
  <w:num w:numId="20" w16cid:durableId="2091653616">
    <w:abstractNumId w:val="4"/>
  </w:num>
  <w:num w:numId="21" w16cid:durableId="2101950047">
    <w:abstractNumId w:val="4"/>
  </w:num>
  <w:num w:numId="22" w16cid:durableId="1106074760">
    <w:abstractNumId w:val="4"/>
    <w:lvlOverride w:ilvl="0">
      <w:startOverride w:val="1"/>
    </w:lvlOverride>
  </w:num>
  <w:num w:numId="23" w16cid:durableId="691033582">
    <w:abstractNumId w:val="4"/>
  </w:num>
  <w:num w:numId="24" w16cid:durableId="1174608125">
    <w:abstractNumId w:val="4"/>
  </w:num>
  <w:num w:numId="25" w16cid:durableId="24015998">
    <w:abstractNumId w:val="4"/>
  </w:num>
  <w:num w:numId="26" w16cid:durableId="810485778">
    <w:abstractNumId w:val="2"/>
  </w:num>
  <w:num w:numId="27" w16cid:durableId="589310225">
    <w:abstractNumId w:val="4"/>
  </w:num>
  <w:num w:numId="28" w16cid:durableId="622346130">
    <w:abstractNumId w:val="4"/>
  </w:num>
  <w:num w:numId="29" w16cid:durableId="1903976293">
    <w:abstractNumId w:val="4"/>
  </w:num>
  <w:num w:numId="30" w16cid:durableId="875391558">
    <w:abstractNumId w:val="4"/>
  </w:num>
  <w:num w:numId="31" w16cid:durableId="154735160">
    <w:abstractNumId w:val="0"/>
  </w:num>
  <w:num w:numId="32" w16cid:durableId="616835269">
    <w:abstractNumId w:val="4"/>
  </w:num>
  <w:num w:numId="33" w16cid:durableId="1307004423">
    <w:abstractNumId w:val="4"/>
  </w:num>
  <w:num w:numId="34" w16cid:durableId="889730003">
    <w:abstractNumId w:val="4"/>
  </w:num>
  <w:num w:numId="35" w16cid:durableId="20871919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05A"/>
    <w:rsid w:val="00004CA1"/>
    <w:rsid w:val="000214DD"/>
    <w:rsid w:val="00023F7D"/>
    <w:rsid w:val="00027603"/>
    <w:rsid w:val="00034224"/>
    <w:rsid w:val="00035EED"/>
    <w:rsid w:val="000369C7"/>
    <w:rsid w:val="00053DD6"/>
    <w:rsid w:val="00054C5A"/>
    <w:rsid w:val="00056AF4"/>
    <w:rsid w:val="000661D6"/>
    <w:rsid w:val="000702B4"/>
    <w:rsid w:val="00074F40"/>
    <w:rsid w:val="00075420"/>
    <w:rsid w:val="000802E0"/>
    <w:rsid w:val="00084F4B"/>
    <w:rsid w:val="00085139"/>
    <w:rsid w:val="00086D00"/>
    <w:rsid w:val="000909E5"/>
    <w:rsid w:val="00093D5D"/>
    <w:rsid w:val="0009780C"/>
    <w:rsid w:val="000A0726"/>
    <w:rsid w:val="000A204E"/>
    <w:rsid w:val="000A359B"/>
    <w:rsid w:val="000B5BC5"/>
    <w:rsid w:val="000B602A"/>
    <w:rsid w:val="000B6364"/>
    <w:rsid w:val="000D1DFB"/>
    <w:rsid w:val="000E38F9"/>
    <w:rsid w:val="000F5A0D"/>
    <w:rsid w:val="000F5CAF"/>
    <w:rsid w:val="000F63CC"/>
    <w:rsid w:val="000F761C"/>
    <w:rsid w:val="001038CC"/>
    <w:rsid w:val="00112247"/>
    <w:rsid w:val="00121DA6"/>
    <w:rsid w:val="001238A6"/>
    <w:rsid w:val="00124CA8"/>
    <w:rsid w:val="00132D8F"/>
    <w:rsid w:val="001412D4"/>
    <w:rsid w:val="001414CC"/>
    <w:rsid w:val="00144443"/>
    <w:rsid w:val="001460D9"/>
    <w:rsid w:val="00146162"/>
    <w:rsid w:val="00147F89"/>
    <w:rsid w:val="0015184A"/>
    <w:rsid w:val="00153E5D"/>
    <w:rsid w:val="00157029"/>
    <w:rsid w:val="001617BF"/>
    <w:rsid w:val="00165B48"/>
    <w:rsid w:val="00175BAD"/>
    <w:rsid w:val="001764E5"/>
    <w:rsid w:val="00176B6F"/>
    <w:rsid w:val="00182688"/>
    <w:rsid w:val="00182C10"/>
    <w:rsid w:val="00185F29"/>
    <w:rsid w:val="001A2F95"/>
    <w:rsid w:val="001A307C"/>
    <w:rsid w:val="001A4F4D"/>
    <w:rsid w:val="001A52C6"/>
    <w:rsid w:val="001B3571"/>
    <w:rsid w:val="001B50FB"/>
    <w:rsid w:val="001C0ADE"/>
    <w:rsid w:val="001C0E85"/>
    <w:rsid w:val="001C3888"/>
    <w:rsid w:val="001C3B7F"/>
    <w:rsid w:val="001C507B"/>
    <w:rsid w:val="001D22AE"/>
    <w:rsid w:val="001D5394"/>
    <w:rsid w:val="001D7556"/>
    <w:rsid w:val="001E4C66"/>
    <w:rsid w:val="001E4DD3"/>
    <w:rsid w:val="001F4025"/>
    <w:rsid w:val="0020069A"/>
    <w:rsid w:val="00213CA0"/>
    <w:rsid w:val="002270E3"/>
    <w:rsid w:val="00230CDC"/>
    <w:rsid w:val="0023314E"/>
    <w:rsid w:val="002352E5"/>
    <w:rsid w:val="00240A4E"/>
    <w:rsid w:val="00245CCC"/>
    <w:rsid w:val="00253473"/>
    <w:rsid w:val="002557CF"/>
    <w:rsid w:val="002567A0"/>
    <w:rsid w:val="00257B1E"/>
    <w:rsid w:val="0026398C"/>
    <w:rsid w:val="0026438E"/>
    <w:rsid w:val="0026675E"/>
    <w:rsid w:val="00275356"/>
    <w:rsid w:val="002811C2"/>
    <w:rsid w:val="00297ABC"/>
    <w:rsid w:val="002B052F"/>
    <w:rsid w:val="002B05C7"/>
    <w:rsid w:val="002C4C92"/>
    <w:rsid w:val="002C5663"/>
    <w:rsid w:val="002D039A"/>
    <w:rsid w:val="002D1392"/>
    <w:rsid w:val="002D14F6"/>
    <w:rsid w:val="002D517B"/>
    <w:rsid w:val="002E587D"/>
    <w:rsid w:val="002F13CE"/>
    <w:rsid w:val="002F77A6"/>
    <w:rsid w:val="002F7863"/>
    <w:rsid w:val="0030127C"/>
    <w:rsid w:val="00302AB2"/>
    <w:rsid w:val="003146F5"/>
    <w:rsid w:val="00317A54"/>
    <w:rsid w:val="00321D20"/>
    <w:rsid w:val="0033635E"/>
    <w:rsid w:val="00343F3A"/>
    <w:rsid w:val="00345406"/>
    <w:rsid w:val="00346EA8"/>
    <w:rsid w:val="00350B05"/>
    <w:rsid w:val="00354E30"/>
    <w:rsid w:val="0036573B"/>
    <w:rsid w:val="00365FA4"/>
    <w:rsid w:val="003736C1"/>
    <w:rsid w:val="003805E4"/>
    <w:rsid w:val="003812F1"/>
    <w:rsid w:val="0038775C"/>
    <w:rsid w:val="00391922"/>
    <w:rsid w:val="003A0092"/>
    <w:rsid w:val="003A024B"/>
    <w:rsid w:val="003A2D1A"/>
    <w:rsid w:val="003A5D1F"/>
    <w:rsid w:val="003C15AA"/>
    <w:rsid w:val="003C6619"/>
    <w:rsid w:val="003E0285"/>
    <w:rsid w:val="003E3F00"/>
    <w:rsid w:val="00402B7F"/>
    <w:rsid w:val="004050AE"/>
    <w:rsid w:val="00414595"/>
    <w:rsid w:val="00423FAC"/>
    <w:rsid w:val="004243E3"/>
    <w:rsid w:val="004254C4"/>
    <w:rsid w:val="00426223"/>
    <w:rsid w:val="00433BF3"/>
    <w:rsid w:val="00460678"/>
    <w:rsid w:val="004607AF"/>
    <w:rsid w:val="0046458E"/>
    <w:rsid w:val="00465C96"/>
    <w:rsid w:val="004671D6"/>
    <w:rsid w:val="0048583D"/>
    <w:rsid w:val="004877BF"/>
    <w:rsid w:val="00493ABB"/>
    <w:rsid w:val="00493DD2"/>
    <w:rsid w:val="00496069"/>
    <w:rsid w:val="004A2D66"/>
    <w:rsid w:val="004B20EA"/>
    <w:rsid w:val="004B6A8C"/>
    <w:rsid w:val="004B79B8"/>
    <w:rsid w:val="004C4C64"/>
    <w:rsid w:val="004D0121"/>
    <w:rsid w:val="004D23A2"/>
    <w:rsid w:val="004E01B3"/>
    <w:rsid w:val="004E10C4"/>
    <w:rsid w:val="004E4114"/>
    <w:rsid w:val="004F00AA"/>
    <w:rsid w:val="004F0D9D"/>
    <w:rsid w:val="004F2B93"/>
    <w:rsid w:val="00500EBB"/>
    <w:rsid w:val="00501B61"/>
    <w:rsid w:val="005211E2"/>
    <w:rsid w:val="005226E2"/>
    <w:rsid w:val="00524D68"/>
    <w:rsid w:val="0053109C"/>
    <w:rsid w:val="00533B7E"/>
    <w:rsid w:val="00546846"/>
    <w:rsid w:val="00551146"/>
    <w:rsid w:val="0055309D"/>
    <w:rsid w:val="005551F2"/>
    <w:rsid w:val="005566A0"/>
    <w:rsid w:val="005619BC"/>
    <w:rsid w:val="0056214B"/>
    <w:rsid w:val="00563F01"/>
    <w:rsid w:val="00573297"/>
    <w:rsid w:val="00574311"/>
    <w:rsid w:val="00584079"/>
    <w:rsid w:val="00586AF8"/>
    <w:rsid w:val="005A2631"/>
    <w:rsid w:val="005B444F"/>
    <w:rsid w:val="005B4C52"/>
    <w:rsid w:val="005B6C15"/>
    <w:rsid w:val="005C181D"/>
    <w:rsid w:val="005C4E2E"/>
    <w:rsid w:val="005C585D"/>
    <w:rsid w:val="005D228F"/>
    <w:rsid w:val="005E256F"/>
    <w:rsid w:val="005F7058"/>
    <w:rsid w:val="005F7C4A"/>
    <w:rsid w:val="00615BE5"/>
    <w:rsid w:val="00616408"/>
    <w:rsid w:val="00616D92"/>
    <w:rsid w:val="00621AC4"/>
    <w:rsid w:val="00621C51"/>
    <w:rsid w:val="00627177"/>
    <w:rsid w:val="00633520"/>
    <w:rsid w:val="00635355"/>
    <w:rsid w:val="006355BF"/>
    <w:rsid w:val="00641E16"/>
    <w:rsid w:val="00645D64"/>
    <w:rsid w:val="0065148B"/>
    <w:rsid w:val="00651916"/>
    <w:rsid w:val="006550A1"/>
    <w:rsid w:val="006552DE"/>
    <w:rsid w:val="0065780D"/>
    <w:rsid w:val="0066607E"/>
    <w:rsid w:val="00674052"/>
    <w:rsid w:val="00674E5A"/>
    <w:rsid w:val="00676FA3"/>
    <w:rsid w:val="00690482"/>
    <w:rsid w:val="00692BA0"/>
    <w:rsid w:val="006A4C95"/>
    <w:rsid w:val="006C3760"/>
    <w:rsid w:val="006C59AA"/>
    <w:rsid w:val="006D06C7"/>
    <w:rsid w:val="006D7EC0"/>
    <w:rsid w:val="006E3475"/>
    <w:rsid w:val="006E7F83"/>
    <w:rsid w:val="006F5CC8"/>
    <w:rsid w:val="0071245B"/>
    <w:rsid w:val="00714E2B"/>
    <w:rsid w:val="007201D3"/>
    <w:rsid w:val="00722567"/>
    <w:rsid w:val="00724CAE"/>
    <w:rsid w:val="007252FE"/>
    <w:rsid w:val="007316EC"/>
    <w:rsid w:val="007415EF"/>
    <w:rsid w:val="007438AA"/>
    <w:rsid w:val="00746A8C"/>
    <w:rsid w:val="007503AC"/>
    <w:rsid w:val="007511C6"/>
    <w:rsid w:val="00751A49"/>
    <w:rsid w:val="00752039"/>
    <w:rsid w:val="00767C7C"/>
    <w:rsid w:val="00771584"/>
    <w:rsid w:val="00771CFB"/>
    <w:rsid w:val="007758C8"/>
    <w:rsid w:val="00782387"/>
    <w:rsid w:val="00783CF8"/>
    <w:rsid w:val="0078657B"/>
    <w:rsid w:val="00792C0C"/>
    <w:rsid w:val="007969E5"/>
    <w:rsid w:val="007A054E"/>
    <w:rsid w:val="007A7CD9"/>
    <w:rsid w:val="007B2470"/>
    <w:rsid w:val="007B3F69"/>
    <w:rsid w:val="007B78CD"/>
    <w:rsid w:val="007C1C0E"/>
    <w:rsid w:val="007C1D3A"/>
    <w:rsid w:val="007C3046"/>
    <w:rsid w:val="007C4DEB"/>
    <w:rsid w:val="007C5238"/>
    <w:rsid w:val="007D156E"/>
    <w:rsid w:val="007D18D1"/>
    <w:rsid w:val="007D1D12"/>
    <w:rsid w:val="007D3DF0"/>
    <w:rsid w:val="007D6111"/>
    <w:rsid w:val="007E021E"/>
    <w:rsid w:val="007E1056"/>
    <w:rsid w:val="007E231F"/>
    <w:rsid w:val="007E25E3"/>
    <w:rsid w:val="00805BCD"/>
    <w:rsid w:val="00806609"/>
    <w:rsid w:val="00810A2C"/>
    <w:rsid w:val="00812F5A"/>
    <w:rsid w:val="008208F8"/>
    <w:rsid w:val="00826A78"/>
    <w:rsid w:val="00826E81"/>
    <w:rsid w:val="00827895"/>
    <w:rsid w:val="008303A6"/>
    <w:rsid w:val="0083133A"/>
    <w:rsid w:val="00835C9A"/>
    <w:rsid w:val="0085705B"/>
    <w:rsid w:val="00857BDA"/>
    <w:rsid w:val="008617EB"/>
    <w:rsid w:val="00863284"/>
    <w:rsid w:val="00867C39"/>
    <w:rsid w:val="008702E6"/>
    <w:rsid w:val="00882D1B"/>
    <w:rsid w:val="00883A47"/>
    <w:rsid w:val="00884A95"/>
    <w:rsid w:val="0089135E"/>
    <w:rsid w:val="00893367"/>
    <w:rsid w:val="00894CFB"/>
    <w:rsid w:val="008A6DA9"/>
    <w:rsid w:val="008B0AEB"/>
    <w:rsid w:val="008B205A"/>
    <w:rsid w:val="008B37FA"/>
    <w:rsid w:val="008D725E"/>
    <w:rsid w:val="008D787C"/>
    <w:rsid w:val="008E0144"/>
    <w:rsid w:val="008E33AB"/>
    <w:rsid w:val="008E7F15"/>
    <w:rsid w:val="008F02FB"/>
    <w:rsid w:val="008F435A"/>
    <w:rsid w:val="00907153"/>
    <w:rsid w:val="00911040"/>
    <w:rsid w:val="00911114"/>
    <w:rsid w:val="00912457"/>
    <w:rsid w:val="00914A9B"/>
    <w:rsid w:val="009274F0"/>
    <w:rsid w:val="0093203B"/>
    <w:rsid w:val="009333A0"/>
    <w:rsid w:val="00937B52"/>
    <w:rsid w:val="0094325C"/>
    <w:rsid w:val="00951359"/>
    <w:rsid w:val="00955882"/>
    <w:rsid w:val="00960421"/>
    <w:rsid w:val="00961FAD"/>
    <w:rsid w:val="00965542"/>
    <w:rsid w:val="00970535"/>
    <w:rsid w:val="00976EF9"/>
    <w:rsid w:val="0099162A"/>
    <w:rsid w:val="00995F21"/>
    <w:rsid w:val="009A2428"/>
    <w:rsid w:val="009A2E88"/>
    <w:rsid w:val="009A4B79"/>
    <w:rsid w:val="009A658C"/>
    <w:rsid w:val="009A68D2"/>
    <w:rsid w:val="009B2B32"/>
    <w:rsid w:val="009B4FF6"/>
    <w:rsid w:val="009B5731"/>
    <w:rsid w:val="009C3373"/>
    <w:rsid w:val="009C7520"/>
    <w:rsid w:val="009C7D67"/>
    <w:rsid w:val="009E173E"/>
    <w:rsid w:val="009E554F"/>
    <w:rsid w:val="009F0771"/>
    <w:rsid w:val="00A00F0F"/>
    <w:rsid w:val="00A07F18"/>
    <w:rsid w:val="00A107A1"/>
    <w:rsid w:val="00A22169"/>
    <w:rsid w:val="00A22541"/>
    <w:rsid w:val="00A22CD2"/>
    <w:rsid w:val="00A27DBB"/>
    <w:rsid w:val="00A3015A"/>
    <w:rsid w:val="00A318A1"/>
    <w:rsid w:val="00A442AA"/>
    <w:rsid w:val="00A46960"/>
    <w:rsid w:val="00A4743E"/>
    <w:rsid w:val="00A47887"/>
    <w:rsid w:val="00A60B83"/>
    <w:rsid w:val="00A75E6F"/>
    <w:rsid w:val="00A80F92"/>
    <w:rsid w:val="00A8227B"/>
    <w:rsid w:val="00A831DF"/>
    <w:rsid w:val="00A92677"/>
    <w:rsid w:val="00AA0C35"/>
    <w:rsid w:val="00AA19D8"/>
    <w:rsid w:val="00AA3649"/>
    <w:rsid w:val="00AA5D7D"/>
    <w:rsid w:val="00AB0151"/>
    <w:rsid w:val="00AB077A"/>
    <w:rsid w:val="00AB5333"/>
    <w:rsid w:val="00AC0868"/>
    <w:rsid w:val="00AC5AD9"/>
    <w:rsid w:val="00AD0006"/>
    <w:rsid w:val="00AD068B"/>
    <w:rsid w:val="00AD189F"/>
    <w:rsid w:val="00AD51BA"/>
    <w:rsid w:val="00AD68A3"/>
    <w:rsid w:val="00AE30D7"/>
    <w:rsid w:val="00AE3BF2"/>
    <w:rsid w:val="00AF46AF"/>
    <w:rsid w:val="00AF6C53"/>
    <w:rsid w:val="00B000F8"/>
    <w:rsid w:val="00B021A2"/>
    <w:rsid w:val="00B062A9"/>
    <w:rsid w:val="00B069C9"/>
    <w:rsid w:val="00B06A8A"/>
    <w:rsid w:val="00B06EAD"/>
    <w:rsid w:val="00B11D4B"/>
    <w:rsid w:val="00B17F02"/>
    <w:rsid w:val="00B275B4"/>
    <w:rsid w:val="00B33D53"/>
    <w:rsid w:val="00B35AFE"/>
    <w:rsid w:val="00B44F00"/>
    <w:rsid w:val="00B45CD5"/>
    <w:rsid w:val="00B46498"/>
    <w:rsid w:val="00B46A4C"/>
    <w:rsid w:val="00B65844"/>
    <w:rsid w:val="00B7070A"/>
    <w:rsid w:val="00B75175"/>
    <w:rsid w:val="00B7587D"/>
    <w:rsid w:val="00B8052C"/>
    <w:rsid w:val="00B846B2"/>
    <w:rsid w:val="00B9168B"/>
    <w:rsid w:val="00B92008"/>
    <w:rsid w:val="00B964CC"/>
    <w:rsid w:val="00BA070E"/>
    <w:rsid w:val="00BA14B1"/>
    <w:rsid w:val="00BA5746"/>
    <w:rsid w:val="00BA799D"/>
    <w:rsid w:val="00BB0898"/>
    <w:rsid w:val="00BB2A9A"/>
    <w:rsid w:val="00BC5657"/>
    <w:rsid w:val="00BC57C0"/>
    <w:rsid w:val="00BC6252"/>
    <w:rsid w:val="00BC7694"/>
    <w:rsid w:val="00BD1AF9"/>
    <w:rsid w:val="00BE7FA2"/>
    <w:rsid w:val="00BF176E"/>
    <w:rsid w:val="00C057E7"/>
    <w:rsid w:val="00C1404A"/>
    <w:rsid w:val="00C23454"/>
    <w:rsid w:val="00C278E3"/>
    <w:rsid w:val="00C373CD"/>
    <w:rsid w:val="00C413AB"/>
    <w:rsid w:val="00C433D7"/>
    <w:rsid w:val="00C451C4"/>
    <w:rsid w:val="00C524CF"/>
    <w:rsid w:val="00C54274"/>
    <w:rsid w:val="00C54DA8"/>
    <w:rsid w:val="00C63505"/>
    <w:rsid w:val="00C725A7"/>
    <w:rsid w:val="00C75EE4"/>
    <w:rsid w:val="00C77B19"/>
    <w:rsid w:val="00C86DCF"/>
    <w:rsid w:val="00C87DF2"/>
    <w:rsid w:val="00CA6F13"/>
    <w:rsid w:val="00CA713F"/>
    <w:rsid w:val="00CB136A"/>
    <w:rsid w:val="00CB43AE"/>
    <w:rsid w:val="00CB5054"/>
    <w:rsid w:val="00CC25D1"/>
    <w:rsid w:val="00CC614B"/>
    <w:rsid w:val="00CC7AE5"/>
    <w:rsid w:val="00CD18D8"/>
    <w:rsid w:val="00CD68C7"/>
    <w:rsid w:val="00CE305F"/>
    <w:rsid w:val="00CF3611"/>
    <w:rsid w:val="00CF4788"/>
    <w:rsid w:val="00D0085A"/>
    <w:rsid w:val="00D03103"/>
    <w:rsid w:val="00D0321A"/>
    <w:rsid w:val="00D1322D"/>
    <w:rsid w:val="00D22F40"/>
    <w:rsid w:val="00D3031F"/>
    <w:rsid w:val="00D30B57"/>
    <w:rsid w:val="00D3217D"/>
    <w:rsid w:val="00D33338"/>
    <w:rsid w:val="00D340CD"/>
    <w:rsid w:val="00D40245"/>
    <w:rsid w:val="00D4639A"/>
    <w:rsid w:val="00D65F02"/>
    <w:rsid w:val="00D678E0"/>
    <w:rsid w:val="00D70EF8"/>
    <w:rsid w:val="00D71090"/>
    <w:rsid w:val="00D778AC"/>
    <w:rsid w:val="00D86BF0"/>
    <w:rsid w:val="00D9365A"/>
    <w:rsid w:val="00D94FC2"/>
    <w:rsid w:val="00D96163"/>
    <w:rsid w:val="00DA5405"/>
    <w:rsid w:val="00DB3417"/>
    <w:rsid w:val="00DB4C64"/>
    <w:rsid w:val="00DC5052"/>
    <w:rsid w:val="00DC62EB"/>
    <w:rsid w:val="00DD06FC"/>
    <w:rsid w:val="00DD1699"/>
    <w:rsid w:val="00DD1BDB"/>
    <w:rsid w:val="00E044C6"/>
    <w:rsid w:val="00E05344"/>
    <w:rsid w:val="00E06B84"/>
    <w:rsid w:val="00E15EE0"/>
    <w:rsid w:val="00E3705E"/>
    <w:rsid w:val="00E42BFA"/>
    <w:rsid w:val="00E46FAA"/>
    <w:rsid w:val="00E603AD"/>
    <w:rsid w:val="00E612D4"/>
    <w:rsid w:val="00E61EFB"/>
    <w:rsid w:val="00E741FB"/>
    <w:rsid w:val="00E75885"/>
    <w:rsid w:val="00E759BB"/>
    <w:rsid w:val="00E75CA7"/>
    <w:rsid w:val="00E76FAB"/>
    <w:rsid w:val="00E80108"/>
    <w:rsid w:val="00E81B75"/>
    <w:rsid w:val="00E84AE0"/>
    <w:rsid w:val="00E91E79"/>
    <w:rsid w:val="00E93DAA"/>
    <w:rsid w:val="00E95543"/>
    <w:rsid w:val="00E96ADC"/>
    <w:rsid w:val="00EA204A"/>
    <w:rsid w:val="00EA6B40"/>
    <w:rsid w:val="00EB1C08"/>
    <w:rsid w:val="00EB3185"/>
    <w:rsid w:val="00EB6F86"/>
    <w:rsid w:val="00EC131B"/>
    <w:rsid w:val="00EC146B"/>
    <w:rsid w:val="00EC2941"/>
    <w:rsid w:val="00EC3AD0"/>
    <w:rsid w:val="00ED322D"/>
    <w:rsid w:val="00EE1260"/>
    <w:rsid w:val="00EE194A"/>
    <w:rsid w:val="00EE3504"/>
    <w:rsid w:val="00EF0A8E"/>
    <w:rsid w:val="00EF1323"/>
    <w:rsid w:val="00EF42D0"/>
    <w:rsid w:val="00EF4F7C"/>
    <w:rsid w:val="00F13074"/>
    <w:rsid w:val="00F13881"/>
    <w:rsid w:val="00F13A85"/>
    <w:rsid w:val="00F17125"/>
    <w:rsid w:val="00F26FF7"/>
    <w:rsid w:val="00F27069"/>
    <w:rsid w:val="00F31D95"/>
    <w:rsid w:val="00F40B58"/>
    <w:rsid w:val="00F441C0"/>
    <w:rsid w:val="00F44C30"/>
    <w:rsid w:val="00F44D2E"/>
    <w:rsid w:val="00F46E97"/>
    <w:rsid w:val="00F53109"/>
    <w:rsid w:val="00F55C1E"/>
    <w:rsid w:val="00F6018E"/>
    <w:rsid w:val="00F635B2"/>
    <w:rsid w:val="00F84FC3"/>
    <w:rsid w:val="00F86927"/>
    <w:rsid w:val="00F90EB5"/>
    <w:rsid w:val="00F93E05"/>
    <w:rsid w:val="00F968D1"/>
    <w:rsid w:val="00F97544"/>
    <w:rsid w:val="00FA7979"/>
    <w:rsid w:val="00FB1642"/>
    <w:rsid w:val="00FD15DE"/>
    <w:rsid w:val="00FD1E82"/>
    <w:rsid w:val="00FE73D7"/>
    <w:rsid w:val="00FF0CB6"/>
    <w:rsid w:val="00FF1B65"/>
    <w:rsid w:val="00FF575E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docId w15:val="{FE1792F9-14DC-4D88-A1E8-AADF3500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771584"/>
    <w:rPr>
      <w:color w:val="EE6142" w:themeColor="hyperlink"/>
      <w:u w:val="single"/>
    </w:rPr>
  </w:style>
  <w:style w:type="character" w:customStyle="1" w:styleId="UnresolvedMention1">
    <w:name w:val="Unresolved Mention1"/>
    <w:basedOn w:val="a1"/>
    <w:uiPriority w:val="99"/>
    <w:semiHidden/>
    <w:unhideWhenUsed/>
    <w:rsid w:val="00771584"/>
    <w:rPr>
      <w:color w:val="605E5C"/>
      <w:shd w:val="clear" w:color="auto" w:fill="E1DFDD"/>
    </w:rPr>
  </w:style>
  <w:style w:type="character" w:styleId="afa">
    <w:name w:val="FollowedHyperlink"/>
    <w:basedOn w:val="a1"/>
    <w:uiPriority w:val="99"/>
    <w:semiHidden/>
    <w:unhideWhenUsed/>
    <w:rsid w:val="00297ABC"/>
    <w:rPr>
      <w:color w:val="744322" w:themeColor="followedHyperlink"/>
      <w:u w:val="single"/>
    </w:rPr>
  </w:style>
  <w:style w:type="paragraph" w:styleId="afb">
    <w:name w:val="No Spacing"/>
    <w:uiPriority w:val="1"/>
    <w:qFormat/>
    <w:rsid w:val="007B78CD"/>
  </w:style>
  <w:style w:type="paragraph" w:styleId="afc">
    <w:name w:val="Balloon Text"/>
    <w:basedOn w:val="a0"/>
    <w:link w:val="afd"/>
    <w:uiPriority w:val="99"/>
    <w:semiHidden/>
    <w:unhideWhenUsed/>
    <w:rsid w:val="00676F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d">
    <w:name w:val="註解方塊文字 字元"/>
    <w:basedOn w:val="a1"/>
    <w:link w:val="afc"/>
    <w:uiPriority w:val="99"/>
    <w:semiHidden/>
    <w:rsid w:val="00676FA3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2">
    <w:name w:val="Unresolved Mention2"/>
    <w:basedOn w:val="a1"/>
    <w:uiPriority w:val="99"/>
    <w:semiHidden/>
    <w:unhideWhenUsed/>
    <w:rsid w:val="00FA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298E67-0591-4BC1-B2DE-7D1F34810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2E4831-A79A-4DE2-BFC8-D6102BBE4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0</TotalTime>
  <Pages>5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Chan</dc:creator>
  <cp:lastModifiedBy>Sally Chan</cp:lastModifiedBy>
  <cp:revision>46</cp:revision>
  <cp:lastPrinted>2022-07-14T09:34:00Z</cp:lastPrinted>
  <dcterms:created xsi:type="dcterms:W3CDTF">2022-10-22T00:10:00Z</dcterms:created>
  <dcterms:modified xsi:type="dcterms:W3CDTF">2022-11-30T11:30:00Z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