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37CB7D" w14:textId="2AED7E27" w:rsidR="001C0ADE" w:rsidRPr="004254C4" w:rsidRDefault="00054C5A" w:rsidP="001C0ADE">
      <w:pPr>
        <w:tabs>
          <w:tab w:val="left" w:pos="2057"/>
        </w:tabs>
        <w:spacing w:before="240"/>
        <w:rPr>
          <w:rFonts w:ascii="Kaiti TC" w:eastAsia="Kaiti TC" w:hAnsi="Kaiti TC"/>
          <w:b/>
          <w:bCs/>
          <w:color w:val="484F5E" w:themeColor="text1"/>
          <w:lang w:val="en-US"/>
        </w:rPr>
      </w:pPr>
      <w:r>
        <w:rPr>
          <w:rFonts w:hint="eastAsia"/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BE3FA0E" wp14:editId="4F299449">
                <wp:simplePos x="0" y="0"/>
                <wp:positionH relativeFrom="margin">
                  <wp:posOffset>3812540</wp:posOffset>
                </wp:positionH>
                <wp:positionV relativeFrom="paragraph">
                  <wp:posOffset>186690</wp:posOffset>
                </wp:positionV>
                <wp:extent cx="2536166" cy="514350"/>
                <wp:effectExtent l="0" t="0" r="0" b="0"/>
                <wp:wrapNone/>
                <wp:docPr id="17" name="文字方塊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166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E5BFE7" w14:textId="3CAAD92B" w:rsidR="00FF1B65" w:rsidRPr="007D3DF0" w:rsidRDefault="00E75885" w:rsidP="007D3DF0">
                            <w:pPr>
                              <w:pStyle w:val="af2"/>
                              <w:snapToGrid w:val="0"/>
                              <w:spacing w:line="240" w:lineRule="atLeast"/>
                              <w:jc w:val="both"/>
                              <w:rPr>
                                <w:rStyle w:val="af8"/>
                              </w:rPr>
                            </w:pPr>
                            <w:r w:rsidRPr="007D3DF0">
                              <w:rPr>
                                <w:rFonts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highlight w:val="red"/>
                              </w:rPr>
                              <w:t>提示</w:t>
                            </w:r>
                            <w:r w:rsidR="007D3DF0">
                              <w:rPr>
                                <w:rFonts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725A7" w:rsidRPr="000D6214">
                              <w:rPr>
                                <w:rStyle w:val="af8"/>
                                <w:rFonts w:hint="eastAsia"/>
                              </w:rPr>
                              <w:t>可以配合小三常識「天氣」及小四常識「水的特性」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E3FA0E" id="_x0000_t202" coordsize="21600,21600" o:spt="202" path="m,l,21600r21600,l21600,xe">
                <v:stroke joinstyle="miter"/>
                <v:path gradientshapeok="t" o:connecttype="rect"/>
              </v:shapetype>
              <v:shape id="文字方塊 17" o:spid="_x0000_s1026" type="#_x0000_t202" style="position:absolute;margin-left:300.2pt;margin-top:14.7pt;width:199.7pt;height:40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" filled="f" stroked="f" strokeweight=".5pt">
                <v:textbox>
                  <w:txbxContent>
                    <w:p w14:paraId="5DE5BFE7" w14:textId="3CAAD92B" w:rsidR="00FF1B65" w:rsidRPr="007D3DF0" w:rsidRDefault="00E75885" w:rsidP="007D3DF0">
                      <w:pPr>
                        <w:pStyle w:val="af2"/>
                        <w:snapToGrid w:val="0"/>
                        <w:spacing w:line="240" w:lineRule="atLeast"/>
                        <w:jc w:val="both"/>
                        <w:rPr>
                          <w:rStyle w:val="af8"/>
                        </w:rPr>
                      </w:pPr>
                      <w:r w:rsidRPr="007D3DF0">
                        <w:rPr>
                          <w:rFonts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  <w:highlight w:val="red"/>
                        </w:rPr>
                        <w:t>提示</w:t>
                      </w:r>
                      <w:r w:rsidR="007D3DF0">
                        <w:rPr>
                          <w:rFonts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C725A7" w:rsidRPr="000D6214">
                        <w:rPr>
                          <w:rStyle w:val="af8"/>
                          <w:rFonts w:hint="eastAsia"/>
                        </w:rPr>
                        <w:t>可以配合小三常識「天氣」及小四常識「水的特性」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5885" w:rsidRPr="00343F3A">
        <w:rPr>
          <w:rFonts w:ascii="Kaiti TC" w:eastAsia="Kaiti TC" w:hAnsi="Kaiti TC" w:cs="Times New Roman (Body CS)" w:hint="eastAsia"/>
          <w:b/>
          <w:bCs/>
          <w:color w:val="484F5E" w:themeColor="text1"/>
          <w:position w:val="6"/>
        </w:rPr>
        <w:t>配合學習階段</w:t>
      </w:r>
      <w:r w:rsidR="00E75885" w:rsidRPr="00343F3A">
        <w:rPr>
          <w:rFonts w:ascii="Kaiti TC" w:eastAsia="Kaiti TC" w:hAnsi="Kaiti TC"/>
          <w:b/>
          <w:bCs/>
          <w:color w:val="484F5E" w:themeColor="text1"/>
        </w:rPr>
        <w:t xml:space="preserve"> </w:t>
      </w:r>
      <w:r w:rsidR="001C0ADE" w:rsidRPr="00343F3A">
        <w:rPr>
          <w:rFonts w:ascii="Kaiti TC" w:eastAsia="Kaiti TC" w:hAnsi="Kaiti TC" w:hint="eastAsia"/>
          <w:b/>
          <w:bCs/>
          <w:noProof/>
          <w:color w:val="484F5E" w:themeColor="text1"/>
          <w:lang w:val="en-US"/>
        </w:rPr>
        <w:drawing>
          <wp:inline distT="0" distB="0" distL="0" distR="0" wp14:anchorId="63AF27C6" wp14:editId="2160C15D">
            <wp:extent cx="386528" cy="2160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28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885" w:rsidRPr="00343F3A">
        <w:rPr>
          <w:rFonts w:ascii="Kaiti TC" w:eastAsia="Kaiti TC" w:hAnsi="Kaiti TC"/>
          <w:b/>
          <w:bCs/>
          <w:color w:val="484F5E" w:themeColor="text1"/>
        </w:rPr>
        <w:t xml:space="preserve">  </w:t>
      </w:r>
      <w:r w:rsidR="002D14F6" w:rsidRPr="00F11770">
        <w:rPr>
          <w:rFonts w:ascii="Kaiti TC" w:eastAsia="Kaiti TC" w:hAnsi="Kaiti TC" w:hint="eastAsia"/>
          <w:b/>
          <w:bCs/>
          <w:noProof/>
          <w:color w:val="484F5E" w:themeColor="text1"/>
          <w:lang w:val="en-US"/>
        </w:rPr>
        <w:drawing>
          <wp:inline distT="0" distB="0" distL="0" distR="0" wp14:anchorId="6AB0A08B" wp14:editId="17E6D8D7">
            <wp:extent cx="397894" cy="216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94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885" w:rsidRPr="00343F3A">
        <w:rPr>
          <w:rFonts w:ascii="Kaiti TC" w:eastAsia="Kaiti TC" w:hAnsi="Kaiti TC"/>
          <w:b/>
          <w:bCs/>
          <w:color w:val="484F5E" w:themeColor="text1"/>
        </w:rPr>
        <w:t xml:space="preserve">    </w:t>
      </w:r>
      <w:r w:rsidR="00E75885" w:rsidRPr="00343F3A">
        <w:rPr>
          <w:rFonts w:ascii="Kaiti TC" w:eastAsia="Kaiti TC" w:hAnsi="Kaiti TC" w:cs="Times New Roman (Body CS)" w:hint="eastAsia"/>
          <w:b/>
          <w:bCs/>
          <w:color w:val="484F5E" w:themeColor="text1"/>
          <w:position w:val="6"/>
        </w:rPr>
        <w:t>配合科目</w:t>
      </w:r>
      <w:r w:rsidR="00E75885" w:rsidRPr="00343F3A">
        <w:rPr>
          <w:rFonts w:ascii="Kaiti TC" w:eastAsia="Kaiti TC" w:hAnsi="Kaiti TC" w:cs="Times New Roman (Body CS)"/>
          <w:b/>
          <w:bCs/>
          <w:color w:val="484F5E" w:themeColor="text1"/>
          <w:position w:val="6"/>
        </w:rPr>
        <w:t xml:space="preserve"> </w:t>
      </w:r>
      <w:r w:rsidR="001C0ADE" w:rsidRPr="0007141B">
        <w:rPr>
          <w:rFonts w:ascii="Kaiti TC" w:eastAsia="Kaiti TC" w:hAnsi="Kaiti TC"/>
          <w:b/>
          <w:bCs/>
          <w:noProof/>
          <w:color w:val="484F5E" w:themeColor="text1"/>
          <w:lang w:val="en-US"/>
        </w:rPr>
        <w:drawing>
          <wp:inline distT="0" distB="0" distL="0" distR="0" wp14:anchorId="43014445" wp14:editId="0E197199">
            <wp:extent cx="386526" cy="216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26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ADE" w:rsidRPr="0007141B">
        <w:rPr>
          <w:rFonts w:ascii="Kaiti TC" w:eastAsia="Kaiti TC" w:hAnsi="Kaiti TC"/>
          <w:b/>
          <w:bCs/>
          <w:color w:val="484F5E" w:themeColor="text1"/>
          <w:lang w:val="en-US"/>
        </w:rPr>
        <w:t xml:space="preserve">   </w:t>
      </w:r>
    </w:p>
    <w:p w14:paraId="5D344827" w14:textId="0A8CBB61" w:rsidR="008303A6" w:rsidRPr="007415EF" w:rsidRDefault="00E75885" w:rsidP="00746A8C">
      <w:pPr>
        <w:pStyle w:val="ab"/>
      </w:pPr>
      <w:r w:rsidRPr="007415EF">
        <w:rPr>
          <w:rFonts w:hint="eastAsia"/>
        </w:rPr>
        <w:t>遊故宮</w:t>
      </w:r>
      <w:r w:rsidRPr="007415EF">
        <w:rPr>
          <w:rFonts w:ascii="微軟正黑體" w:eastAsia="微軟正黑體" w:hAnsi="微軟正黑體" w:hint="eastAsia"/>
        </w:rPr>
        <w:t>◎</w:t>
      </w:r>
      <w:r w:rsidRPr="007415EF">
        <w:rPr>
          <w:rFonts w:hint="eastAsia"/>
        </w:rPr>
        <w:t>學科普</w:t>
      </w:r>
      <w:r>
        <w:t>0</w:t>
      </w:r>
      <w:r w:rsidR="002D14F6">
        <w:t>4</w:t>
      </w:r>
    </w:p>
    <w:p w14:paraId="0C41823C" w14:textId="116E8E30" w:rsidR="008303A6" w:rsidRPr="008303A6" w:rsidRDefault="00461B08" w:rsidP="000F5CAF">
      <w:pPr>
        <w:pStyle w:val="ad"/>
      </w:pPr>
      <w:r>
        <w:rPr>
          <w:rFonts w:hint="eastAsia"/>
        </w:rPr>
        <w:t>古代</w:t>
      </w:r>
      <w:r w:rsidR="002D14F6">
        <w:rPr>
          <w:rFonts w:hint="eastAsia"/>
        </w:rPr>
        <w:t>防水衣服</w:t>
      </w:r>
    </w:p>
    <w:p w14:paraId="7AD0B6FC" w14:textId="6087B793" w:rsidR="00B06EAD" w:rsidRPr="001415A2" w:rsidRDefault="00E75885" w:rsidP="001415A2">
      <w:pPr>
        <w:pStyle w:val="openhead"/>
      </w:pPr>
      <w:r w:rsidRPr="001415A2">
        <w:rPr>
          <w:rFonts w:hint="eastAsia"/>
        </w:rPr>
        <w:t>我會學甚麼？</w:t>
      </w:r>
    </w:p>
    <w:p w14:paraId="39282C55" w14:textId="1B593105" w:rsidR="000369C7" w:rsidRPr="001415A2" w:rsidRDefault="003812F1" w:rsidP="001415A2">
      <w:pPr>
        <w:pStyle w:val="opencontent"/>
        <w:jc w:val="both"/>
      </w:pPr>
      <w:r w:rsidRPr="001415A2">
        <w:rPr>
          <w:rFonts w:hint="eastAsia"/>
        </w:rPr>
        <w:t>你知道</w:t>
      </w:r>
      <w:r w:rsidR="00A47887" w:rsidRPr="001415A2">
        <w:rPr>
          <w:rFonts w:hint="eastAsia"/>
        </w:rPr>
        <w:t>在</w:t>
      </w:r>
      <w:r w:rsidR="00A107A1" w:rsidRPr="001415A2">
        <w:rPr>
          <w:rFonts w:hint="eastAsia"/>
        </w:rPr>
        <w:t>古代</w:t>
      </w:r>
      <w:r w:rsidR="00A47887" w:rsidRPr="001415A2">
        <w:rPr>
          <w:rFonts w:hint="eastAsia"/>
        </w:rPr>
        <w:t>有哪些防水</w:t>
      </w:r>
      <w:proofErr w:type="gramStart"/>
      <w:r w:rsidR="00A47887" w:rsidRPr="001415A2">
        <w:rPr>
          <w:rFonts w:hint="eastAsia"/>
        </w:rPr>
        <w:t>物料</w:t>
      </w:r>
      <w:r w:rsidRPr="001415A2">
        <w:rPr>
          <w:rFonts w:hint="eastAsia"/>
        </w:rPr>
        <w:t>嗎</w:t>
      </w:r>
      <w:proofErr w:type="gramEnd"/>
      <w:r w:rsidR="00A47887" w:rsidRPr="001415A2">
        <w:rPr>
          <w:rFonts w:hint="eastAsia"/>
        </w:rPr>
        <w:t>？</w:t>
      </w:r>
      <w:r w:rsidR="00B92008" w:rsidRPr="001415A2">
        <w:rPr>
          <w:rFonts w:hint="eastAsia"/>
        </w:rPr>
        <w:t>有</w:t>
      </w:r>
      <w:r w:rsidR="00A47887" w:rsidRPr="001415A2">
        <w:rPr>
          <w:rFonts w:hint="eastAsia"/>
        </w:rPr>
        <w:t>那些東西要用防水物料製作？古人</w:t>
      </w:r>
      <w:r w:rsidR="00B92008" w:rsidRPr="001415A2">
        <w:rPr>
          <w:rFonts w:hint="eastAsia"/>
        </w:rPr>
        <w:t>又是</w:t>
      </w:r>
      <w:r w:rsidR="00A47887" w:rsidRPr="001415A2">
        <w:rPr>
          <w:rFonts w:hint="eastAsia"/>
        </w:rPr>
        <w:t>怎樣在大雨下保護自己？</w:t>
      </w:r>
      <w:r w:rsidR="00A47887" w:rsidRPr="001415A2">
        <w:t xml:space="preserve"> </w:t>
      </w:r>
      <w:r w:rsidRPr="001415A2">
        <w:t>而且</w:t>
      </w:r>
      <w:r w:rsidRPr="001415A2">
        <w:rPr>
          <w:rFonts w:hint="eastAsia"/>
        </w:rPr>
        <w:t>在紫禁城內雨衣的款式更和地位有關，我們</w:t>
      </w:r>
      <w:proofErr w:type="gramStart"/>
      <w:r w:rsidRPr="001415A2">
        <w:rPr>
          <w:rFonts w:hint="eastAsia"/>
        </w:rPr>
        <w:t>一</w:t>
      </w:r>
      <w:proofErr w:type="gramEnd"/>
      <w:r w:rsidRPr="001415A2">
        <w:rPr>
          <w:rFonts w:hint="eastAsia"/>
        </w:rPr>
        <w:t>起來了解</w:t>
      </w:r>
      <w:proofErr w:type="gramStart"/>
      <w:r w:rsidRPr="001415A2">
        <w:rPr>
          <w:rFonts w:hint="eastAsia"/>
        </w:rPr>
        <w:t>多些</w:t>
      </w:r>
      <w:r w:rsidR="0030127C" w:rsidRPr="001415A2">
        <w:rPr>
          <w:rFonts w:hint="eastAsia"/>
        </w:rPr>
        <w:t>吧</w:t>
      </w:r>
      <w:proofErr w:type="gramEnd"/>
      <w:r w:rsidRPr="001415A2">
        <w:rPr>
          <w:rFonts w:hint="eastAsia"/>
        </w:rPr>
        <w:t>！</w:t>
      </w:r>
    </w:p>
    <w:p w14:paraId="329C19A6" w14:textId="77777777" w:rsidR="00C1404A" w:rsidRPr="00E044C6" w:rsidRDefault="00C1404A" w:rsidP="00FA7979">
      <w:pPr>
        <w:pStyle w:val="Rubrics"/>
        <w:rPr>
          <w:rFonts w:ascii="微軟正黑體" w:eastAsia="微軟正黑體" w:hAnsi="微軟正黑體"/>
        </w:rPr>
      </w:pPr>
    </w:p>
    <w:p w14:paraId="1544C782" w14:textId="2D2BDC9F" w:rsidR="001C0ADE" w:rsidRPr="00E044C6" w:rsidRDefault="00FF0CB6" w:rsidP="001415A2">
      <w:pPr>
        <w:pStyle w:val="af4"/>
      </w:pPr>
      <w:r w:rsidRPr="00E044C6">
        <w:rPr>
          <w:rFonts w:hint="eastAsia"/>
        </w:rPr>
        <w:t>到</w:t>
      </w:r>
      <w:r w:rsidR="00A47887" w:rsidRPr="00E044C6">
        <w:rPr>
          <w:rFonts w:hint="eastAsia"/>
        </w:rPr>
        <w:t>以下網頁</w:t>
      </w:r>
      <w:r w:rsidRPr="00E044C6">
        <w:rPr>
          <w:rFonts w:hint="eastAsia"/>
        </w:rPr>
        <w:t>觀看短片</w:t>
      </w:r>
      <w:r w:rsidR="00E75885" w:rsidRPr="00E044C6">
        <w:rPr>
          <w:rFonts w:hint="eastAsia"/>
        </w:rPr>
        <w:t>，完成以下問題。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6310"/>
        <w:gridCol w:w="3894"/>
      </w:tblGrid>
      <w:tr w:rsidR="00AA5D7D" w14:paraId="25633654" w14:textId="77777777" w:rsidTr="00B92008">
        <w:tc>
          <w:tcPr>
            <w:tcW w:w="6432" w:type="dxa"/>
            <w:tcBorders>
              <w:top w:val="nil"/>
              <w:left w:val="nil"/>
              <w:bottom w:val="nil"/>
              <w:right w:val="nil"/>
            </w:tcBorders>
          </w:tcPr>
          <w:p w14:paraId="3B26C10C" w14:textId="35F1556B" w:rsidR="00551146" w:rsidRPr="00A47887" w:rsidRDefault="00C65C5B" w:rsidP="00EA6B40">
            <w:pPr>
              <w:pStyle w:val="Rubrics"/>
              <w:jc w:val="center"/>
              <w:rPr>
                <w:lang w:val="x-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1A78990E" wp14:editId="399AD33D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131445</wp:posOffset>
                  </wp:positionV>
                  <wp:extent cx="1201420" cy="1201420"/>
                  <wp:effectExtent l="0" t="0" r="0" b="0"/>
                  <wp:wrapSquare wrapText="bothSides"/>
                  <wp:docPr id="4" name="Picture 4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Qr cod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120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5824" behindDoc="1" locked="0" layoutInCell="1" allowOverlap="1" wp14:anchorId="09389A70" wp14:editId="092AA178">
                  <wp:simplePos x="0" y="0"/>
                  <wp:positionH relativeFrom="column">
                    <wp:posOffset>1709730</wp:posOffset>
                  </wp:positionH>
                  <wp:positionV relativeFrom="paragraph">
                    <wp:posOffset>357490</wp:posOffset>
                  </wp:positionV>
                  <wp:extent cx="2216647" cy="941917"/>
                  <wp:effectExtent l="19050" t="19050" r="12700" b="10795"/>
                  <wp:wrapSquare wrapText="bothSides"/>
                  <wp:docPr id="7" name="圖片 7" descr="C:\Users\user\Downloads\IMG_46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466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4" t="21446" r="12317" b="21912"/>
                          <a:stretch/>
                        </pic:blipFill>
                        <pic:spPr bwMode="auto">
                          <a:xfrm>
                            <a:off x="0" y="0"/>
                            <a:ext cx="2216647" cy="941917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alpha val="0"/>
                            </a:schemeClr>
                          </a:solidFill>
                          <a:ln>
                            <a:solidFill>
                              <a:schemeClr val="tx1">
                                <a:alpha val="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88" w:type="dxa"/>
            <w:tcBorders>
              <w:top w:val="nil"/>
              <w:left w:val="nil"/>
              <w:bottom w:val="nil"/>
              <w:right w:val="nil"/>
            </w:tcBorders>
          </w:tcPr>
          <w:p w14:paraId="58C8AB5F" w14:textId="1212C64A" w:rsidR="00AA5D7D" w:rsidRDefault="00FA7979" w:rsidP="00C65C5B">
            <w:pPr>
              <w:pStyle w:val="Rubrics"/>
              <w:jc w:val="center"/>
            </w:pPr>
            <w:r>
              <w:object w:dxaOrig="8113" w:dyaOrig="9766" w14:anchorId="1919D3A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25pt;height:103.9pt" o:ole="">
                  <v:imagedata r:id="rId16" o:title=""/>
                </v:shape>
                <o:OLEObject Type="Embed" ProgID="PBrush" ShapeID="_x0000_i1025" DrawAspect="Content" ObjectID="_1731392873" r:id="rId17"/>
              </w:object>
            </w:r>
          </w:p>
        </w:tc>
      </w:tr>
      <w:tr w:rsidR="00EE3504" w14:paraId="6E7357FA" w14:textId="77777777" w:rsidTr="00A107A1">
        <w:tc>
          <w:tcPr>
            <w:tcW w:w="104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1E330F" w14:textId="2F4C66A5" w:rsidR="00C1404A" w:rsidRDefault="00C65C5B" w:rsidP="00C65C5B">
            <w:pPr>
              <w:pStyle w:val="af0"/>
              <w:jc w:val="center"/>
            </w:pPr>
            <w:proofErr w:type="gramStart"/>
            <w:r>
              <w:rPr>
                <w:rFonts w:hint="eastAsia"/>
              </w:rPr>
              <w:t>（</w:t>
            </w:r>
            <w:proofErr w:type="gramEnd"/>
            <w:r>
              <w:rPr>
                <w:rFonts w:hint="eastAsia"/>
              </w:rPr>
              <w:t>或登入以下網頁＞影片區</w:t>
            </w:r>
            <w:r>
              <w:t xml:space="preserve"> </w:t>
            </w:r>
            <w:hyperlink r:id="rId18" w:history="1">
              <w:r w:rsidRPr="00E51201">
                <w:rPr>
                  <w:rStyle w:val="af9"/>
                </w:rPr>
                <w:t>https://chiculture.org.hk/tc/school-program/ourpalace</w:t>
              </w:r>
            </w:hyperlink>
            <w:r>
              <w:rPr>
                <w:rFonts w:hint="eastAsia"/>
              </w:rPr>
              <w:t>）</w:t>
            </w:r>
          </w:p>
          <w:p w14:paraId="210A9BB7" w14:textId="77777777" w:rsidR="00C65C5B" w:rsidRDefault="00C65C5B" w:rsidP="00A47887">
            <w:pPr>
              <w:pStyle w:val="af0"/>
              <w:jc w:val="left"/>
            </w:pPr>
          </w:p>
          <w:p w14:paraId="6EDF3A8F" w14:textId="65E604E9" w:rsidR="00C1404A" w:rsidRDefault="00C1404A" w:rsidP="00C1404A">
            <w:pPr>
              <w:tabs>
                <w:tab w:val="left" w:pos="2057"/>
              </w:tabs>
              <w:rPr>
                <w:rFonts w:ascii="KaiTi" w:hAnsi="KaiTi"/>
                <w:color w:val="484F5E" w:themeColor="text1"/>
                <w:sz w:val="32"/>
                <w:szCs w:val="32"/>
                <w:lang w:val="en-US"/>
              </w:rPr>
            </w:pPr>
            <w:r w:rsidRPr="00664FA2">
              <w:rPr>
                <w:rFonts w:ascii="Kaiti TC" w:eastAsia="Kaiti TC" w:hAnsi="Kaiti TC"/>
                <w:noProof/>
                <w:color w:val="484F5E" w:themeColor="text1"/>
                <w:sz w:val="32"/>
                <w:szCs w:val="32"/>
                <w:lang w:val="en-US"/>
              </w:rPr>
              <w:drawing>
                <wp:inline distT="0" distB="0" distL="0" distR="0" wp14:anchorId="386F883E" wp14:editId="68E3176A">
                  <wp:extent cx="288000" cy="288000"/>
                  <wp:effectExtent l="0" t="0" r="4445" b="4445"/>
                  <wp:docPr id="3" name="Picture 5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Icon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369C7">
              <w:rPr>
                <w:rStyle w:val="section0"/>
                <w:rFonts w:hint="eastAsia"/>
              </w:rPr>
              <w:t>想一想、</w:t>
            </w:r>
            <w:r>
              <w:rPr>
                <w:rStyle w:val="section0"/>
                <w:rFonts w:hint="eastAsia"/>
              </w:rPr>
              <w:t>填一填</w:t>
            </w:r>
          </w:p>
          <w:p w14:paraId="04D6858C" w14:textId="0E84F0B9" w:rsidR="00C1404A" w:rsidRPr="007511C6" w:rsidRDefault="00C65C5B" w:rsidP="00C65C5B">
            <w:pPr>
              <w:pStyle w:val="af4"/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72FF5176" wp14:editId="0D48AE29">
                  <wp:simplePos x="0" y="0"/>
                  <wp:positionH relativeFrom="column">
                    <wp:posOffset>4388337</wp:posOffset>
                  </wp:positionH>
                  <wp:positionV relativeFrom="paragraph">
                    <wp:posOffset>748370</wp:posOffset>
                  </wp:positionV>
                  <wp:extent cx="1562986" cy="2565336"/>
                  <wp:effectExtent l="0" t="0" r="0" b="6985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7" cy="2581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1</w:t>
            </w:r>
            <w:r>
              <w:t xml:space="preserve">. </w:t>
            </w:r>
            <w:r w:rsidR="00C1404A" w:rsidRPr="007511C6">
              <w:rPr>
                <w:rFonts w:hint="eastAsia"/>
              </w:rPr>
              <w:t>以下那種物料具有較好的防水功能？在適當的</w:t>
            </w:r>
            <w:r w:rsidR="007511C6" w:rsidRPr="007511C6">
              <w:rPr>
                <w:rFonts w:ascii="Kaiti TC" w:eastAsia="Kaiti TC" w:hAnsi="Kaiti TC" w:cs="Microsoft Uighur" w:hint="eastAsia"/>
                <w:lang w:val="x-none"/>
              </w:rPr>
              <w:sym w:font="Webdings" w:char="F063"/>
            </w:r>
            <w:r w:rsidR="007511C6" w:rsidRPr="007511C6">
              <w:rPr>
                <w:rFonts w:ascii="Kaiti TC" w:eastAsia="Kaiti TC" w:hAnsi="Kaiti TC" w:cs="Microsoft Uighur" w:hint="eastAsia"/>
                <w:lang w:val="x-none"/>
              </w:rPr>
              <w:t>加上</w:t>
            </w:r>
            <w:r w:rsidR="00C1404A" w:rsidRPr="007511C6">
              <w:sym w:font="Wingdings" w:char="F0FC"/>
            </w:r>
            <w:r w:rsidR="007511C6" w:rsidRPr="007511C6">
              <w:rPr>
                <w:rFonts w:hint="eastAsia"/>
              </w:rPr>
              <w:t>。</w:t>
            </w:r>
          </w:p>
          <w:tbl>
            <w:tblPr>
              <w:tblStyle w:val="af"/>
              <w:tblW w:w="0" w:type="auto"/>
              <w:tblInd w:w="72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291"/>
            </w:tblGrid>
            <w:tr w:rsidR="007511C6" w:rsidRPr="007511C6" w14:paraId="557C33FC" w14:textId="77777777" w:rsidTr="00FA7979">
              <w:trPr>
                <w:trHeight w:val="459"/>
              </w:trPr>
              <w:tc>
                <w:tcPr>
                  <w:tcW w:w="8291" w:type="dxa"/>
                  <w:vAlign w:val="center"/>
                </w:tcPr>
                <w:p w14:paraId="5BE0ADE6" w14:textId="1F5F4ABC" w:rsidR="007511C6" w:rsidRPr="007511C6" w:rsidRDefault="003B5657" w:rsidP="00C65C5B">
                  <w:pPr>
                    <w:pStyle w:val="af4"/>
                  </w:pPr>
                  <w:r w:rsidRPr="007511C6">
                    <w:rPr>
                      <w:rFonts w:hint="eastAsia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03648" behindDoc="0" locked="0" layoutInCell="1" allowOverlap="1" wp14:anchorId="5B0D16BB" wp14:editId="224A632D">
                            <wp:simplePos x="0" y="0"/>
                            <wp:positionH relativeFrom="column">
                              <wp:posOffset>1314450</wp:posOffset>
                            </wp:positionH>
                            <wp:positionV relativeFrom="paragraph">
                              <wp:posOffset>66675</wp:posOffset>
                            </wp:positionV>
                            <wp:extent cx="439420" cy="327660"/>
                            <wp:effectExtent l="0" t="0" r="0" b="0"/>
                            <wp:wrapNone/>
                            <wp:docPr id="33" name="文字方塊 3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439420" cy="327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55799D7" w14:textId="3502F73A" w:rsidR="007511C6" w:rsidRPr="000B6364" w:rsidRDefault="003B5657" w:rsidP="00C1404A">
                                        <w:pPr>
                                          <w:pStyle w:val="af2"/>
                                          <w:rPr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7511C6">
                                          <w:sym w:font="Wingdings" w:char="F0FC"/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0D16BB" id="文字方塊 33" o:spid="_x0000_s1027" type="#_x0000_t202" style="position:absolute;left:0;text-align:left;margin-left:103.5pt;margin-top:5.25pt;width:34.6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" filled="f" stroked="f" strokeweight=".5pt">
                            <v:textbox>
                              <w:txbxContent>
                                <w:p w14:paraId="655799D7" w14:textId="3502F73A" w:rsidR="007511C6" w:rsidRPr="000B6364" w:rsidRDefault="003B5657" w:rsidP="00C1404A">
                                  <w:pPr>
                                    <w:pStyle w:val="af2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7511C6">
                                    <w:sym w:font="Wingdings" w:char="F0FC"/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511C6" w:rsidRPr="007511C6">
                    <w:rPr>
                      <w:rFonts w:hint="eastAsia"/>
                    </w:rPr>
                    <w:sym w:font="Webdings" w:char="F063"/>
                  </w:r>
                  <w:r w:rsidR="007511C6" w:rsidRPr="007511C6">
                    <w:t xml:space="preserve"> </w:t>
                  </w:r>
                  <w:r w:rsidR="007511C6" w:rsidRPr="007511C6">
                    <w:rPr>
                      <w:rFonts w:hint="eastAsia"/>
                    </w:rPr>
                    <w:t>獸皮</w:t>
                  </w:r>
                  <w:r w:rsidR="007511C6" w:rsidRPr="007511C6">
                    <w:tab/>
                  </w:r>
                  <w:r w:rsidR="007511C6" w:rsidRPr="007511C6">
                    <w:tab/>
                  </w:r>
                  <w:r w:rsidR="007511C6" w:rsidRPr="007511C6">
                    <w:rPr>
                      <w:rFonts w:hint="eastAsia"/>
                    </w:rPr>
                    <w:sym w:font="Webdings" w:char="F063"/>
                  </w:r>
                  <w:r w:rsidR="007511C6">
                    <w:t xml:space="preserve"> </w:t>
                  </w:r>
                  <w:r w:rsidR="007511C6" w:rsidRPr="007511C6">
                    <w:rPr>
                      <w:rFonts w:hint="eastAsia"/>
                    </w:rPr>
                    <w:t>塗上桐油的紙</w:t>
                  </w:r>
                </w:p>
              </w:tc>
            </w:tr>
          </w:tbl>
          <w:p w14:paraId="18E325D0" w14:textId="4C6A26CC" w:rsidR="00C1404A" w:rsidRPr="007511C6" w:rsidRDefault="00C1404A" w:rsidP="00C1404A">
            <w:pPr>
              <w:pStyle w:val="a"/>
              <w:numPr>
                <w:ilvl w:val="0"/>
                <w:numId w:val="0"/>
              </w:numPr>
              <w:ind w:left="720" w:hanging="360"/>
              <w:rPr>
                <w:rFonts w:ascii="微軟正黑體" w:eastAsia="微軟正黑體" w:hAnsi="微軟正黑體"/>
                <w:sz w:val="30"/>
                <w:szCs w:val="30"/>
              </w:rPr>
            </w:pPr>
          </w:p>
          <w:p w14:paraId="69ECDDFD" w14:textId="19731526" w:rsidR="007511C6" w:rsidRDefault="00C65C5B" w:rsidP="00C65C5B">
            <w:pPr>
              <w:pStyle w:val="af4"/>
              <w:ind w:left="530" w:right="3527" w:hanging="530"/>
            </w:pPr>
            <w:r>
              <w:rPr>
                <w:rFonts w:hint="eastAsia"/>
              </w:rPr>
              <w:t>2</w:t>
            </w:r>
            <w:r>
              <w:t xml:space="preserve">. </w:t>
            </w:r>
            <w:r w:rsidR="00674052">
              <w:rPr>
                <w:rFonts w:hint="eastAsia"/>
              </w:rPr>
              <w:t>以草或棕櫚樹皮製成的蓑衣防水效果一般，所以</w:t>
            </w:r>
            <w:r w:rsidR="00C1404A" w:rsidRPr="007511C6">
              <w:t>古人</w:t>
            </w:r>
            <w:r w:rsidR="00C1404A" w:rsidRPr="007511C6">
              <w:rPr>
                <w:rFonts w:hint="eastAsia"/>
              </w:rPr>
              <w:t>在布料上塗上幾層桐油造成「油衣」，使蓑衣有更好防水效果，但「油衣」有什麼缺點？</w:t>
            </w:r>
          </w:p>
          <w:p w14:paraId="50C56EA0" w14:textId="30001CF7" w:rsidR="00C65C5B" w:rsidRDefault="00C65C5B" w:rsidP="00C65C5B">
            <w:pPr>
              <w:pStyle w:val="af4"/>
              <w:ind w:left="530" w:hanging="530"/>
            </w:pPr>
            <w:r w:rsidRPr="007511C6"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0B6883DE" wp14:editId="2B1FDBFE">
                      <wp:simplePos x="0" y="0"/>
                      <wp:positionH relativeFrom="column">
                        <wp:posOffset>288069</wp:posOffset>
                      </wp:positionH>
                      <wp:positionV relativeFrom="paragraph">
                        <wp:posOffset>207749</wp:posOffset>
                      </wp:positionV>
                      <wp:extent cx="4690110" cy="364066"/>
                      <wp:effectExtent l="0" t="0" r="0" b="0"/>
                      <wp:wrapNone/>
                      <wp:docPr id="12" name="文字方塊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90110" cy="36406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8C6694" w14:textId="53EBCDE6" w:rsidR="00EC2941" w:rsidRPr="009274F0" w:rsidRDefault="00A4743E" w:rsidP="00EC2941">
                                  <w:pPr>
                                    <w:pStyle w:val="a"/>
                                    <w:numPr>
                                      <w:ilvl w:val="0"/>
                                      <w:numId w:val="0"/>
                                    </w:numPr>
                                    <w:ind w:left="567" w:hanging="567"/>
                                    <w:jc w:val="both"/>
                                    <w:rPr>
                                      <w:rFonts w:ascii="微軟正黑體" w:eastAsia="微軟正黑體" w:hAnsi="微軟正黑體"/>
                                      <w:color w:val="FF0000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「</w:t>
                                  </w:r>
                                  <w:proofErr w:type="gramStart"/>
                                  <w:r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油衣</w:t>
                                  </w:r>
                                  <w:proofErr w:type="gramEnd"/>
                                  <w:r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」的</w:t>
                                  </w:r>
                                  <w:r w:rsidR="00EC2941"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缺點是桐油氣味大，而且有毒</w:t>
                                  </w:r>
                                  <w:r w:rsidR="007511C6"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6883DE" id="文字方塊 12" o:spid="_x0000_s1028" type="#_x0000_t202" style="position:absolute;left:0;text-align:left;margin-left:22.7pt;margin-top:16.35pt;width:369.3pt;height:28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" filled="f" stroked="f" strokeweight=".5pt">
                      <v:textbox>
                        <w:txbxContent>
                          <w:p w14:paraId="608C6694" w14:textId="53EBCDE6" w:rsidR="00EC2941" w:rsidRPr="009274F0" w:rsidRDefault="00A4743E" w:rsidP="00EC2941">
                            <w:pPr>
                              <w:pStyle w:val="a"/>
                              <w:numPr>
                                <w:ilvl w:val="0"/>
                                <w:numId w:val="0"/>
                              </w:numPr>
                              <w:ind w:left="567" w:hanging="567"/>
                              <w:jc w:val="both"/>
                              <w:rPr>
                                <w:rFonts w:ascii="微軟正黑體" w:eastAsia="微軟正黑體" w:hAnsi="微軟正黑體"/>
                                <w:color w:val="FF0000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「</w:t>
                            </w:r>
                            <w:proofErr w:type="gramStart"/>
                            <w:r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油衣</w:t>
                            </w:r>
                            <w:proofErr w:type="gramEnd"/>
                            <w:r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」的</w:t>
                            </w:r>
                            <w:r w:rsidR="00EC2941"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缺點是桐油氣味大，而且有毒</w:t>
                            </w:r>
                            <w:r w:rsidR="007511C6"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D2E592E" w14:textId="1616206C" w:rsidR="00C1404A" w:rsidRDefault="00FA7979" w:rsidP="00FA7979">
            <w:pPr>
              <w:pStyle w:val="a"/>
              <w:numPr>
                <w:ilvl w:val="0"/>
                <w:numId w:val="0"/>
              </w:numPr>
              <w:ind w:left="720" w:hanging="360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/>
              </w:rPr>
              <w:t xml:space="preserve">     </w:t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7511C6">
              <w:rPr>
                <w:rFonts w:ascii="微軟正黑體" w:eastAsia="微軟正黑體" w:hAnsi="微軟正黑體"/>
                <w:u w:val="single"/>
              </w:rPr>
              <w:tab/>
            </w:r>
            <w:r w:rsidR="00C1404A" w:rsidRPr="00E044C6">
              <w:rPr>
                <w:rFonts w:ascii="微軟正黑體" w:eastAsia="微軟正黑體" w:hAnsi="微軟正黑體"/>
              </w:rPr>
              <w:br/>
            </w:r>
          </w:p>
          <w:p w14:paraId="2EF85093" w14:textId="50C7041B" w:rsidR="00C65C5B" w:rsidRPr="00E044C6" w:rsidRDefault="00C65C5B" w:rsidP="00FA7979">
            <w:pPr>
              <w:pStyle w:val="a"/>
              <w:numPr>
                <w:ilvl w:val="0"/>
                <w:numId w:val="0"/>
              </w:numPr>
              <w:ind w:left="720" w:hanging="360"/>
              <w:rPr>
                <w:rFonts w:ascii="微軟正黑體" w:eastAsia="微軟正黑體" w:hAnsi="微軟正黑體"/>
              </w:rPr>
            </w:pPr>
          </w:p>
          <w:p w14:paraId="6E791A3E" w14:textId="6F4AD7C4" w:rsidR="007511C6" w:rsidRDefault="00C65C5B" w:rsidP="00C65C5B">
            <w:pPr>
              <w:pStyle w:val="af4"/>
              <w:ind w:left="530" w:hanging="530"/>
            </w:pPr>
            <w:r w:rsidRPr="007511C6"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29BD97D2" wp14:editId="30CB10DE">
                      <wp:simplePos x="0" y="0"/>
                      <wp:positionH relativeFrom="column">
                        <wp:posOffset>1695952</wp:posOffset>
                      </wp:positionH>
                      <wp:positionV relativeFrom="paragraph">
                        <wp:posOffset>336063</wp:posOffset>
                      </wp:positionV>
                      <wp:extent cx="3733800" cy="342689"/>
                      <wp:effectExtent l="0" t="0" r="0" b="635"/>
                      <wp:wrapNone/>
                      <wp:docPr id="14" name="文字方塊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33800" cy="34268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D16D72" w14:textId="733F92F9" w:rsidR="00EC2941" w:rsidRPr="009274F0" w:rsidRDefault="00A4743E" w:rsidP="00EC2941">
                                  <w:pPr>
                                    <w:pStyle w:val="a"/>
                                    <w:numPr>
                                      <w:ilvl w:val="0"/>
                                      <w:numId w:val="0"/>
                                    </w:numPr>
                                    <w:ind w:left="567" w:hanging="567"/>
                                    <w:jc w:val="both"/>
                                    <w:rPr>
                                      <w:rFonts w:ascii="微軟正黑體" w:eastAsia="微軟正黑體" w:hAnsi="微軟正黑體"/>
                                      <w:color w:val="FF0000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hint="eastAsia"/>
                                      <w:color w:val="FF0000"/>
                                    </w:rPr>
                                    <w:t>油綢、羽毛紗或毛氈 (其中兩種)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BD97D2" id="文字方塊 14" o:spid="_x0000_s1029" type="#_x0000_t202" style="position:absolute;left:0;text-align:left;margin-left:133.55pt;margin-top:26.45pt;width:294pt;height:2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" filled="f" stroked="f" strokeweight=".5pt">
                      <v:textbox>
                        <w:txbxContent>
                          <w:p w14:paraId="14D16D72" w14:textId="733F92F9" w:rsidR="00EC2941" w:rsidRPr="009274F0" w:rsidRDefault="00A4743E" w:rsidP="00EC2941">
                            <w:pPr>
                              <w:pStyle w:val="a"/>
                              <w:numPr>
                                <w:ilvl w:val="0"/>
                                <w:numId w:val="0"/>
                              </w:numPr>
                              <w:ind w:left="567" w:hanging="567"/>
                              <w:jc w:val="both"/>
                              <w:rPr>
                                <w:rFonts w:ascii="微軟正黑體" w:eastAsia="微軟正黑體" w:hAnsi="微軟正黑體"/>
                                <w:color w:val="FF0000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hint="eastAsia"/>
                                <w:color w:val="FF0000"/>
                              </w:rPr>
                              <w:t>油綢、羽毛紗或毛氈 (其中兩種)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</w:rPr>
              <w:t>3</w:t>
            </w:r>
            <w:r>
              <w:t xml:space="preserve">. </w:t>
            </w:r>
            <w:r w:rsidR="00EE1260" w:rsidRPr="007511C6">
              <w:t>清朝</w:t>
            </w:r>
            <w:r w:rsidR="00EE1260" w:rsidRPr="007511C6">
              <w:rPr>
                <w:rFonts w:hint="eastAsia"/>
              </w:rPr>
              <w:t>時，人</w:t>
            </w:r>
            <w:r w:rsidR="009274F0">
              <w:rPr>
                <w:rFonts w:hint="eastAsia"/>
              </w:rPr>
              <w:t>們</w:t>
            </w:r>
            <w:r w:rsidR="00EE1260" w:rsidRPr="007511C6">
              <w:rPr>
                <w:rFonts w:hint="eastAsia"/>
              </w:rPr>
              <w:t>用</w:t>
            </w:r>
            <w:r w:rsidR="009274F0">
              <w:rPr>
                <w:rFonts w:hint="eastAsia"/>
              </w:rPr>
              <w:t>哪</w:t>
            </w:r>
            <w:r w:rsidR="00EE1260" w:rsidRPr="007511C6">
              <w:rPr>
                <w:rFonts w:hint="eastAsia"/>
              </w:rPr>
              <w:t>些</w:t>
            </w:r>
            <w:r w:rsidR="004877BF" w:rsidRPr="007511C6">
              <w:rPr>
                <w:rFonts w:hint="eastAsia"/>
              </w:rPr>
              <w:t>防水效果更好的</w:t>
            </w:r>
            <w:r w:rsidR="00EE1260" w:rsidRPr="007511C6">
              <w:rPr>
                <w:rFonts w:hint="eastAsia"/>
              </w:rPr>
              <w:t>物</w:t>
            </w:r>
            <w:r w:rsidR="004877BF" w:rsidRPr="007511C6">
              <w:rPr>
                <w:rFonts w:hint="eastAsia"/>
              </w:rPr>
              <w:t>料製作</w:t>
            </w:r>
            <w:r w:rsidR="00EE1260" w:rsidRPr="007511C6">
              <w:rPr>
                <w:rFonts w:hint="eastAsia"/>
              </w:rPr>
              <w:t>雨衣</w:t>
            </w:r>
            <w:r w:rsidR="00A4743E" w:rsidRPr="007511C6">
              <w:rPr>
                <w:rFonts w:hint="eastAsia"/>
              </w:rPr>
              <w:t>等用品</w:t>
            </w:r>
            <w:r w:rsidR="004877BF" w:rsidRPr="007511C6">
              <w:rPr>
                <w:rFonts w:hint="eastAsia"/>
              </w:rPr>
              <w:t>? 試寫出其中兩種。</w:t>
            </w:r>
          </w:p>
          <w:p w14:paraId="7B781334" w14:textId="1EDC9FCD" w:rsidR="007511C6" w:rsidRPr="00C65C5B" w:rsidRDefault="00C65C5B" w:rsidP="007511C6">
            <w:pPr>
              <w:pStyle w:val="a"/>
              <w:numPr>
                <w:ilvl w:val="0"/>
                <w:numId w:val="0"/>
              </w:numPr>
              <w:ind w:left="720"/>
              <w:rPr>
                <w:rFonts w:ascii="微軟正黑體" w:eastAsia="微軟正黑體" w:hAnsi="微軟正黑體"/>
                <w:sz w:val="30"/>
              </w:rPr>
            </w:pPr>
            <w:r w:rsidRPr="00C65C5B">
              <w:rPr>
                <w:rFonts w:ascii="微軟正黑體" w:eastAsia="微軟正黑體" w:hAnsi="微軟正黑體"/>
                <w:sz w:val="30"/>
              </w:rPr>
              <w:t>(</w:t>
            </w:r>
            <w:proofErr w:type="gramStart"/>
            <w:r w:rsidRPr="00C65C5B">
              <w:rPr>
                <w:rFonts w:ascii="微軟正黑體" w:eastAsia="微軟正黑體" w:hAnsi="微軟正黑體"/>
                <w:sz w:val="30"/>
              </w:rPr>
              <w:t>1)</w:t>
            </w:r>
            <w:r>
              <w:rPr>
                <w:rFonts w:ascii="微軟正黑體" w:eastAsia="微軟正黑體" w:hAnsi="微軟正黑體"/>
                <w:sz w:val="30"/>
              </w:rPr>
              <w:t>_</w:t>
            </w:r>
            <w:proofErr w:type="gramEnd"/>
            <w:r>
              <w:rPr>
                <w:rFonts w:ascii="微軟正黑體" w:eastAsia="微軟正黑體" w:hAnsi="微軟正黑體"/>
                <w:sz w:val="30"/>
              </w:rPr>
              <w:t>__________________________    (2) ___________________________</w:t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  <w:r w:rsidR="007511C6" w:rsidRPr="00C65C5B">
              <w:rPr>
                <w:rFonts w:ascii="微軟正黑體" w:eastAsia="微軟正黑體" w:hAnsi="微軟正黑體"/>
                <w:sz w:val="30"/>
              </w:rPr>
              <w:tab/>
            </w:r>
          </w:p>
          <w:p w14:paraId="5938D488" w14:textId="724BBBF0" w:rsidR="00C1404A" w:rsidRPr="007511C6" w:rsidRDefault="00C65C5B" w:rsidP="00C65C5B">
            <w:pPr>
              <w:pStyle w:val="af4"/>
            </w:pPr>
            <w:r>
              <w:rPr>
                <w:rFonts w:hint="eastAsia"/>
              </w:rPr>
              <w:t>4</w:t>
            </w:r>
            <w:r>
              <w:t xml:space="preserve">. </w:t>
            </w:r>
            <w:r w:rsidR="00C1404A" w:rsidRPr="007511C6">
              <w:rPr>
                <w:rFonts w:hint="eastAsia"/>
              </w:rPr>
              <w:t>圖中的物件是甚麼？它們</w:t>
            </w:r>
            <w:r w:rsidR="006E3475" w:rsidRPr="007511C6">
              <w:rPr>
                <w:rFonts w:hint="eastAsia"/>
              </w:rPr>
              <w:t>有</w:t>
            </w:r>
            <w:r>
              <w:rPr>
                <w:rFonts w:hint="eastAsia"/>
              </w:rPr>
              <w:t>甚</w:t>
            </w:r>
            <w:r w:rsidR="006E3475" w:rsidRPr="007511C6">
              <w:rPr>
                <w:rFonts w:hint="eastAsia"/>
              </w:rPr>
              <w:t>麼特點</w:t>
            </w:r>
            <w:r w:rsidR="00C1404A" w:rsidRPr="007511C6">
              <w:rPr>
                <w:rFonts w:hint="eastAsia"/>
              </w:rPr>
              <w:t>？</w:t>
            </w:r>
          </w:p>
          <w:p w14:paraId="743E4FE0" w14:textId="78C787F5" w:rsidR="00C1404A" w:rsidRPr="00E044C6" w:rsidRDefault="00C1404A" w:rsidP="00C1404A">
            <w:pPr>
              <w:pStyle w:val="a"/>
              <w:numPr>
                <w:ilvl w:val="0"/>
                <w:numId w:val="0"/>
              </w:numPr>
              <w:ind w:left="720"/>
              <w:rPr>
                <w:rFonts w:ascii="微軟正黑體" w:eastAsia="微軟正黑體" w:hAnsi="微軟正黑體"/>
              </w:rPr>
            </w:pPr>
            <w:r w:rsidRPr="00E044C6">
              <w:rPr>
                <w:rFonts w:ascii="微軟正黑體" w:eastAsia="微軟正黑體" w:hAnsi="微軟正黑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1B8D840A" wp14:editId="7952DDED">
                      <wp:simplePos x="0" y="0"/>
                      <wp:positionH relativeFrom="column">
                        <wp:posOffset>411268</wp:posOffset>
                      </wp:positionH>
                      <wp:positionV relativeFrom="paragraph">
                        <wp:posOffset>98425</wp:posOffset>
                      </wp:positionV>
                      <wp:extent cx="6176010" cy="478367"/>
                      <wp:effectExtent l="0" t="0" r="15240" b="17145"/>
                      <wp:wrapNone/>
                      <wp:docPr id="20" name="圓角矩形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76010" cy="478367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D827D4" w14:textId="1766496B" w:rsidR="009274F0" w:rsidRPr="007511C6" w:rsidRDefault="00C1404A" w:rsidP="00C1404A">
                                  <w:pPr>
                                    <w:jc w:val="center"/>
                                    <w:rPr>
                                      <w:rFonts w:ascii="微軟正黑體" w:eastAsia="微軟正黑體" w:hAnsi="微軟正黑體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proofErr w:type="gramStart"/>
                                  <w:r w:rsidRPr="007511C6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>雨冠</w:t>
                                  </w:r>
                                  <w:proofErr w:type="gramEnd"/>
                                  <w:r w:rsidRPr="007511C6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    雨</w:t>
                                  </w:r>
                                  <w:proofErr w:type="gramStart"/>
                                  <w:r w:rsidRPr="007511C6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>裳</w:t>
                                  </w:r>
                                  <w:proofErr w:type="gramEnd"/>
                                  <w:r w:rsidRPr="007511C6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    雨衣</w:t>
                                  </w:r>
                                  <w:r w:rsidR="009274F0">
                                    <w:rPr>
                                      <w:rFonts w:ascii="微軟正黑體" w:eastAsia="微軟正黑體" w:hAnsi="微軟正黑體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ab/>
                                    <w:t xml:space="preserve">   </w:t>
                                  </w:r>
                                  <w:r w:rsidR="009274F0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圍裙 </w:t>
                                  </w:r>
                                  <w:r w:rsidR="009274F0">
                                    <w:rPr>
                                      <w:rFonts w:ascii="微軟正黑體" w:eastAsia="微軟正黑體" w:hAnsi="微軟正黑體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    </w:t>
                                  </w:r>
                                  <w:r w:rsidR="009274F0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方便行動 </w:t>
                                  </w:r>
                                  <w:r w:rsidR="009274F0">
                                    <w:rPr>
                                      <w:rFonts w:ascii="微軟正黑體" w:eastAsia="微軟正黑體" w:hAnsi="微軟正黑體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    </w:t>
                                  </w:r>
                                  <w:r w:rsidR="009274F0">
                                    <w:rPr>
                                      <w:rFonts w:ascii="微軟正黑體" w:eastAsia="微軟正黑體" w:hAnsi="微軟正黑體" w:hint="eastAsia"/>
                                      <w:color w:val="040606" w:themeColor="text2"/>
                                      <w:sz w:val="32"/>
                                      <w:szCs w:val="32"/>
                                      <w:lang w:val="en-US"/>
                                    </w:rPr>
                                    <w:t>普通衣服</w:t>
                                  </w:r>
                                </w:p>
                                <w:p w14:paraId="575F4C4A" w14:textId="77777777" w:rsidR="007511C6" w:rsidRDefault="007511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B8D840A" id="圓角矩形 20" o:spid="_x0000_s1030" style="position:absolute;left:0;text-align:left;margin-left:32.4pt;margin-top:7.75pt;width:486.3pt;height:37.65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" filled="f" strokecolor="#faaf17 [3204]" strokeweight="1.5pt">
                      <v:stroke joinstyle="miter"/>
                      <v:textbox>
                        <w:txbxContent>
                          <w:p w14:paraId="57D827D4" w14:textId="1766496B" w:rsidR="009274F0" w:rsidRPr="007511C6" w:rsidRDefault="00C1404A" w:rsidP="00C1404A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</w:pPr>
                            <w:proofErr w:type="gramStart"/>
                            <w:r w:rsidRPr="007511C6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>雨冠</w:t>
                            </w:r>
                            <w:proofErr w:type="gramEnd"/>
                            <w:r w:rsidRPr="007511C6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    雨</w:t>
                            </w:r>
                            <w:proofErr w:type="gramStart"/>
                            <w:r w:rsidRPr="007511C6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>裳</w:t>
                            </w:r>
                            <w:proofErr w:type="gramEnd"/>
                            <w:r w:rsidRPr="007511C6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    雨衣</w:t>
                            </w:r>
                            <w:r w:rsidR="009274F0">
                              <w:rPr>
                                <w:rFonts w:ascii="微軟正黑體" w:eastAsia="微軟正黑體" w:hAnsi="微軟正黑體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ab/>
                              <w:t xml:space="preserve">   </w:t>
                            </w:r>
                            <w:r w:rsidR="009274F0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圍裙 </w:t>
                            </w:r>
                            <w:r w:rsidR="009274F0">
                              <w:rPr>
                                <w:rFonts w:ascii="微軟正黑體" w:eastAsia="微軟正黑體" w:hAnsi="微軟正黑體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    </w:t>
                            </w:r>
                            <w:r w:rsidR="009274F0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方便行動 </w:t>
                            </w:r>
                            <w:r w:rsidR="009274F0">
                              <w:rPr>
                                <w:rFonts w:ascii="微軟正黑體" w:eastAsia="微軟正黑體" w:hAnsi="微軟正黑體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    </w:t>
                            </w:r>
                            <w:r w:rsidR="009274F0">
                              <w:rPr>
                                <w:rFonts w:ascii="微軟正黑體" w:eastAsia="微軟正黑體" w:hAnsi="微軟正黑體" w:hint="eastAsia"/>
                                <w:color w:val="040606" w:themeColor="text2"/>
                                <w:sz w:val="32"/>
                                <w:szCs w:val="32"/>
                                <w:lang w:val="en-US"/>
                              </w:rPr>
                              <w:t>普通衣服</w:t>
                            </w:r>
                          </w:p>
                          <w:p w14:paraId="575F4C4A" w14:textId="77777777" w:rsidR="007511C6" w:rsidRDefault="007511C6"/>
                        </w:txbxContent>
                      </v:textbox>
                    </v:roundrect>
                  </w:pict>
                </mc:Fallback>
              </mc:AlternateContent>
            </w:r>
          </w:p>
          <w:p w14:paraId="158B48DA" w14:textId="77777777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1B768C12" w14:textId="32C1F930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2DE83CD9" w14:textId="73A5FDA4" w:rsidR="00C1404A" w:rsidRDefault="0094338D" w:rsidP="00C1404A">
            <w:pPr>
              <w:pStyle w:val="a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6544" behindDoc="0" locked="0" layoutInCell="1" allowOverlap="1" wp14:anchorId="6E7A66C0" wp14:editId="21FE2A8C">
                      <wp:simplePos x="0" y="0"/>
                      <wp:positionH relativeFrom="column">
                        <wp:posOffset>-45439</wp:posOffset>
                      </wp:positionH>
                      <wp:positionV relativeFrom="paragraph">
                        <wp:posOffset>193572</wp:posOffset>
                      </wp:positionV>
                      <wp:extent cx="3422015" cy="2796077"/>
                      <wp:effectExtent l="0" t="0" r="6985" b="23495"/>
                      <wp:wrapNone/>
                      <wp:docPr id="50" name="群組 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22015" cy="2796077"/>
                                <a:chOff x="23375" y="-95694"/>
                                <a:chExt cx="3422644" cy="27965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圖片 16" descr="C:\Users\user\Downloads\IMG_4637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375" y="-95694"/>
                                  <a:ext cx="3422644" cy="19244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5" name="文字方塊 15"/>
                              <wps:cNvSpPr txBox="1"/>
                              <wps:spPr>
                                <a:xfrm>
                                  <a:off x="935802" y="1653336"/>
                                  <a:ext cx="2363001" cy="104752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25400">
                                  <a:solidFill>
                                    <a:schemeClr val="accent1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2C35905" w14:textId="77777777" w:rsidR="0094338D" w:rsidRDefault="0094338D" w:rsidP="0094338D">
                                    <w:pPr>
                                      <w:pStyle w:val="af4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(</w:t>
                                    </w:r>
                                    <w:r>
                                      <w:t xml:space="preserve">1) </w:t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這是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 xml:space="preserve"> </w:t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______，</w:t>
                                    </w:r>
                                  </w:p>
                                  <w:p w14:paraId="025B72F5" w14:textId="57603A68" w:rsidR="00230CDC" w:rsidRPr="007511C6" w:rsidRDefault="00230CDC" w:rsidP="0094338D">
                                    <w:pPr>
                                      <w:pStyle w:val="af4"/>
                                    </w:pPr>
                                    <w:r w:rsidRPr="007511C6">
                                      <w:rPr>
                                        <w:rFonts w:hint="eastAsia"/>
                                      </w:rPr>
                                      <w:t>外觀如_______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___</w:t>
                                    </w:r>
                                    <w:r w:rsidRPr="007511C6">
                                      <w:rPr>
                                        <w:rFonts w:hint="eastAsia"/>
                                      </w:rPr>
                                      <w:t>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。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7A66C0" id="群組 50" o:spid="_x0000_s1031" style="position:absolute;left:0;text-align:left;margin-left:-3.6pt;margin-top:15.25pt;width:269.45pt;height:220.15pt;z-index:251756544;mso-width-relative:margin;mso-height-relative:margin" coordorigin="233,-956" coordsize="34226,27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">
                      <v:shape id="圖片 16" o:spid="_x0000_s1032" type="#_x0000_t75" style="position:absolute;left:233;top:-956;width:34227;height:19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">
                        <v:imagedata r:id="rId22" o:title="IMG_4637"/>
                      </v:shape>
                      <v:shape id="文字方塊 15" o:spid="_x0000_s1033" type="#_x0000_t202" style="position:absolute;left:9358;top:16533;width:23630;height:10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" fillcolor="white [3201]" strokecolor="#faaf17 [3204]" strokeweight="2pt">
                        <v:textbox>
                          <w:txbxContent>
                            <w:p w14:paraId="22C35905" w14:textId="77777777" w:rsidR="0094338D" w:rsidRDefault="0094338D" w:rsidP="0094338D">
                              <w:pPr>
                                <w:pStyle w:val="af4"/>
                              </w:pPr>
                              <w:r>
                                <w:rPr>
                                  <w:rFonts w:hint="eastAsia"/>
                                </w:rPr>
                                <w:t>(</w:t>
                              </w:r>
                              <w:r>
                                <w:t xml:space="preserve">1) 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這是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______，</w:t>
                              </w:r>
                            </w:p>
                            <w:p w14:paraId="025B72F5" w14:textId="57603A68" w:rsidR="00230CDC" w:rsidRPr="007511C6" w:rsidRDefault="00230CDC" w:rsidP="0094338D">
                              <w:pPr>
                                <w:pStyle w:val="af4"/>
                              </w:pPr>
                              <w:r w:rsidRPr="007511C6">
                                <w:rPr>
                                  <w:rFonts w:hint="eastAsia"/>
                                </w:rPr>
                                <w:t>外觀如_______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___</w:t>
                              </w:r>
                              <w:r w:rsidRPr="007511C6">
                                <w:rPr>
                                  <w:rFonts w:hint="eastAsia"/>
                                </w:rPr>
                                <w:t>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。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1730E0C" w14:textId="3DC2D139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75EECB8E" w14:textId="0FB53055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650407AF" w14:textId="6478E57A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66A7C393" w14:textId="4330D940" w:rsidR="00C1404A" w:rsidRDefault="0094338D" w:rsidP="00C1404A">
            <w:pPr>
              <w:pStyle w:val="a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7568" behindDoc="0" locked="0" layoutInCell="1" allowOverlap="1" wp14:anchorId="2C158427" wp14:editId="0D188AD3">
                      <wp:simplePos x="0" y="0"/>
                      <wp:positionH relativeFrom="column">
                        <wp:posOffset>3612161</wp:posOffset>
                      </wp:positionH>
                      <wp:positionV relativeFrom="paragraph">
                        <wp:posOffset>150879</wp:posOffset>
                      </wp:positionV>
                      <wp:extent cx="3060066" cy="2402958"/>
                      <wp:effectExtent l="0" t="0" r="26035" b="16510"/>
                      <wp:wrapNone/>
                      <wp:docPr id="48" name="群組 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60066" cy="2402958"/>
                                <a:chOff x="0" y="0"/>
                                <a:chExt cx="3060365" cy="240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圖片 22" descr="C:\Users\user\Downloads\IMG_4661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602" t="4429" r="4977" b="118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31067" cy="16340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1" name="文字方塊 21"/>
                              <wps:cNvSpPr txBox="1"/>
                              <wps:spPr>
                                <a:xfrm>
                                  <a:off x="361543" y="1379964"/>
                                  <a:ext cx="2698822" cy="102308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25400">
                                  <a:solidFill>
                                    <a:schemeClr val="accent1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5C6F242" w14:textId="406EA3F8" w:rsidR="00230CDC" w:rsidRPr="007511C6" w:rsidRDefault="0094338D" w:rsidP="0094338D">
                                    <w:pPr>
                                      <w:pStyle w:val="af4"/>
                                    </w:pPr>
                                    <w:r>
                                      <w:t xml:space="preserve">(2) </w:t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這是</w:t>
                                    </w:r>
                                    <w:r>
                                      <w:t>_</w:t>
                                    </w:r>
                                    <w:r w:rsidRPr="007511C6">
                                      <w:rPr>
                                        <w:rFonts w:hint="eastAsia"/>
                                      </w:rPr>
                                      <w:t>_</w:t>
                                    </w:r>
                                    <w:r>
                                      <w:t>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______</w:t>
                                    </w:r>
                                    <w:r w:rsidR="00DC5052" w:rsidRPr="007511C6">
                                      <w:rPr>
                                        <w:rFonts w:hint="eastAsia"/>
                                      </w:rPr>
                                      <w:t>_</w:t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，</w:t>
                                    </w:r>
                                    <w:r w:rsidR="00CC25D1" w:rsidRPr="007511C6">
                                      <w:br/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外形像</w:t>
                                    </w:r>
                                    <w:r w:rsidRPr="007511C6">
                                      <w:rPr>
                                        <w:rFonts w:hint="eastAsia"/>
                                      </w:rPr>
                                      <w:t>___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____</w:t>
                                    </w:r>
                                    <w:r w:rsidR="00DC5052" w:rsidRPr="007511C6">
                                      <w:rPr>
                                        <w:rFonts w:hint="eastAsia"/>
                                      </w:rPr>
                                      <w:t>____</w:t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，</w:t>
                                    </w:r>
                                    <w:r w:rsidR="00CC25D1" w:rsidRPr="007511C6">
                                      <w:br/>
                                    </w:r>
                                    <w:r w:rsidR="00230CDC" w:rsidRPr="007511C6">
                                      <w:rPr>
                                        <w:rFonts w:hint="eastAsia"/>
                                      </w:rPr>
                                      <w:t>好處是</w:t>
                                    </w:r>
                                    <w:r>
                                      <w:t>__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__</w:t>
                                    </w:r>
                                    <w:r w:rsidRPr="007511C6">
                                      <w:rPr>
                                        <w:rFonts w:hint="eastAsia"/>
                                      </w:rPr>
                                      <w:t>____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____</w:t>
                                    </w:r>
                                    <w:r w:rsidR="00DC5052" w:rsidRPr="007511C6">
                                      <w:rPr>
                                        <w:rFonts w:hint="eastAsia"/>
                                      </w:rPr>
                                      <w:t>_</w:t>
                                    </w:r>
                                    <w:r w:rsidR="00CC25D1" w:rsidRPr="007511C6">
                                      <w:rPr>
                                        <w:rFonts w:hint="eastAsia"/>
                                      </w:rPr>
                                      <w:t>。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158427" id="群組 48" o:spid="_x0000_s1034" style="position:absolute;left:0;text-align:left;margin-left:284.4pt;margin-top:11.9pt;width:240.95pt;height:189.2pt;z-index:251757568;mso-height-relative:margin" coordsize="30603,2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">
                      <v:shape id="圖片 22" o:spid="_x0000_s1035" type="#_x0000_t75" style="position:absolute;width:3031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">
                        <v:imagedata r:id="rId24" o:title="IMG_4661" croptop="2903f" cropbottom="7791f" cropleft="4982f" cropright="3262f"/>
                      </v:shape>
                      <v:shape id="文字方塊 21" o:spid="_x0000_s1036" type="#_x0000_t202" style="position:absolute;left:3615;top:13799;width:26988;height:10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" fillcolor="white [3201]" strokecolor="#faaf17 [3204]" strokeweight="2pt">
                        <v:textbox>
                          <w:txbxContent>
                            <w:p w14:paraId="65C6F242" w14:textId="406EA3F8" w:rsidR="00230CDC" w:rsidRPr="007511C6" w:rsidRDefault="0094338D" w:rsidP="0094338D">
                              <w:pPr>
                                <w:pStyle w:val="af4"/>
                              </w:pPr>
                              <w:r>
                                <w:t xml:space="preserve">(2) 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這是</w:t>
                              </w:r>
                              <w:r>
                                <w:t>_</w:t>
                              </w:r>
                              <w:r w:rsidRPr="007511C6">
                                <w:rPr>
                                  <w:rFonts w:hint="eastAsia"/>
                                </w:rPr>
                                <w:t>_</w:t>
                              </w:r>
                              <w:r>
                                <w:t>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______</w:t>
                              </w:r>
                              <w:r w:rsidR="00DC5052" w:rsidRPr="007511C6">
                                <w:rPr>
                                  <w:rFonts w:hint="eastAsia"/>
                                </w:rPr>
                                <w:t>_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，</w:t>
                              </w:r>
                              <w:r w:rsidR="00CC25D1" w:rsidRPr="007511C6">
                                <w:br/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外形像</w:t>
                              </w:r>
                              <w:r w:rsidRPr="007511C6">
                                <w:rPr>
                                  <w:rFonts w:hint="eastAsia"/>
                                </w:rPr>
                                <w:t>___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____</w:t>
                              </w:r>
                              <w:r w:rsidR="00DC5052" w:rsidRPr="007511C6">
                                <w:rPr>
                                  <w:rFonts w:hint="eastAsia"/>
                                </w:rPr>
                                <w:t>____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，</w:t>
                              </w:r>
                              <w:r w:rsidR="00CC25D1" w:rsidRPr="007511C6">
                                <w:br/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好處是</w:t>
                              </w:r>
                              <w:r>
                                <w:t>__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__</w:t>
                              </w:r>
                              <w:r w:rsidRPr="007511C6">
                                <w:rPr>
                                  <w:rFonts w:hint="eastAsia"/>
                                </w:rPr>
                                <w:t>____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____</w:t>
                              </w:r>
                              <w:r w:rsidR="00DC5052" w:rsidRPr="007511C6">
                                <w:rPr>
                                  <w:rFonts w:hint="eastAsia"/>
                                </w:rPr>
                                <w:t>_</w:t>
                              </w:r>
                              <w:r w:rsidR="00CC25D1" w:rsidRPr="007511C6">
                                <w:rPr>
                                  <w:rFonts w:hint="eastAsia"/>
                                </w:rPr>
                                <w:t>。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D06DA09" w14:textId="59E48814" w:rsidR="00C1404A" w:rsidRDefault="00C1404A" w:rsidP="00C1404A">
            <w:pPr>
              <w:pStyle w:val="a"/>
              <w:numPr>
                <w:ilvl w:val="0"/>
                <w:numId w:val="0"/>
              </w:numPr>
              <w:ind w:left="720"/>
            </w:pPr>
          </w:p>
          <w:p w14:paraId="1AE759DF" w14:textId="257AD706" w:rsidR="00C1404A" w:rsidRDefault="00C1404A" w:rsidP="00C1404A">
            <w:pPr>
              <w:rPr>
                <w:rFonts w:ascii="DFKai-SB" w:eastAsia="DFKai-SB" w:hAnsi="DFKai-SB"/>
                <w:color w:val="484F5E" w:themeColor="text1"/>
                <w:sz w:val="28"/>
                <w:szCs w:val="28"/>
                <w:lang w:val="en-US"/>
              </w:rPr>
            </w:pPr>
            <w:r>
              <w:br w:type="page"/>
            </w:r>
          </w:p>
          <w:p w14:paraId="1658F9C9" w14:textId="295DD8B8" w:rsidR="00A47887" w:rsidRPr="00A47887" w:rsidRDefault="00A47887" w:rsidP="00A47887">
            <w:pPr>
              <w:pStyle w:val="af0"/>
              <w:jc w:val="left"/>
              <w:rPr>
                <w:noProof/>
              </w:rPr>
            </w:pPr>
          </w:p>
        </w:tc>
      </w:tr>
    </w:tbl>
    <w:p w14:paraId="2F1AA1A5" w14:textId="0011BA9D" w:rsidR="00C1404A" w:rsidRDefault="0094338D" w:rsidP="00A107A1">
      <w:pPr>
        <w:pStyle w:val="a"/>
        <w:numPr>
          <w:ilvl w:val="0"/>
          <w:numId w:val="0"/>
        </w:numPr>
        <w:spacing w:afterLines="50" w:after="120"/>
        <w:ind w:left="714"/>
        <w:rPr>
          <w:lang w:val="en-H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7D9AC8C" wp14:editId="440B3947">
                <wp:simplePos x="0" y="0"/>
                <wp:positionH relativeFrom="column">
                  <wp:posOffset>2051153</wp:posOffset>
                </wp:positionH>
                <wp:positionV relativeFrom="paragraph">
                  <wp:posOffset>101717</wp:posOffset>
                </wp:positionV>
                <wp:extent cx="676910" cy="406400"/>
                <wp:effectExtent l="0" t="0" r="0" b="0"/>
                <wp:wrapNone/>
                <wp:docPr id="25" name="文字方塊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06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408C71" w14:textId="1934896C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雨衣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9AC8C" id="文字方塊 25" o:spid="_x0000_s1037" type="#_x0000_t202" style="position:absolute;left:0;text-align:left;margin-left:161.5pt;margin-top:8pt;width:53.3pt;height:3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" filled="f" stroked="f" strokeweight="2pt">
                <v:textbox>
                  <w:txbxContent>
                    <w:p w14:paraId="66408C71" w14:textId="1934896C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雨衣</w:t>
                      </w:r>
                    </w:p>
                  </w:txbxContent>
                </v:textbox>
              </v:shape>
            </w:pict>
          </mc:Fallback>
        </mc:AlternateContent>
      </w:r>
    </w:p>
    <w:p w14:paraId="16F538F8" w14:textId="01F1FE16" w:rsidR="006E3475" w:rsidRDefault="0094338D"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C6442A0" wp14:editId="6D2ABF5F">
                <wp:simplePos x="0" y="0"/>
                <wp:positionH relativeFrom="column">
                  <wp:posOffset>1846683</wp:posOffset>
                </wp:positionH>
                <wp:positionV relativeFrom="paragraph">
                  <wp:posOffset>136642</wp:posOffset>
                </wp:positionV>
                <wp:extent cx="1092200" cy="431800"/>
                <wp:effectExtent l="0" t="0" r="0" b="0"/>
                <wp:wrapNone/>
                <wp:docPr id="26" name="文字方塊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2200" cy="4318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8B427" w14:textId="207DBA5F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普通衣服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442A0" id="文字方塊 26" o:spid="_x0000_s1038" type="#_x0000_t202" style="position:absolute;margin-left:145.4pt;margin-top:10.75pt;width:86pt;height:3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" filled="f" stroked="f" strokeweight="2pt">
                <v:textbox>
                  <w:txbxContent>
                    <w:p w14:paraId="0F88B427" w14:textId="207DBA5F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普通衣服</w:t>
                      </w:r>
                    </w:p>
                  </w:txbxContent>
                </v:textbox>
              </v:shape>
            </w:pict>
          </mc:Fallback>
        </mc:AlternateContent>
      </w:r>
    </w:p>
    <w:p w14:paraId="58972E27" w14:textId="38A4D743" w:rsidR="006E3475" w:rsidRDefault="0094338D"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12F584A" wp14:editId="62D8D583">
                <wp:simplePos x="0" y="0"/>
                <wp:positionH relativeFrom="column">
                  <wp:posOffset>5473154</wp:posOffset>
                </wp:positionH>
                <wp:positionV relativeFrom="paragraph">
                  <wp:posOffset>128326</wp:posOffset>
                </wp:positionV>
                <wp:extent cx="676910" cy="406400"/>
                <wp:effectExtent l="0" t="0" r="0" b="0"/>
                <wp:wrapNone/>
                <wp:docPr id="31" name="文字方塊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06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DD907" w14:textId="596E934C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雨</w:t>
                            </w:r>
                            <w:proofErr w:type="gramStart"/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裳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F584A" id="文字方塊 31" o:spid="_x0000_s1039" type="#_x0000_t202" style="position:absolute;margin-left:430.95pt;margin-top:10.1pt;width:53.3pt;height:32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" filled="f" stroked="f" strokeweight="2pt">
                <v:textbox>
                  <w:txbxContent>
                    <w:p w14:paraId="587DD907" w14:textId="596E934C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雨</w:t>
                      </w:r>
                      <w:proofErr w:type="gramStart"/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裳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AD26084" w14:textId="7BF4A16E" w:rsidR="006E3475" w:rsidRDefault="006E3475"/>
    <w:p w14:paraId="33CD7355" w14:textId="49BB8ECD" w:rsidR="006E3475" w:rsidRDefault="0094338D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BD2CB6B" wp14:editId="3BBC1D3B">
                <wp:simplePos x="0" y="0"/>
                <wp:positionH relativeFrom="margin">
                  <wp:posOffset>5515551</wp:posOffset>
                </wp:positionH>
                <wp:positionV relativeFrom="paragraph">
                  <wp:posOffset>46990</wp:posOffset>
                </wp:positionV>
                <wp:extent cx="676910" cy="406400"/>
                <wp:effectExtent l="0" t="0" r="0" b="0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06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480CB2" w14:textId="50700353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圍裙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2CB6B" id="文字方塊 34" o:spid="_x0000_s1040" type="#_x0000_t202" style="position:absolute;margin-left:434.3pt;margin-top:3.7pt;width:53.3pt;height:32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" filled="f" stroked="f" strokeweight="2pt">
                <v:textbox>
                  <w:txbxContent>
                    <w:p w14:paraId="75480CB2" w14:textId="50700353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圍裙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CE5360" w14:textId="221B6F39" w:rsidR="006E3475" w:rsidRDefault="0094338D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09D264A" wp14:editId="7A17D389">
                <wp:simplePos x="0" y="0"/>
                <wp:positionH relativeFrom="column">
                  <wp:posOffset>4947153</wp:posOffset>
                </wp:positionH>
                <wp:positionV relativeFrom="paragraph">
                  <wp:posOffset>103638</wp:posOffset>
                </wp:positionV>
                <wp:extent cx="1125855" cy="406400"/>
                <wp:effectExtent l="0" t="0" r="0" b="0"/>
                <wp:wrapNone/>
                <wp:docPr id="41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855" cy="406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5669A8" w14:textId="77777777" w:rsidR="00CC25D1" w:rsidRPr="007511C6" w:rsidRDefault="00CC25D1" w:rsidP="00CC25D1">
                            <w:pPr>
                              <w:spacing w:line="360" w:lineRule="auto"/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方便行動</w:t>
                            </w:r>
                          </w:p>
                          <w:p w14:paraId="1898CF51" w14:textId="41B1C16E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D264A" id="文字方塊 41" o:spid="_x0000_s1041" type="#_x0000_t202" style="position:absolute;margin-left:389.55pt;margin-top:8.15pt;width:88.65pt;height:3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" filled="f" stroked="f" strokeweight="2pt">
                <v:textbox>
                  <w:txbxContent>
                    <w:p w14:paraId="5B5669A8" w14:textId="77777777" w:rsidR="00CC25D1" w:rsidRPr="007511C6" w:rsidRDefault="00CC25D1" w:rsidP="00CC25D1">
                      <w:pPr>
                        <w:spacing w:line="360" w:lineRule="auto"/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方便行動</w:t>
                      </w:r>
                    </w:p>
                    <w:p w14:paraId="1898CF51" w14:textId="41B1C16E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617F5C" w14:textId="4E97BBB9" w:rsidR="006E3475" w:rsidRDefault="006E3475"/>
    <w:p w14:paraId="685FE56E" w14:textId="0C3DE79C" w:rsidR="006E3475" w:rsidRDefault="006E3475"/>
    <w:p w14:paraId="41F19436" w14:textId="27DA118E" w:rsidR="006E3475" w:rsidRDefault="006E3475"/>
    <w:p w14:paraId="1AE14CC9" w14:textId="460971C3" w:rsidR="00230CDC" w:rsidRDefault="0094338D" w:rsidP="006E3475">
      <w:pPr>
        <w:pStyle w:val="a"/>
        <w:numPr>
          <w:ilvl w:val="0"/>
          <w:numId w:val="0"/>
        </w:numPr>
        <w:spacing w:afterLines="50" w:after="120"/>
        <w:ind w:left="7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7C273FBB" wp14:editId="6FDBA87D">
                <wp:simplePos x="0" y="0"/>
                <wp:positionH relativeFrom="column">
                  <wp:posOffset>416545</wp:posOffset>
                </wp:positionH>
                <wp:positionV relativeFrom="paragraph">
                  <wp:posOffset>78208</wp:posOffset>
                </wp:positionV>
                <wp:extent cx="5560829" cy="1564005"/>
                <wp:effectExtent l="0" t="0" r="20955" b="0"/>
                <wp:wrapNone/>
                <wp:docPr id="49" name="群組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0829" cy="1564005"/>
                          <a:chOff x="-365271" y="-163866"/>
                          <a:chExt cx="5562549" cy="1564829"/>
                        </a:xfrm>
                      </wpg:grpSpPr>
                      <pic:pic xmlns:pic="http://schemas.openxmlformats.org/drawingml/2006/picture">
                        <pic:nvPicPr>
                          <pic:cNvPr id="23" name="圖片 23" descr="C:\Users\user\Downloads\IMG_466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62" b="13623"/>
                          <a:stretch/>
                        </pic:blipFill>
                        <pic:spPr bwMode="auto">
                          <a:xfrm>
                            <a:off x="-365271" y="-163866"/>
                            <a:ext cx="3518972" cy="156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文字方塊 24"/>
                        <wps:cNvSpPr txBox="1"/>
                        <wps:spPr>
                          <a:xfrm>
                            <a:off x="3288792" y="387465"/>
                            <a:ext cx="1908486" cy="89545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chemeClr val="accent1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EC9CA4" w14:textId="100B22E6" w:rsidR="00230CDC" w:rsidRPr="007511C6" w:rsidRDefault="0094338D" w:rsidP="0094338D">
                              <w:pPr>
                                <w:pStyle w:val="af4"/>
                              </w:pPr>
                              <w:r>
                                <w:rPr>
                                  <w:rFonts w:hint="eastAsia"/>
                                </w:rPr>
                                <w:t>(</w:t>
                              </w:r>
                              <w:proofErr w:type="gramStart"/>
                              <w:r>
                                <w:t>3)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這是</w:t>
                              </w:r>
                              <w:proofErr w:type="gramEnd"/>
                              <w:r w:rsidR="00CC25D1" w:rsidRPr="007511C6">
                                <w:rPr>
                                  <w:rFonts w:hint="eastAsia"/>
                                </w:rPr>
                                <w:t>_______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，</w:t>
                              </w:r>
                              <w:r w:rsidR="007511C6" w:rsidRPr="007511C6">
                                <w:rPr>
                                  <w:rFonts w:hint="eastAsia"/>
                                </w:rPr>
                                <w:t>又稱雨帽</w:t>
                              </w:r>
                              <w:r w:rsidR="00230CDC" w:rsidRPr="007511C6">
                                <w:rPr>
                                  <w:rFonts w:hint="eastAsia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273FBB" id="群組 49" o:spid="_x0000_s1042" style="position:absolute;left:0;text-align:left;margin-left:32.8pt;margin-top:6.15pt;width:437.85pt;height:123.15pt;z-index:251758592;mso-width-relative:margin;mso-height-relative:margin" coordorigin="-3652,-1638" coordsize="55625,15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">
                <v:shape id="圖片 23" o:spid="_x0000_s1043" type="#_x0000_t75" style="position:absolute;left:-3652;top:-1638;width:35189;height:1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">
                  <v:imagedata r:id="rId26" o:title="IMG_4662" croptop="4825f" cropbottom="8928f"/>
                </v:shape>
                <v:shape id="文字方塊 24" o:spid="_x0000_s1044" type="#_x0000_t202" style="position:absolute;left:32887;top:3874;width:19085;height:8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" fillcolor="white [3201]" strokecolor="#faaf17 [3204]" strokeweight="2pt">
                  <v:textbox>
                    <w:txbxContent>
                      <w:p w14:paraId="72EC9CA4" w14:textId="100B22E6" w:rsidR="00230CDC" w:rsidRPr="007511C6" w:rsidRDefault="0094338D" w:rsidP="0094338D">
                        <w:pPr>
                          <w:pStyle w:val="af4"/>
                        </w:pPr>
                        <w:r>
                          <w:rPr>
                            <w:rFonts w:hint="eastAsia"/>
                          </w:rPr>
                          <w:t>(</w:t>
                        </w:r>
                        <w:proofErr w:type="gramStart"/>
                        <w:r>
                          <w:t>3)</w:t>
                        </w:r>
                        <w:r w:rsidR="00230CDC" w:rsidRPr="007511C6">
                          <w:rPr>
                            <w:rFonts w:hint="eastAsia"/>
                          </w:rPr>
                          <w:t>這是</w:t>
                        </w:r>
                        <w:proofErr w:type="gramEnd"/>
                        <w:r w:rsidR="00CC25D1" w:rsidRPr="007511C6">
                          <w:rPr>
                            <w:rFonts w:hint="eastAsia"/>
                          </w:rPr>
                          <w:t>_______</w:t>
                        </w:r>
                        <w:r w:rsidR="00230CDC" w:rsidRPr="007511C6">
                          <w:rPr>
                            <w:rFonts w:hint="eastAsia"/>
                          </w:rPr>
                          <w:t>，</w:t>
                        </w:r>
                        <w:r w:rsidR="007511C6" w:rsidRPr="007511C6">
                          <w:rPr>
                            <w:rFonts w:hint="eastAsia"/>
                          </w:rPr>
                          <w:t>又稱雨帽</w:t>
                        </w:r>
                        <w:r w:rsidR="00230CDC" w:rsidRPr="007511C6">
                          <w:rPr>
                            <w:rFonts w:hint="eastAsia"/>
                          </w:rPr>
                          <w:t>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4B72D7" w14:textId="4093E869" w:rsidR="00230CDC" w:rsidRDefault="00230CDC" w:rsidP="006E3475">
      <w:pPr>
        <w:pStyle w:val="a"/>
        <w:numPr>
          <w:ilvl w:val="0"/>
          <w:numId w:val="0"/>
        </w:numPr>
        <w:spacing w:afterLines="50" w:after="120"/>
        <w:ind w:left="714"/>
      </w:pPr>
    </w:p>
    <w:p w14:paraId="23A5A667" w14:textId="0E220D25" w:rsidR="00D94FC2" w:rsidRDefault="0094338D" w:rsidP="006E3475">
      <w:pPr>
        <w:pStyle w:val="a"/>
        <w:numPr>
          <w:ilvl w:val="0"/>
          <w:numId w:val="0"/>
        </w:numPr>
        <w:spacing w:afterLines="50" w:after="120"/>
        <w:ind w:left="71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2FA194B" wp14:editId="255A56A5">
                <wp:simplePos x="0" y="0"/>
                <wp:positionH relativeFrom="margin">
                  <wp:posOffset>5088728</wp:posOffset>
                </wp:positionH>
                <wp:positionV relativeFrom="paragraph">
                  <wp:posOffset>141753</wp:posOffset>
                </wp:positionV>
                <wp:extent cx="676910" cy="431800"/>
                <wp:effectExtent l="0" t="0" r="0" b="0"/>
                <wp:wrapNone/>
                <wp:docPr id="27" name="文字方塊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4318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9A24F" w14:textId="18CC402C" w:rsidR="00CC25D1" w:rsidRPr="007511C6" w:rsidRDefault="00CC25D1" w:rsidP="00CC25D1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511C6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28"/>
                                <w:szCs w:val="28"/>
                                <w:lang w:val="en-US"/>
                              </w:rPr>
                              <w:t>雨冠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A194B" id="文字方塊 27" o:spid="_x0000_s1045" type="#_x0000_t202" style="position:absolute;left:0;text-align:left;margin-left:400.7pt;margin-top:11.15pt;width:53.3pt;height:34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" filled="f" stroked="f" strokeweight="2pt">
                <v:textbox>
                  <w:txbxContent>
                    <w:p w14:paraId="5A99A24F" w14:textId="18CC402C" w:rsidR="00CC25D1" w:rsidRPr="007511C6" w:rsidRDefault="00CC25D1" w:rsidP="00CC25D1">
                      <w:pPr>
                        <w:rPr>
                          <w:rFonts w:ascii="微軟正黑體" w:eastAsia="微軟正黑體" w:hAnsi="微軟正黑體" w:cs="Times New Roman (Body CS)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</w:pPr>
                      <w:r w:rsidRPr="007511C6">
                        <w:rPr>
                          <w:rFonts w:ascii="微軟正黑體" w:eastAsia="微軟正黑體" w:hAnsi="微軟正黑體" w:cs="Times New Roman (Body CS)" w:hint="eastAsia"/>
                          <w:bCs/>
                          <w:color w:val="FF0000"/>
                          <w:position w:val="10"/>
                          <w:sz w:val="28"/>
                          <w:szCs w:val="28"/>
                          <w:lang w:val="en-US"/>
                        </w:rPr>
                        <w:t>雨冠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FB9002" w14:textId="73446674" w:rsidR="00C65C5B" w:rsidRDefault="00C65C5B">
      <w:pPr>
        <w:rPr>
          <w:rFonts w:ascii="微軟正黑體" w:eastAsia="微軟正黑體" w:hAnsi="微軟正黑體"/>
          <w:color w:val="484F5E" w:themeColor="text1"/>
          <w:sz w:val="30"/>
          <w:szCs w:val="30"/>
          <w:lang w:val="en-US"/>
        </w:rPr>
      </w:pPr>
      <w:r>
        <w:rPr>
          <w:rFonts w:ascii="微軟正黑體" w:eastAsia="微軟正黑體" w:hAnsi="微軟正黑體"/>
          <w:sz w:val="30"/>
          <w:szCs w:val="30"/>
        </w:rPr>
        <w:br w:type="page"/>
      </w:r>
    </w:p>
    <w:p w14:paraId="3F5241BB" w14:textId="4F16E019" w:rsidR="00E84AE0" w:rsidRDefault="00EC7718" w:rsidP="00EC7718">
      <w:pPr>
        <w:pStyle w:val="af4"/>
        <w:ind w:left="540" w:hanging="540"/>
      </w:pPr>
      <w:r>
        <w:rPr>
          <w:rFonts w:hint="eastAsia"/>
        </w:rPr>
        <w:lastRenderedPageBreak/>
        <w:t>5</w:t>
      </w:r>
      <w:r>
        <w:t xml:space="preserve">. </w:t>
      </w:r>
      <w:r w:rsidR="00E84AE0" w:rsidRPr="00E84AE0">
        <w:rPr>
          <w:rFonts w:hint="eastAsia"/>
        </w:rPr>
        <w:t>在等級森嚴的紫禁城，雨衣的款式也和地位有關。清朝時，皇帝、官員和民眾的雨衣都有指定顏色。</w:t>
      </w:r>
      <w:r w:rsidR="004F2B93" w:rsidRPr="00E84AE0">
        <w:rPr>
          <w:rFonts w:hint="eastAsia"/>
        </w:rPr>
        <w:t>根據短片描述，</w:t>
      </w:r>
      <w:r w:rsidR="00A27DBB" w:rsidRPr="00E84AE0">
        <w:rPr>
          <w:rFonts w:hint="eastAsia"/>
        </w:rPr>
        <w:t>在_____上填上</w:t>
      </w:r>
      <w:r w:rsidR="004F2B93" w:rsidRPr="00E84AE0">
        <w:rPr>
          <w:rFonts w:hint="eastAsia"/>
        </w:rPr>
        <w:t>適當答案。</w:t>
      </w:r>
    </w:p>
    <w:p w14:paraId="3B9FECEF" w14:textId="77777777" w:rsidR="00EC7718" w:rsidRPr="00E84AE0" w:rsidRDefault="00EC7718" w:rsidP="00EC7718">
      <w:pPr>
        <w:pStyle w:val="af4"/>
        <w:ind w:left="540" w:hanging="540"/>
      </w:pPr>
    </w:p>
    <w:tbl>
      <w:tblPr>
        <w:tblStyle w:val="af"/>
        <w:tblW w:w="9487" w:type="dxa"/>
        <w:tblInd w:w="714" w:type="dxa"/>
        <w:tblLook w:val="04A0" w:firstRow="1" w:lastRow="0" w:firstColumn="1" w:lastColumn="0" w:noHBand="0" w:noVBand="1"/>
      </w:tblPr>
      <w:tblGrid>
        <w:gridCol w:w="1624"/>
        <w:gridCol w:w="7863"/>
      </w:tblGrid>
      <w:tr w:rsidR="00E84AE0" w14:paraId="0AFDE47F" w14:textId="77777777" w:rsidTr="00596E4D">
        <w:tc>
          <w:tcPr>
            <w:tcW w:w="2071" w:type="dxa"/>
            <w:vAlign w:val="center"/>
          </w:tcPr>
          <w:p w14:paraId="4319BD50" w14:textId="2CD625A9" w:rsidR="00E84AE0" w:rsidRDefault="00E84AE0" w:rsidP="00E84AE0">
            <w:pPr>
              <w:pStyle w:val="a"/>
              <w:numPr>
                <w:ilvl w:val="0"/>
                <w:numId w:val="0"/>
              </w:numPr>
              <w:spacing w:afterLines="50" w:after="120"/>
              <w:rPr>
                <w:rFonts w:ascii="微軟正黑體" w:eastAsia="微軟正黑體" w:hAnsi="微軟正黑體"/>
                <w:sz w:val="30"/>
                <w:szCs w:val="30"/>
              </w:rPr>
            </w:pPr>
            <w:r w:rsidRPr="00E84AE0">
              <w:rPr>
                <w:rFonts w:ascii="微軟正黑體" w:eastAsia="微軟正黑體" w:hAnsi="微軟正黑體" w:hint="eastAsia"/>
                <w:sz w:val="30"/>
                <w:szCs w:val="30"/>
              </w:rPr>
              <w:t>清朝前期</w:t>
            </w:r>
          </w:p>
        </w:tc>
        <w:tc>
          <w:tcPr>
            <w:tcW w:w="7416" w:type="dxa"/>
          </w:tcPr>
          <w:p w14:paraId="72F70EC1" w14:textId="4B6255DD" w:rsidR="00E84AE0" w:rsidRPr="00E84AE0" w:rsidRDefault="00E84AE0" w:rsidP="00E84AE0">
            <w:pPr>
              <w:pStyle w:val="a"/>
              <w:numPr>
                <w:ilvl w:val="0"/>
                <w:numId w:val="26"/>
              </w:numPr>
              <w:spacing w:afterLines="50" w:after="120"/>
              <w:ind w:left="193" w:hanging="193"/>
              <w:rPr>
                <w:rFonts w:ascii="微軟正黑體" w:eastAsia="微軟正黑體" w:hAnsi="微軟正黑體"/>
                <w:sz w:val="30"/>
                <w:szCs w:val="30"/>
                <w:u w:val="single"/>
              </w:rPr>
            </w:pP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67747D7" wp14:editId="1B09C99F">
                      <wp:simplePos x="0" y="0"/>
                      <wp:positionH relativeFrom="column">
                        <wp:posOffset>1621790</wp:posOffset>
                      </wp:positionH>
                      <wp:positionV relativeFrom="paragraph">
                        <wp:posOffset>-83820</wp:posOffset>
                      </wp:positionV>
                      <wp:extent cx="676910" cy="406400"/>
                      <wp:effectExtent l="0" t="0" r="0" b="0"/>
                      <wp:wrapNone/>
                      <wp:docPr id="58" name="文字方塊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76910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6950EB" w14:textId="48356869" w:rsidR="008702E6" w:rsidRPr="009274F0" w:rsidRDefault="008702E6" w:rsidP="008702E6">
                                  <w:pPr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7747D7" id="文字方塊 58" o:spid="_x0000_s1046" type="#_x0000_t202" style="position:absolute;left:0;text-align:left;margin-left:127.7pt;margin-top:-6.6pt;width:53.3pt;height:32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" filled="f" stroked="f" strokeweight="2pt">
                      <v:textbox>
                        <w:txbxContent>
                          <w:p w14:paraId="7B6950EB" w14:textId="48356869" w:rsidR="008702E6" w:rsidRPr="009274F0" w:rsidRDefault="008702E6" w:rsidP="008702E6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皇帝</w:t>
            </w:r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的雨衣：</w:t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596E4D">
              <w:rPr>
                <w:rFonts w:ascii="微軟正黑體" w:eastAsia="微軟正黑體" w:hAnsi="微軟正黑體" w:hint="eastAsia"/>
                <w:sz w:val="30"/>
                <w:szCs w:val="30"/>
                <w:u w:val="single"/>
              </w:rPr>
              <w:t>色</w:t>
            </w:r>
          </w:p>
        </w:tc>
      </w:tr>
      <w:tr w:rsidR="00E84AE0" w14:paraId="7353F07F" w14:textId="77777777" w:rsidTr="00596E4D">
        <w:trPr>
          <w:trHeight w:val="2313"/>
        </w:trPr>
        <w:tc>
          <w:tcPr>
            <w:tcW w:w="2071" w:type="dxa"/>
            <w:vAlign w:val="center"/>
          </w:tcPr>
          <w:p w14:paraId="2D79CDBC" w14:textId="5BD610DB" w:rsidR="00E84AE0" w:rsidRPr="00E84AE0" w:rsidRDefault="00E84AE0" w:rsidP="00E84AE0">
            <w:pPr>
              <w:pStyle w:val="a"/>
              <w:numPr>
                <w:ilvl w:val="0"/>
                <w:numId w:val="0"/>
              </w:numPr>
              <w:spacing w:afterLines="50" w:after="120"/>
              <w:rPr>
                <w:rFonts w:ascii="微軟正黑體" w:eastAsia="微軟正黑體" w:hAnsi="微軟正黑體"/>
                <w:sz w:val="30"/>
                <w:szCs w:val="30"/>
              </w:rPr>
            </w:pPr>
            <w:r w:rsidRPr="00E84AE0">
              <w:rPr>
                <w:rFonts w:ascii="微軟正黑體" w:eastAsia="微軟正黑體" w:hAnsi="微軟正黑體" w:hint="eastAsia"/>
                <w:sz w:val="30"/>
                <w:szCs w:val="30"/>
              </w:rPr>
              <w:t>自</w:t>
            </w:r>
            <w:r w:rsidRPr="008A7EA5">
              <w:rPr>
                <w:rFonts w:ascii="微軟正黑體" w:eastAsia="微軟正黑體" w:hAnsi="微軟正黑體" w:hint="eastAsia"/>
                <w:sz w:val="30"/>
                <w:szCs w:val="30"/>
              </w:rPr>
              <w:t>乾隆</w:t>
            </w:r>
            <w:r w:rsidR="008A7EA5">
              <w:rPr>
                <w:rFonts w:ascii="微軟正黑體" w:eastAsia="微軟正黑體" w:hAnsi="微軟正黑體"/>
                <w:sz w:val="30"/>
                <w:szCs w:val="30"/>
              </w:rPr>
              <w:br/>
            </w:r>
            <w:r w:rsidRPr="00E84AE0">
              <w:rPr>
                <w:rFonts w:ascii="微軟正黑體" w:eastAsia="微軟正黑體" w:hAnsi="微軟正黑體" w:hint="eastAsia"/>
                <w:sz w:val="30"/>
                <w:szCs w:val="30"/>
              </w:rPr>
              <w:t>皇帝起</w:t>
            </w:r>
          </w:p>
        </w:tc>
        <w:tc>
          <w:tcPr>
            <w:tcW w:w="7416" w:type="dxa"/>
          </w:tcPr>
          <w:p w14:paraId="307D53D5" w14:textId="0688C523" w:rsidR="00E84AE0" w:rsidRPr="00E84AE0" w:rsidRDefault="00E84AE0" w:rsidP="009333A0">
            <w:pPr>
              <w:pStyle w:val="a"/>
              <w:numPr>
                <w:ilvl w:val="0"/>
                <w:numId w:val="26"/>
              </w:numPr>
              <w:tabs>
                <w:tab w:val="clear" w:pos="2057"/>
              </w:tabs>
              <w:spacing w:afterLines="50" w:after="120"/>
              <w:ind w:left="193" w:hanging="193"/>
              <w:rPr>
                <w:rFonts w:ascii="微軟正黑體" w:eastAsia="微軟正黑體" w:hAnsi="微軟正黑體"/>
                <w:sz w:val="30"/>
                <w:szCs w:val="30"/>
                <w:u w:val="single"/>
              </w:rPr>
            </w:pP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0A324C60" wp14:editId="2D18A1D2">
                      <wp:simplePos x="0" y="0"/>
                      <wp:positionH relativeFrom="column">
                        <wp:posOffset>1877695</wp:posOffset>
                      </wp:positionH>
                      <wp:positionV relativeFrom="paragraph">
                        <wp:posOffset>-52070</wp:posOffset>
                      </wp:positionV>
                      <wp:extent cx="956310" cy="406400"/>
                      <wp:effectExtent l="0" t="0" r="0" b="0"/>
                      <wp:wrapNone/>
                      <wp:docPr id="53" name="文字方塊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6310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92EA99" w14:textId="00D7BF04" w:rsidR="00144443" w:rsidRPr="009274F0" w:rsidRDefault="00144443" w:rsidP="00144443">
                                  <w:pPr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明黃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24C60" id="文字方塊 53" o:spid="_x0000_s1047" type="#_x0000_t202" style="position:absolute;left:0;text-align:left;margin-left:147.85pt;margin-top:-4.1pt;width:75.3pt;height:32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" filled="f" stroked="f" strokeweight="2pt">
                      <v:textbox>
                        <w:txbxContent>
                          <w:p w14:paraId="2492EA99" w14:textId="00D7BF04" w:rsidR="00144443" w:rsidRPr="009274F0" w:rsidRDefault="00144443" w:rsidP="00144443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明黃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皇帝</w:t>
            </w:r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的雨衣</w:t>
            </w:r>
            <w:proofErr w:type="gramStart"/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及雨冠</w:t>
            </w:r>
            <w:proofErr w:type="gramEnd"/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：</w:t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AD41DD" w:rsidRPr="00596E4D">
              <w:rPr>
                <w:rFonts w:ascii="微軟正黑體" w:eastAsia="微軟正黑體" w:hAnsi="微軟正黑體" w:hint="eastAsia"/>
                <w:sz w:val="30"/>
                <w:szCs w:val="30"/>
              </w:rPr>
              <w:t>色</w:t>
            </w:r>
            <w:r w:rsidR="00AD41DD">
              <w:object w:dxaOrig="14647" w:dyaOrig="7154" w14:anchorId="0BF6A960">
                <v:shape id="_x0000_i1026" type="#_x0000_t75" style="width:347.1pt;height:169.8pt" o:ole="">
                  <v:imagedata r:id="rId27" o:title=""/>
                </v:shape>
                <o:OLEObject Type="Embed" ProgID="PBrush" ShapeID="_x0000_i1026" DrawAspect="Content" ObjectID="_1731392874" r:id="rId28"/>
              </w:object>
            </w:r>
          </w:p>
          <w:p w14:paraId="4D9CBFC2" w14:textId="47FF8D15" w:rsidR="00E84AE0" w:rsidRDefault="008B09FA" w:rsidP="00E84AE0">
            <w:pPr>
              <w:pStyle w:val="a"/>
              <w:numPr>
                <w:ilvl w:val="0"/>
                <w:numId w:val="26"/>
              </w:numPr>
              <w:spacing w:afterLines="50" w:after="120"/>
              <w:ind w:left="193" w:hanging="193"/>
              <w:rPr>
                <w:rFonts w:ascii="微軟正黑體" w:eastAsia="微軟正黑體" w:hAnsi="微軟正黑體"/>
                <w:sz w:val="30"/>
                <w:szCs w:val="30"/>
                <w:u w:val="single"/>
              </w:rPr>
            </w:pP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2F867B03" wp14:editId="5EDD749E">
                      <wp:simplePos x="0" y="0"/>
                      <wp:positionH relativeFrom="column">
                        <wp:posOffset>115304</wp:posOffset>
                      </wp:positionH>
                      <wp:positionV relativeFrom="paragraph">
                        <wp:posOffset>255639</wp:posOffset>
                      </wp:positionV>
                      <wp:extent cx="676910" cy="406400"/>
                      <wp:effectExtent l="0" t="0" r="0" b="0"/>
                      <wp:wrapNone/>
                      <wp:docPr id="54" name="文字方塊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76910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054588" w14:textId="50B8485D" w:rsidR="00144443" w:rsidRPr="009274F0" w:rsidRDefault="00144443" w:rsidP="00144443">
                                  <w:pPr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867B03" id="文字方塊 54" o:spid="_x0000_s1048" type="#_x0000_t202" style="position:absolute;left:0;text-align:left;margin-left:9.1pt;margin-top:20.15pt;width:53.3pt;height:32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" filled="f" stroked="f" strokeweight="2pt">
                      <v:textbox>
                        <w:txbxContent>
                          <w:p w14:paraId="1A054588" w14:textId="50B8485D" w:rsidR="00144443" w:rsidRPr="009274F0" w:rsidRDefault="00144443" w:rsidP="00144443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41DD"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204CDE03" wp14:editId="3BF4D1BC">
                      <wp:simplePos x="0" y="0"/>
                      <wp:positionH relativeFrom="column">
                        <wp:posOffset>2225985</wp:posOffset>
                      </wp:positionH>
                      <wp:positionV relativeFrom="paragraph">
                        <wp:posOffset>591539</wp:posOffset>
                      </wp:positionV>
                      <wp:extent cx="1020726" cy="406400"/>
                      <wp:effectExtent l="0" t="0" r="0" b="0"/>
                      <wp:wrapNone/>
                      <wp:docPr id="55" name="文字方塊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0726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E450D0" w14:textId="3D6D5D9A" w:rsidR="00144443" w:rsidRPr="009274F0" w:rsidRDefault="00144443" w:rsidP="00AD41DD">
                                  <w:pPr>
                                    <w:jc w:val="center"/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青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4CDE03" id="文字方塊 55" o:spid="_x0000_s1049" type="#_x0000_t202" style="position:absolute;left:0;text-align:left;margin-left:175.25pt;margin-top:46.6pt;width:80.35pt;height:32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" filled="f" stroked="f" strokeweight="2pt">
                      <v:textbox>
                        <w:txbxContent>
                          <w:p w14:paraId="68E450D0" w14:textId="3D6D5D9A" w:rsidR="00144443" w:rsidRPr="009274F0" w:rsidRDefault="00144443" w:rsidP="00AD41DD">
                            <w:pPr>
                              <w:jc w:val="center"/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84AE0"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皇子、親王、部分高官</w:t>
            </w:r>
            <w:r w:rsidR="00E84AE0">
              <w:rPr>
                <w:rFonts w:ascii="微軟正黑體" w:eastAsia="微軟正黑體" w:hAnsi="微軟正黑體" w:hint="eastAsia"/>
                <w:sz w:val="30"/>
                <w:szCs w:val="30"/>
              </w:rPr>
              <w:t>和</w:t>
            </w:r>
            <w:r w:rsidR="00E84AE0"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御前</w:t>
            </w:r>
            <w:proofErr w:type="gramStart"/>
            <w:r w:rsidR="00E84AE0"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侍</w:t>
            </w:r>
            <w:proofErr w:type="gramEnd"/>
            <w:r w:rsidR="00AD41DD">
              <w:rPr>
                <w:rFonts w:ascii="微軟正黑體" w:eastAsia="微軟正黑體" w:hAnsi="微軟正黑體" w:hint="eastAsia"/>
                <w:sz w:val="30"/>
                <w:szCs w:val="30"/>
              </w:rPr>
              <w:t>衞</w:t>
            </w:r>
            <w:r w:rsidR="00E84AE0">
              <w:rPr>
                <w:rFonts w:ascii="微軟正黑體" w:eastAsia="微軟正黑體" w:hAnsi="微軟正黑體" w:hint="eastAsia"/>
                <w:sz w:val="30"/>
                <w:szCs w:val="30"/>
              </w:rPr>
              <w:t>的雨衣及雨冠：</w:t>
            </w:r>
            <w:r>
              <w:rPr>
                <w:rFonts w:ascii="微軟正黑體" w:eastAsia="微軟正黑體" w:hAnsi="微軟正黑體"/>
                <w:sz w:val="30"/>
                <w:szCs w:val="30"/>
              </w:rPr>
              <w:br/>
            </w:r>
            <w:r w:rsidR="00AD41DD">
              <w:rPr>
                <w:rFonts w:ascii="微軟正黑體" w:eastAsia="微軟正黑體" w:hAnsi="微軟正黑體" w:hint="eastAsia"/>
                <w:sz w:val="30"/>
                <w:szCs w:val="30"/>
              </w:rPr>
              <w:t>_</w:t>
            </w:r>
            <w:r w:rsidR="00AD41DD">
              <w:rPr>
                <w:rFonts w:ascii="微軟正黑體" w:eastAsia="微軟正黑體" w:hAnsi="微軟正黑體"/>
                <w:sz w:val="30"/>
                <w:szCs w:val="30"/>
              </w:rPr>
              <w:t>____</w:t>
            </w:r>
            <w:r w:rsidR="00AD41DD">
              <w:rPr>
                <w:rFonts w:ascii="微軟正黑體" w:eastAsia="微軟正黑體" w:hAnsi="微軟正黑體" w:hint="eastAsia"/>
                <w:sz w:val="30"/>
                <w:szCs w:val="30"/>
              </w:rPr>
              <w:t>色</w:t>
            </w:r>
          </w:p>
          <w:p w14:paraId="30800A73" w14:textId="56EFCC44" w:rsidR="00E84AE0" w:rsidRDefault="00060768" w:rsidP="00E84AE0">
            <w:pPr>
              <w:pStyle w:val="a"/>
              <w:numPr>
                <w:ilvl w:val="0"/>
                <w:numId w:val="26"/>
              </w:numPr>
              <w:spacing w:afterLines="50" w:after="120"/>
              <w:ind w:left="193" w:hanging="193"/>
              <w:rPr>
                <w:rFonts w:ascii="微軟正黑體" w:eastAsia="微軟正黑體" w:hAnsi="微軟正黑體"/>
                <w:sz w:val="30"/>
                <w:szCs w:val="30"/>
              </w:rPr>
            </w:pP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E1C84ED" wp14:editId="3C32009A">
                      <wp:simplePos x="0" y="0"/>
                      <wp:positionH relativeFrom="margin">
                        <wp:posOffset>2519207</wp:posOffset>
                      </wp:positionH>
                      <wp:positionV relativeFrom="paragraph">
                        <wp:posOffset>254000</wp:posOffset>
                      </wp:positionV>
                      <wp:extent cx="735965" cy="406400"/>
                      <wp:effectExtent l="0" t="0" r="0" b="0"/>
                      <wp:wrapNone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5965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8DBAF3" w14:textId="1A29D636" w:rsidR="00CA713F" w:rsidRPr="009274F0" w:rsidRDefault="00AD41DD" w:rsidP="00AD41DD">
                                  <w:pPr>
                                    <w:jc w:val="center"/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C84ED" id="文字方塊 1" o:spid="_x0000_s1050" type="#_x0000_t202" style="position:absolute;left:0;text-align:left;margin-left:198.35pt;margin-top:20pt;width:57.95pt;height:32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" filled="f" stroked="f" strokeweight="2pt">
                      <v:textbox>
                        <w:txbxContent>
                          <w:p w14:paraId="1A8DBAF3" w14:textId="1A29D636" w:rsidR="00CA713F" w:rsidRPr="009274F0" w:rsidRDefault="00AD41DD" w:rsidP="00AD41DD">
                            <w:pPr>
                              <w:jc w:val="center"/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紅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791EFF34" wp14:editId="4E59A041">
                      <wp:simplePos x="0" y="0"/>
                      <wp:positionH relativeFrom="column">
                        <wp:posOffset>1712122</wp:posOffset>
                      </wp:positionH>
                      <wp:positionV relativeFrom="paragraph">
                        <wp:posOffset>235585</wp:posOffset>
                      </wp:positionV>
                      <wp:extent cx="600075" cy="406400"/>
                      <wp:effectExtent l="0" t="0" r="0" b="0"/>
                      <wp:wrapNone/>
                      <wp:docPr id="59" name="文字方塊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0075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B7FF86" w14:textId="5F509CA2" w:rsidR="008702E6" w:rsidRPr="009274F0" w:rsidRDefault="008702E6" w:rsidP="00AD41DD">
                                  <w:pPr>
                                    <w:jc w:val="center"/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青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1EFF34" id="文字方塊 59" o:spid="_x0000_s1051" type="#_x0000_t202" style="position:absolute;left:0;text-align:left;margin-left:134.8pt;margin-top:18.55pt;width:47.25pt;height:32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" filled="f" stroked="f" strokeweight="2pt">
                      <v:textbox>
                        <w:txbxContent>
                          <w:p w14:paraId="5BB7FF86" w14:textId="5F509CA2" w:rsidR="008702E6" w:rsidRPr="009274F0" w:rsidRDefault="008702E6" w:rsidP="00AD41DD">
                            <w:pPr>
                              <w:jc w:val="center"/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274F0">
              <w:rPr>
                <w:rFonts w:ascii="微軟正黑體" w:eastAsia="微軟正黑體" w:hAnsi="微軟正黑體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42F5EE14" wp14:editId="487C21F9">
                      <wp:simplePos x="0" y="0"/>
                      <wp:positionH relativeFrom="column">
                        <wp:posOffset>763388</wp:posOffset>
                      </wp:positionH>
                      <wp:positionV relativeFrom="paragraph">
                        <wp:posOffset>271426</wp:posOffset>
                      </wp:positionV>
                      <wp:extent cx="531628" cy="406400"/>
                      <wp:effectExtent l="0" t="0" r="0" b="0"/>
                      <wp:wrapNone/>
                      <wp:docPr id="52" name="文字方塊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1628" cy="4064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46AFE1" w14:textId="36109534" w:rsidR="00144443" w:rsidRPr="009274F0" w:rsidRDefault="00144443" w:rsidP="00144443">
                                  <w:pPr>
                                    <w:rPr>
                                      <w:rFonts w:ascii="微軟正黑體" w:eastAsia="微軟正黑體" w:hAnsi="微軟正黑體" w:cs="Times New Roman (Body CS)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9274F0">
                                    <w:rPr>
                                      <w:rFonts w:ascii="微軟正黑體" w:eastAsia="微軟正黑體" w:hAnsi="微軟正黑體" w:cs="Times New Roman (Body CS)" w:hint="eastAsia"/>
                                      <w:bCs/>
                                      <w:color w:val="FF0000"/>
                                      <w:position w:val="10"/>
                                      <w:sz w:val="30"/>
                                      <w:szCs w:val="30"/>
                                      <w:lang w:val="en-US"/>
                                    </w:rPr>
                                    <w:t>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F5EE14" id="文字方塊 52" o:spid="_x0000_s1052" type="#_x0000_t202" style="position:absolute;left:0;text-align:left;margin-left:60.1pt;margin-top:21.35pt;width:41.85pt;height:32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" filled="f" stroked="f" strokeweight="2pt">
                      <v:textbox>
                        <w:txbxContent>
                          <w:p w14:paraId="2146AFE1" w14:textId="36109534" w:rsidR="00144443" w:rsidRPr="009274F0" w:rsidRDefault="00144443" w:rsidP="00144443">
                            <w:pPr>
                              <w:rPr>
                                <w:rFonts w:ascii="微軟正黑體" w:eastAsia="微軟正黑體" w:hAnsi="微軟正黑體" w:cs="Times New Roman (Body CS)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9274F0">
                              <w:rPr>
                                <w:rFonts w:ascii="微軟正黑體" w:eastAsia="微軟正黑體" w:hAnsi="微軟正黑體" w:cs="Times New Roman (Body CS)" w:hint="eastAsia"/>
                                <w:bCs/>
                                <w:color w:val="FF0000"/>
                                <w:position w:val="10"/>
                                <w:sz w:val="30"/>
                                <w:szCs w:val="30"/>
                                <w:lang w:val="en-US"/>
                              </w:rPr>
                              <w:t>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84AE0" w:rsidRPr="009274F0">
              <w:rPr>
                <w:rFonts w:ascii="微軟正黑體" w:eastAsia="微軟正黑體" w:hAnsi="微軟正黑體" w:hint="eastAsia"/>
                <w:sz w:val="30"/>
                <w:szCs w:val="30"/>
              </w:rPr>
              <w:t>其他官員、民眾</w:t>
            </w:r>
            <w:r w:rsidR="00E84AE0">
              <w:rPr>
                <w:rFonts w:ascii="微軟正黑體" w:eastAsia="微軟正黑體" w:hAnsi="微軟正黑體" w:hint="eastAsia"/>
                <w:sz w:val="30"/>
                <w:szCs w:val="30"/>
              </w:rPr>
              <w:t>的雨衣：</w:t>
            </w:r>
            <w:r w:rsidR="00E84AE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E84AE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E84AE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E84AE0">
              <w:rPr>
                <w:rFonts w:ascii="微軟正黑體" w:eastAsia="微軟正黑體" w:hAnsi="微軟正黑體"/>
                <w:sz w:val="30"/>
                <w:szCs w:val="30"/>
              </w:rPr>
              <w:t xml:space="preserve"> </w:t>
            </w:r>
            <w:r w:rsidR="00AD41DD">
              <w:rPr>
                <w:rFonts w:ascii="微軟正黑體" w:eastAsia="微軟正黑體" w:hAnsi="微軟正黑體" w:hint="eastAsia"/>
                <w:sz w:val="30"/>
                <w:szCs w:val="30"/>
              </w:rPr>
              <w:t>色</w:t>
            </w:r>
            <w:r w:rsidR="00E84AE0">
              <w:rPr>
                <w:rFonts w:ascii="微軟正黑體" w:eastAsia="微軟正黑體" w:hAnsi="微軟正黑體"/>
                <w:sz w:val="30"/>
                <w:szCs w:val="30"/>
              </w:rPr>
              <w:t xml:space="preserve"> </w:t>
            </w:r>
          </w:p>
          <w:p w14:paraId="2AA87C6C" w14:textId="7A9E689E" w:rsidR="009333A0" w:rsidRPr="00AD41DD" w:rsidRDefault="00E84AE0" w:rsidP="00AD41DD">
            <w:pPr>
              <w:pStyle w:val="a"/>
              <w:numPr>
                <w:ilvl w:val="0"/>
                <w:numId w:val="0"/>
              </w:numPr>
              <w:tabs>
                <w:tab w:val="clear" w:pos="2057"/>
                <w:tab w:val="left" w:pos="193"/>
              </w:tabs>
              <w:spacing w:afterLines="50" w:after="120"/>
              <w:ind w:left="193" w:hanging="193"/>
              <w:rPr>
                <w:rFonts w:ascii="MingLiU-ExtB" w:eastAsia="MingLiU-ExtB" w:hAnsi="MingLiU-ExtB" w:cs="MingLiU-ExtB"/>
                <w:sz w:val="30"/>
                <w:szCs w:val="30"/>
              </w:rPr>
            </w:pPr>
            <w:r>
              <w:rPr>
                <w:rFonts w:ascii="微軟正黑體" w:eastAsia="微軟正黑體" w:hAnsi="微軟正黑體"/>
                <w:sz w:val="30"/>
                <w:szCs w:val="30"/>
              </w:rPr>
              <w:tab/>
            </w:r>
            <w:proofErr w:type="gramStart"/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雨冠</w:t>
            </w:r>
            <w:proofErr w:type="gramEnd"/>
            <w:r>
              <w:rPr>
                <w:rFonts w:ascii="微軟正黑體" w:eastAsia="微軟正黑體" w:hAnsi="微軟正黑體" w:hint="eastAsia"/>
                <w:sz w:val="30"/>
                <w:szCs w:val="30"/>
              </w:rPr>
              <w:t>：</w:t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  <w:t xml:space="preserve">   </w:t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AD41DD" w:rsidRPr="00060768">
              <w:rPr>
                <w:rFonts w:ascii="微軟正黑體" w:eastAsia="微軟正黑體" w:hAnsi="微軟正黑體" w:hint="eastAsia"/>
                <w:sz w:val="30"/>
                <w:szCs w:val="30"/>
              </w:rPr>
              <w:t>色</w:t>
            </w:r>
            <w:r w:rsidRPr="009333A0">
              <w:rPr>
                <w:rFonts w:ascii="微軟正黑體" w:eastAsia="微軟正黑體" w:hAnsi="微軟正黑體" w:hint="eastAsia"/>
                <w:sz w:val="30"/>
                <w:szCs w:val="30"/>
              </w:rPr>
              <w:t>加</w:t>
            </w:r>
            <w:r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9333A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 xml:space="preserve">         </w:t>
            </w:r>
            <w:r w:rsidR="00AD41DD" w:rsidRPr="00AD41DD">
              <w:rPr>
                <w:rFonts w:ascii="微軟正黑體" w:eastAsia="微軟正黑體" w:hAnsi="微軟正黑體" w:hint="eastAsia"/>
                <w:sz w:val="30"/>
                <w:szCs w:val="30"/>
              </w:rPr>
              <w:t>色</w:t>
            </w:r>
            <w:r w:rsidRPr="009333A0">
              <w:rPr>
                <w:rFonts w:ascii="微軟正黑體" w:eastAsia="微軟正黑體" w:hAnsi="微軟正黑體" w:hint="eastAsia"/>
                <w:sz w:val="30"/>
                <w:szCs w:val="30"/>
              </w:rPr>
              <w:t>，</w:t>
            </w:r>
            <w:r w:rsidR="009333A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9333A0">
              <w:rPr>
                <w:rFonts w:ascii="微軟正黑體" w:eastAsia="微軟正黑體" w:hAnsi="微軟正黑體"/>
                <w:sz w:val="30"/>
                <w:szCs w:val="30"/>
                <w:u w:val="single"/>
              </w:rPr>
              <w:tab/>
            </w:r>
            <w:r w:rsidR="00AD41DD" w:rsidRPr="00AD41DD">
              <w:rPr>
                <w:rFonts w:ascii="微軟正黑體" w:eastAsia="微軟正黑體" w:hAnsi="微軟正黑體" w:hint="eastAsia"/>
                <w:sz w:val="30"/>
                <w:szCs w:val="30"/>
              </w:rPr>
              <w:t>色面積愈</w:t>
            </w:r>
            <w:r w:rsidRPr="009333A0">
              <w:rPr>
                <w:rFonts w:ascii="微軟正黑體" w:eastAsia="微軟正黑體" w:hAnsi="微軟正黑體" w:hint="eastAsia"/>
                <w:sz w:val="30"/>
                <w:szCs w:val="30"/>
              </w:rPr>
              <w:t>大，代表</w:t>
            </w:r>
            <w:r w:rsidR="009333A0">
              <w:rPr>
                <w:rFonts w:ascii="微軟正黑體" w:eastAsia="微軟正黑體" w:hAnsi="微軟正黑體" w:hint="eastAsia"/>
                <w:sz w:val="30"/>
                <w:szCs w:val="30"/>
              </w:rPr>
              <w:t>那人</w:t>
            </w:r>
            <w:r w:rsidR="009333A0" w:rsidRPr="009333A0">
              <w:rPr>
                <w:rFonts w:ascii="微軟正黑體" w:eastAsia="微軟正黑體" w:hAnsi="微軟正黑體" w:hint="eastAsia"/>
                <w:sz w:val="30"/>
                <w:szCs w:val="30"/>
              </w:rPr>
              <w:t>地位</w:t>
            </w:r>
            <w:r w:rsidR="00AD41DD">
              <w:rPr>
                <w:rFonts w:ascii="微軟正黑體" w:eastAsia="微軟正黑體" w:hAnsi="微軟正黑體" w:hint="eastAsia"/>
                <w:sz w:val="30"/>
                <w:szCs w:val="30"/>
              </w:rPr>
              <w:t>愈</w:t>
            </w:r>
            <w:r w:rsidRPr="009333A0">
              <w:rPr>
                <w:rFonts w:ascii="微軟正黑體" w:eastAsia="微軟正黑體" w:hAnsi="微軟正黑體" w:hint="eastAsia"/>
                <w:sz w:val="30"/>
                <w:szCs w:val="30"/>
              </w:rPr>
              <w:t>高</w:t>
            </w:r>
          </w:p>
          <w:p w14:paraId="4DDEB1B3" w14:textId="36698BE2" w:rsidR="00E84AE0" w:rsidRPr="00E84AE0" w:rsidRDefault="00596E4D" w:rsidP="009333A0">
            <w:pPr>
              <w:pStyle w:val="a"/>
              <w:numPr>
                <w:ilvl w:val="0"/>
                <w:numId w:val="0"/>
              </w:numPr>
              <w:tabs>
                <w:tab w:val="clear" w:pos="2057"/>
                <w:tab w:val="left" w:pos="193"/>
              </w:tabs>
              <w:spacing w:afterLines="50" w:after="120"/>
              <w:ind w:left="193" w:hanging="193"/>
              <w:jc w:val="center"/>
              <w:rPr>
                <w:rFonts w:ascii="微軟正黑體" w:eastAsia="微軟正黑體" w:hAnsi="微軟正黑體"/>
                <w:sz w:val="30"/>
                <w:szCs w:val="30"/>
                <w:u w:val="single"/>
              </w:rPr>
            </w:pPr>
            <w:r>
              <w:object w:dxaOrig="13953" w:dyaOrig="7606" w14:anchorId="1B2D486B">
                <v:shape id="_x0000_i1027" type="#_x0000_t75" style="width:382.4pt;height:209.2pt" o:ole="">
                  <v:imagedata r:id="rId29" o:title=""/>
                </v:shape>
                <o:OLEObject Type="Embed" ProgID="PBrush" ShapeID="_x0000_i1027" DrawAspect="Content" ObjectID="_1731392875" r:id="rId30"/>
              </w:object>
            </w:r>
          </w:p>
        </w:tc>
      </w:tr>
    </w:tbl>
    <w:p w14:paraId="502931AA" w14:textId="5859B515" w:rsidR="00C1404A" w:rsidRPr="009274F0" w:rsidRDefault="00C1404A" w:rsidP="00AD41DD">
      <w:pPr>
        <w:pStyle w:val="a"/>
        <w:numPr>
          <w:ilvl w:val="0"/>
          <w:numId w:val="0"/>
        </w:numPr>
        <w:spacing w:afterLines="50" w:after="120"/>
        <w:ind w:left="714"/>
        <w:rPr>
          <w:u w:val="single"/>
        </w:rPr>
      </w:pPr>
    </w:p>
    <w:sectPr w:rsidR="00C1404A" w:rsidRPr="009274F0" w:rsidSect="00752039">
      <w:headerReference w:type="default" r:id="rId31"/>
      <w:footerReference w:type="even" r:id="rId32"/>
      <w:footerReference w:type="default" r:id="rId33"/>
      <w:pgSz w:w="11906" w:h="16838"/>
      <w:pgMar w:top="1701" w:right="85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EFBF77" w14:textId="77777777" w:rsidR="00E007F8" w:rsidRDefault="00E007F8" w:rsidP="00465C96">
      <w:r>
        <w:separator/>
      </w:r>
    </w:p>
  </w:endnote>
  <w:endnote w:type="continuationSeparator" w:id="0">
    <w:p w14:paraId="23B6EAFB" w14:textId="77777777" w:rsidR="00E007F8" w:rsidRDefault="00E007F8" w:rsidP="00465C96">
      <w:r>
        <w:continuationSeparator/>
      </w:r>
    </w:p>
  </w:endnote>
  <w:endnote w:type="continuationNotice" w:id="1">
    <w:p w14:paraId="216A7B06" w14:textId="77777777" w:rsidR="00E007F8" w:rsidRDefault="00E007F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Kaiti TC">
    <w:altName w:val="微軟正黑體"/>
    <w:charset w:val="88"/>
    <w:family w:val="auto"/>
    <w:pitch w:val="variable"/>
    <w:sig w:usb0="80000287" w:usb1="280F3C52" w:usb2="00000016" w:usb3="00000000" w:csb0="0014001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Uighur">
    <w:panose1 w:val="02000000000000000000"/>
    <w:charset w:val="00"/>
    <w:family w:val="auto"/>
    <w:pitch w:val="variable"/>
    <w:sig w:usb0="80002023" w:usb1="80000002" w:usb2="00000008" w:usb3="00000000" w:csb0="0000004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ingLiU-ExtB">
    <w:altName w:val="細明體-ExtB"/>
    <w:panose1 w:val="02020500000000000000"/>
    <w:charset w:val="88"/>
    <w:family w:val="roman"/>
    <w:pitch w:val="variable"/>
    <w:sig w:usb0="8000002F" w:usb1="0A080008" w:usb2="00000010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73082420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7C8588A3" w14:textId="464ABD5C" w:rsidR="00EF4F7C" w:rsidRDefault="00EF4F7C" w:rsidP="001F0E11">
        <w:pPr>
          <w:pStyle w:val="a6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 w:rsidR="00E75885"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29D7D2B9" w14:textId="77777777" w:rsidR="00EF4F7C" w:rsidRDefault="00EF4F7C" w:rsidP="00EF4F7C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778766925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58CC18B1" w14:textId="0779A12C" w:rsidR="00EF4F7C" w:rsidRDefault="00EF4F7C" w:rsidP="00EF4F7C">
        <w:pPr>
          <w:pStyle w:val="a6"/>
          <w:framePr w:wrap="none" w:vAnchor="text" w:hAnchor="page" w:x="11276" w:y="373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 w:rsidR="00DB3417">
          <w:rPr>
            <w:rStyle w:val="aa"/>
            <w:noProof/>
          </w:rPr>
          <w:t>2</w:t>
        </w:r>
        <w:r>
          <w:rPr>
            <w:rStyle w:val="aa"/>
          </w:rPr>
          <w:fldChar w:fldCharType="end"/>
        </w:r>
      </w:p>
    </w:sdtContent>
  </w:sdt>
  <w:p w14:paraId="28DC2148" w14:textId="77777777" w:rsidR="00F17125" w:rsidRDefault="00F17125" w:rsidP="00EF4F7C">
    <w:pPr>
      <w:pStyle w:val="a6"/>
      <w:ind w:right="360"/>
    </w:pPr>
    <w:r>
      <w:rPr>
        <w:noProof/>
        <w:lang w:val="en-US"/>
      </w:rPr>
      <w:drawing>
        <wp:anchor distT="0" distB="0" distL="114300" distR="114300" simplePos="0" relativeHeight="251658241" behindDoc="1" locked="0" layoutInCell="1" allowOverlap="1" wp14:anchorId="0F36F042" wp14:editId="49ABC85A">
          <wp:simplePos x="0" y="0"/>
          <wp:positionH relativeFrom="column">
            <wp:posOffset>-538480</wp:posOffset>
          </wp:positionH>
          <wp:positionV relativeFrom="paragraph">
            <wp:posOffset>-73660</wp:posOffset>
          </wp:positionV>
          <wp:extent cx="7557031" cy="711250"/>
          <wp:effectExtent l="0" t="0" r="0" b="0"/>
          <wp:wrapNone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Picture 5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031" cy="7112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04A7BF" w14:textId="77777777" w:rsidR="00E007F8" w:rsidRDefault="00E007F8" w:rsidP="00465C96">
      <w:r>
        <w:separator/>
      </w:r>
    </w:p>
  </w:footnote>
  <w:footnote w:type="continuationSeparator" w:id="0">
    <w:p w14:paraId="2136D4EF" w14:textId="77777777" w:rsidR="00E007F8" w:rsidRDefault="00E007F8" w:rsidP="00465C96">
      <w:r>
        <w:continuationSeparator/>
      </w:r>
    </w:p>
  </w:footnote>
  <w:footnote w:type="continuationNotice" w:id="1">
    <w:p w14:paraId="6CA9A392" w14:textId="77777777" w:rsidR="00E007F8" w:rsidRDefault="00E007F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AE424" w14:textId="77777777" w:rsidR="00465C96" w:rsidRDefault="00465C96">
    <w:pPr>
      <w:pStyle w:val="a4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3AE9ACFA" wp14:editId="319DD667">
          <wp:simplePos x="0" y="0"/>
          <wp:positionH relativeFrom="margin">
            <wp:posOffset>-540385</wp:posOffset>
          </wp:positionH>
          <wp:positionV relativeFrom="margin">
            <wp:posOffset>-1080135</wp:posOffset>
          </wp:positionV>
          <wp:extent cx="7558443" cy="1077965"/>
          <wp:effectExtent l="0" t="0" r="0" b="1905"/>
          <wp:wrapNone/>
          <wp:docPr id="56" name="Picture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Picture 5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443" cy="10779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412D4">
      <w:t xml:space="preserve">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C43FC"/>
    <w:multiLevelType w:val="hybridMultilevel"/>
    <w:tmpl w:val="910853F0"/>
    <w:lvl w:ilvl="0" w:tplc="A6F0F4A2">
      <w:start w:val="2"/>
      <w:numFmt w:val="decimalFullWidth"/>
      <w:lvlText w:val="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5B04D8"/>
    <w:multiLevelType w:val="hybridMultilevel"/>
    <w:tmpl w:val="1488EE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763EF4"/>
    <w:multiLevelType w:val="hybridMultilevel"/>
    <w:tmpl w:val="AF04AE64"/>
    <w:lvl w:ilvl="0" w:tplc="D5CEB8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717053"/>
    <w:multiLevelType w:val="hybridMultilevel"/>
    <w:tmpl w:val="03704966"/>
    <w:lvl w:ilvl="0" w:tplc="2E7A6CDC">
      <w:start w:val="1"/>
      <w:numFmt w:val="decimal"/>
      <w:pStyle w:val="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7A51DC"/>
    <w:multiLevelType w:val="hybridMultilevel"/>
    <w:tmpl w:val="E10C1030"/>
    <w:lvl w:ilvl="0" w:tplc="892498B4">
      <w:numFmt w:val="bullet"/>
      <w:lvlText w:val="•"/>
      <w:lvlJc w:val="left"/>
      <w:pPr>
        <w:ind w:left="1500" w:hanging="1500"/>
      </w:pPr>
      <w:rPr>
        <w:rFonts w:ascii="DFKai-SB" w:eastAsia="DFKai-SB" w:hAnsi="DFKai-SB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571E59FA"/>
    <w:multiLevelType w:val="hybridMultilevel"/>
    <w:tmpl w:val="05E43F9E"/>
    <w:lvl w:ilvl="0" w:tplc="15BC0C08">
      <w:start w:val="1"/>
      <w:numFmt w:val="decimal"/>
      <w:lvlText w:val="%1）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E001D0"/>
    <w:multiLevelType w:val="hybridMultilevel"/>
    <w:tmpl w:val="70AE38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1F2633"/>
    <w:multiLevelType w:val="hybridMultilevel"/>
    <w:tmpl w:val="5BD68B64"/>
    <w:lvl w:ilvl="0" w:tplc="F0B85210">
      <w:numFmt w:val="bullet"/>
      <w:lvlText w:val="□"/>
      <w:lvlJc w:val="left"/>
      <w:pPr>
        <w:ind w:left="480" w:hanging="480"/>
      </w:pPr>
      <w:rPr>
        <w:rFonts w:ascii="DFKai-SB" w:eastAsia="DFKai-SB" w:hAnsi="DFKai-SB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6E3F45EF"/>
    <w:multiLevelType w:val="hybridMultilevel"/>
    <w:tmpl w:val="8BD8834E"/>
    <w:lvl w:ilvl="0" w:tplc="F0B85210">
      <w:numFmt w:val="bullet"/>
      <w:lvlText w:val="□"/>
      <w:lvlJc w:val="left"/>
      <w:pPr>
        <w:ind w:left="360" w:hanging="360"/>
      </w:pPr>
      <w:rPr>
        <w:rFonts w:ascii="DFKai-SB" w:eastAsia="DFKai-SB" w:hAnsi="DFKai-SB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6E8F26D1"/>
    <w:multiLevelType w:val="hybridMultilevel"/>
    <w:tmpl w:val="CED6777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70D278D6"/>
    <w:multiLevelType w:val="hybridMultilevel"/>
    <w:tmpl w:val="70AE38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7AD6AA7"/>
    <w:multiLevelType w:val="hybridMultilevel"/>
    <w:tmpl w:val="EFD204DC"/>
    <w:lvl w:ilvl="0" w:tplc="AF0E2118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E4208F0"/>
    <w:multiLevelType w:val="hybridMultilevel"/>
    <w:tmpl w:val="A4A85DF8"/>
    <w:lvl w:ilvl="0" w:tplc="44108A72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864233">
    <w:abstractNumId w:val="5"/>
  </w:num>
  <w:num w:numId="2" w16cid:durableId="729112715">
    <w:abstractNumId w:val="3"/>
  </w:num>
  <w:num w:numId="3" w16cid:durableId="1718624981">
    <w:abstractNumId w:val="10"/>
  </w:num>
  <w:num w:numId="4" w16cid:durableId="548885119">
    <w:abstractNumId w:val="6"/>
  </w:num>
  <w:num w:numId="5" w16cid:durableId="1969585249">
    <w:abstractNumId w:val="2"/>
  </w:num>
  <w:num w:numId="6" w16cid:durableId="57361938">
    <w:abstractNumId w:val="12"/>
  </w:num>
  <w:num w:numId="7" w16cid:durableId="1518884972">
    <w:abstractNumId w:val="11"/>
  </w:num>
  <w:num w:numId="8" w16cid:durableId="1669140563">
    <w:abstractNumId w:val="0"/>
  </w:num>
  <w:num w:numId="9" w16cid:durableId="1460799372">
    <w:abstractNumId w:val="8"/>
  </w:num>
  <w:num w:numId="10" w16cid:durableId="2033454223">
    <w:abstractNumId w:val="9"/>
  </w:num>
  <w:num w:numId="11" w16cid:durableId="118030916">
    <w:abstractNumId w:val="4"/>
  </w:num>
  <w:num w:numId="12" w16cid:durableId="2125342796">
    <w:abstractNumId w:val="3"/>
    <w:lvlOverride w:ilvl="0">
      <w:startOverride w:val="1"/>
    </w:lvlOverride>
  </w:num>
  <w:num w:numId="13" w16cid:durableId="2120367734">
    <w:abstractNumId w:val="3"/>
  </w:num>
  <w:num w:numId="14" w16cid:durableId="1016617933">
    <w:abstractNumId w:val="3"/>
  </w:num>
  <w:num w:numId="15" w16cid:durableId="1917737465">
    <w:abstractNumId w:val="3"/>
  </w:num>
  <w:num w:numId="16" w16cid:durableId="2019574850">
    <w:abstractNumId w:val="7"/>
  </w:num>
  <w:num w:numId="17" w16cid:durableId="951593922">
    <w:abstractNumId w:val="3"/>
  </w:num>
  <w:num w:numId="18" w16cid:durableId="1908414158">
    <w:abstractNumId w:val="3"/>
  </w:num>
  <w:num w:numId="19" w16cid:durableId="1169904924">
    <w:abstractNumId w:val="3"/>
  </w:num>
  <w:num w:numId="20" w16cid:durableId="264461000">
    <w:abstractNumId w:val="3"/>
  </w:num>
  <w:num w:numId="21" w16cid:durableId="1909807021">
    <w:abstractNumId w:val="3"/>
  </w:num>
  <w:num w:numId="22" w16cid:durableId="348025128">
    <w:abstractNumId w:val="3"/>
    <w:lvlOverride w:ilvl="0">
      <w:startOverride w:val="1"/>
    </w:lvlOverride>
  </w:num>
  <w:num w:numId="23" w16cid:durableId="1222791580">
    <w:abstractNumId w:val="3"/>
  </w:num>
  <w:num w:numId="24" w16cid:durableId="1958635848">
    <w:abstractNumId w:val="3"/>
  </w:num>
  <w:num w:numId="25" w16cid:durableId="581984327">
    <w:abstractNumId w:val="3"/>
  </w:num>
  <w:num w:numId="26" w16cid:durableId="1302078280">
    <w:abstractNumId w:val="1"/>
  </w:num>
  <w:num w:numId="27" w16cid:durableId="796072145">
    <w:abstractNumId w:val="3"/>
  </w:num>
  <w:num w:numId="28" w16cid:durableId="178593159">
    <w:abstractNumId w:val="3"/>
  </w:num>
  <w:num w:numId="29" w16cid:durableId="702358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characterSpacingControl w:val="doNotCompress"/>
  <w:hdrShapeDefaults>
    <o:shapedefaults v:ext="edit" spidmax="205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205A"/>
    <w:rsid w:val="00004CA1"/>
    <w:rsid w:val="000068DE"/>
    <w:rsid w:val="000214DD"/>
    <w:rsid w:val="00023F7D"/>
    <w:rsid w:val="00027603"/>
    <w:rsid w:val="00034224"/>
    <w:rsid w:val="00035EED"/>
    <w:rsid w:val="000369C7"/>
    <w:rsid w:val="00054C5A"/>
    <w:rsid w:val="00056AF4"/>
    <w:rsid w:val="00060768"/>
    <w:rsid w:val="000661D6"/>
    <w:rsid w:val="000702B4"/>
    <w:rsid w:val="00075420"/>
    <w:rsid w:val="000802E0"/>
    <w:rsid w:val="00084F4B"/>
    <w:rsid w:val="00085139"/>
    <w:rsid w:val="00086D00"/>
    <w:rsid w:val="000909E5"/>
    <w:rsid w:val="00093D5D"/>
    <w:rsid w:val="0009780C"/>
    <w:rsid w:val="000A0726"/>
    <w:rsid w:val="000A204E"/>
    <w:rsid w:val="000A359B"/>
    <w:rsid w:val="000B5BC5"/>
    <w:rsid w:val="000B602A"/>
    <w:rsid w:val="000B6364"/>
    <w:rsid w:val="000E38F9"/>
    <w:rsid w:val="000F5CAF"/>
    <w:rsid w:val="000F63CC"/>
    <w:rsid w:val="00112247"/>
    <w:rsid w:val="00124CA8"/>
    <w:rsid w:val="00132D8F"/>
    <w:rsid w:val="001412D4"/>
    <w:rsid w:val="001414CC"/>
    <w:rsid w:val="001415A2"/>
    <w:rsid w:val="00144443"/>
    <w:rsid w:val="001460D9"/>
    <w:rsid w:val="00146162"/>
    <w:rsid w:val="00147F89"/>
    <w:rsid w:val="0015184A"/>
    <w:rsid w:val="00153E5D"/>
    <w:rsid w:val="00157029"/>
    <w:rsid w:val="00165B48"/>
    <w:rsid w:val="001764E5"/>
    <w:rsid w:val="00176B6F"/>
    <w:rsid w:val="00182C10"/>
    <w:rsid w:val="00185F29"/>
    <w:rsid w:val="001A2F95"/>
    <w:rsid w:val="001A4F4D"/>
    <w:rsid w:val="001A52C6"/>
    <w:rsid w:val="001B3571"/>
    <w:rsid w:val="001B50FB"/>
    <w:rsid w:val="001C0ADE"/>
    <w:rsid w:val="001C0E85"/>
    <w:rsid w:val="001C3888"/>
    <w:rsid w:val="001C3B7F"/>
    <w:rsid w:val="001C507B"/>
    <w:rsid w:val="001D22AE"/>
    <w:rsid w:val="001D5394"/>
    <w:rsid w:val="001D7556"/>
    <w:rsid w:val="001E4C66"/>
    <w:rsid w:val="001E4DD3"/>
    <w:rsid w:val="001F4025"/>
    <w:rsid w:val="0020069A"/>
    <w:rsid w:val="00213CA0"/>
    <w:rsid w:val="002270E3"/>
    <w:rsid w:val="00230CDC"/>
    <w:rsid w:val="0023314E"/>
    <w:rsid w:val="002352E5"/>
    <w:rsid w:val="00240A4E"/>
    <w:rsid w:val="00245CCC"/>
    <w:rsid w:val="00253473"/>
    <w:rsid w:val="002567A0"/>
    <w:rsid w:val="00257B1E"/>
    <w:rsid w:val="0026398C"/>
    <w:rsid w:val="0026438E"/>
    <w:rsid w:val="0026675E"/>
    <w:rsid w:val="00275356"/>
    <w:rsid w:val="002811C2"/>
    <w:rsid w:val="00297ABC"/>
    <w:rsid w:val="002B052F"/>
    <w:rsid w:val="002B05C7"/>
    <w:rsid w:val="002C4C92"/>
    <w:rsid w:val="002C5663"/>
    <w:rsid w:val="002D039A"/>
    <w:rsid w:val="002D14F6"/>
    <w:rsid w:val="002D517B"/>
    <w:rsid w:val="002E587D"/>
    <w:rsid w:val="002F61A5"/>
    <w:rsid w:val="002F77A6"/>
    <w:rsid w:val="002F7863"/>
    <w:rsid w:val="0030127C"/>
    <w:rsid w:val="00302AB2"/>
    <w:rsid w:val="003146F5"/>
    <w:rsid w:val="00321D20"/>
    <w:rsid w:val="0033635E"/>
    <w:rsid w:val="00343F3A"/>
    <w:rsid w:val="00345406"/>
    <w:rsid w:val="00346EA8"/>
    <w:rsid w:val="00350B05"/>
    <w:rsid w:val="00354E30"/>
    <w:rsid w:val="0036573B"/>
    <w:rsid w:val="00365FA4"/>
    <w:rsid w:val="003736C1"/>
    <w:rsid w:val="003805E4"/>
    <w:rsid w:val="003812F1"/>
    <w:rsid w:val="00391922"/>
    <w:rsid w:val="003A0092"/>
    <w:rsid w:val="003A024B"/>
    <w:rsid w:val="003A2D1A"/>
    <w:rsid w:val="003B5657"/>
    <w:rsid w:val="003C15AA"/>
    <w:rsid w:val="003C6619"/>
    <w:rsid w:val="003E0285"/>
    <w:rsid w:val="003E3F00"/>
    <w:rsid w:val="00402B7F"/>
    <w:rsid w:val="004050AE"/>
    <w:rsid w:val="00414595"/>
    <w:rsid w:val="00423FAC"/>
    <w:rsid w:val="004243E3"/>
    <w:rsid w:val="004254C4"/>
    <w:rsid w:val="00426223"/>
    <w:rsid w:val="00433BF3"/>
    <w:rsid w:val="00460678"/>
    <w:rsid w:val="004607AF"/>
    <w:rsid w:val="00461B08"/>
    <w:rsid w:val="0046458E"/>
    <w:rsid w:val="00465C96"/>
    <w:rsid w:val="004671D6"/>
    <w:rsid w:val="0048583D"/>
    <w:rsid w:val="004877BF"/>
    <w:rsid w:val="00493ABB"/>
    <w:rsid w:val="00496069"/>
    <w:rsid w:val="004A2D66"/>
    <w:rsid w:val="004B6A8C"/>
    <w:rsid w:val="004B79B8"/>
    <w:rsid w:val="004C4C64"/>
    <w:rsid w:val="004D0121"/>
    <w:rsid w:val="004D23A2"/>
    <w:rsid w:val="004E4114"/>
    <w:rsid w:val="004F00AA"/>
    <w:rsid w:val="004F0D9D"/>
    <w:rsid w:val="004F2B93"/>
    <w:rsid w:val="00500EBB"/>
    <w:rsid w:val="00501B61"/>
    <w:rsid w:val="005211E2"/>
    <w:rsid w:val="005226E2"/>
    <w:rsid w:val="00524D68"/>
    <w:rsid w:val="0053109C"/>
    <w:rsid w:val="00546846"/>
    <w:rsid w:val="00551146"/>
    <w:rsid w:val="0055309D"/>
    <w:rsid w:val="005551F2"/>
    <w:rsid w:val="005566A0"/>
    <w:rsid w:val="005619BC"/>
    <w:rsid w:val="0056214B"/>
    <w:rsid w:val="00563F01"/>
    <w:rsid w:val="00573297"/>
    <w:rsid w:val="00574311"/>
    <w:rsid w:val="00584079"/>
    <w:rsid w:val="00586AF8"/>
    <w:rsid w:val="00596E4D"/>
    <w:rsid w:val="005A2631"/>
    <w:rsid w:val="005B444F"/>
    <w:rsid w:val="005B4C52"/>
    <w:rsid w:val="005B6C15"/>
    <w:rsid w:val="005C181D"/>
    <w:rsid w:val="005C4E2E"/>
    <w:rsid w:val="005D228F"/>
    <w:rsid w:val="005E256F"/>
    <w:rsid w:val="005F7058"/>
    <w:rsid w:val="005F7C4A"/>
    <w:rsid w:val="00615BE5"/>
    <w:rsid w:val="00616D92"/>
    <w:rsid w:val="00621AC4"/>
    <w:rsid w:val="00621C51"/>
    <w:rsid w:val="00627177"/>
    <w:rsid w:val="00633520"/>
    <w:rsid w:val="00635355"/>
    <w:rsid w:val="006355BF"/>
    <w:rsid w:val="00641E16"/>
    <w:rsid w:val="00645D64"/>
    <w:rsid w:val="0065148B"/>
    <w:rsid w:val="00651916"/>
    <w:rsid w:val="006550A1"/>
    <w:rsid w:val="0065780D"/>
    <w:rsid w:val="0066607E"/>
    <w:rsid w:val="00674052"/>
    <w:rsid w:val="00674E5A"/>
    <w:rsid w:val="00676FA3"/>
    <w:rsid w:val="00690482"/>
    <w:rsid w:val="00692BA0"/>
    <w:rsid w:val="006A4C95"/>
    <w:rsid w:val="006C3760"/>
    <w:rsid w:val="006C59AA"/>
    <w:rsid w:val="006D06C7"/>
    <w:rsid w:val="006D7EC0"/>
    <w:rsid w:val="006E3475"/>
    <w:rsid w:val="006E7F83"/>
    <w:rsid w:val="006F5CC8"/>
    <w:rsid w:val="00714E2B"/>
    <w:rsid w:val="007201D3"/>
    <w:rsid w:val="00724CAE"/>
    <w:rsid w:val="007252FE"/>
    <w:rsid w:val="007415EF"/>
    <w:rsid w:val="007438AA"/>
    <w:rsid w:val="00746A8C"/>
    <w:rsid w:val="007503AC"/>
    <w:rsid w:val="007511C6"/>
    <w:rsid w:val="00751A49"/>
    <w:rsid w:val="00752039"/>
    <w:rsid w:val="00767C7C"/>
    <w:rsid w:val="00771584"/>
    <w:rsid w:val="00771CFB"/>
    <w:rsid w:val="007758C8"/>
    <w:rsid w:val="00782387"/>
    <w:rsid w:val="00783CF8"/>
    <w:rsid w:val="0078657B"/>
    <w:rsid w:val="00792C0C"/>
    <w:rsid w:val="007969E5"/>
    <w:rsid w:val="007A7CD9"/>
    <w:rsid w:val="007B2470"/>
    <w:rsid w:val="007B3F69"/>
    <w:rsid w:val="007B78CD"/>
    <w:rsid w:val="007C1D3A"/>
    <w:rsid w:val="007C3046"/>
    <w:rsid w:val="007C4DEB"/>
    <w:rsid w:val="007C5238"/>
    <w:rsid w:val="007D156E"/>
    <w:rsid w:val="007D18D1"/>
    <w:rsid w:val="007D1D12"/>
    <w:rsid w:val="007D3DF0"/>
    <w:rsid w:val="007D6111"/>
    <w:rsid w:val="007E021E"/>
    <w:rsid w:val="007E1056"/>
    <w:rsid w:val="007E231F"/>
    <w:rsid w:val="007E25E3"/>
    <w:rsid w:val="00806609"/>
    <w:rsid w:val="00810A2C"/>
    <w:rsid w:val="00812F5A"/>
    <w:rsid w:val="00826A78"/>
    <w:rsid w:val="00826E81"/>
    <w:rsid w:val="00827895"/>
    <w:rsid w:val="008303A6"/>
    <w:rsid w:val="0083133A"/>
    <w:rsid w:val="0085705B"/>
    <w:rsid w:val="00857BDA"/>
    <w:rsid w:val="008617EB"/>
    <w:rsid w:val="00863284"/>
    <w:rsid w:val="00867C39"/>
    <w:rsid w:val="008702E6"/>
    <w:rsid w:val="00882D1B"/>
    <w:rsid w:val="00884A95"/>
    <w:rsid w:val="0089135E"/>
    <w:rsid w:val="00893367"/>
    <w:rsid w:val="008A6DA9"/>
    <w:rsid w:val="008A7EA5"/>
    <w:rsid w:val="008B09FA"/>
    <w:rsid w:val="008B0AEB"/>
    <w:rsid w:val="008B205A"/>
    <w:rsid w:val="008B37FA"/>
    <w:rsid w:val="008D725E"/>
    <w:rsid w:val="008D787C"/>
    <w:rsid w:val="008E0144"/>
    <w:rsid w:val="008E33AB"/>
    <w:rsid w:val="008E7F15"/>
    <w:rsid w:val="008F02FB"/>
    <w:rsid w:val="008F435A"/>
    <w:rsid w:val="00907153"/>
    <w:rsid w:val="00911114"/>
    <w:rsid w:val="00912457"/>
    <w:rsid w:val="00914A9B"/>
    <w:rsid w:val="009274F0"/>
    <w:rsid w:val="009333A0"/>
    <w:rsid w:val="00937B52"/>
    <w:rsid w:val="0094338D"/>
    <w:rsid w:val="00951359"/>
    <w:rsid w:val="00955882"/>
    <w:rsid w:val="00960421"/>
    <w:rsid w:val="00961FAD"/>
    <w:rsid w:val="00970535"/>
    <w:rsid w:val="00976EF9"/>
    <w:rsid w:val="0099162A"/>
    <w:rsid w:val="00995F21"/>
    <w:rsid w:val="009A2E88"/>
    <w:rsid w:val="009A4B79"/>
    <w:rsid w:val="009A658C"/>
    <w:rsid w:val="009B4FF6"/>
    <w:rsid w:val="009C7520"/>
    <w:rsid w:val="009E173E"/>
    <w:rsid w:val="009E554F"/>
    <w:rsid w:val="009F0771"/>
    <w:rsid w:val="00A07F18"/>
    <w:rsid w:val="00A107A1"/>
    <w:rsid w:val="00A22169"/>
    <w:rsid w:val="00A22541"/>
    <w:rsid w:val="00A22CD2"/>
    <w:rsid w:val="00A27DBB"/>
    <w:rsid w:val="00A3015A"/>
    <w:rsid w:val="00A318A1"/>
    <w:rsid w:val="00A442AA"/>
    <w:rsid w:val="00A46960"/>
    <w:rsid w:val="00A4743E"/>
    <w:rsid w:val="00A47887"/>
    <w:rsid w:val="00A60B83"/>
    <w:rsid w:val="00A75E6F"/>
    <w:rsid w:val="00A80F92"/>
    <w:rsid w:val="00A8227B"/>
    <w:rsid w:val="00A831DF"/>
    <w:rsid w:val="00AA0C35"/>
    <w:rsid w:val="00AA19D8"/>
    <w:rsid w:val="00AA3649"/>
    <w:rsid w:val="00AA5D7D"/>
    <w:rsid w:val="00AB0151"/>
    <w:rsid w:val="00AB077A"/>
    <w:rsid w:val="00AB5333"/>
    <w:rsid w:val="00AC0868"/>
    <w:rsid w:val="00AC5AD9"/>
    <w:rsid w:val="00AD0006"/>
    <w:rsid w:val="00AD068B"/>
    <w:rsid w:val="00AD189F"/>
    <w:rsid w:val="00AD41DD"/>
    <w:rsid w:val="00AD51BA"/>
    <w:rsid w:val="00AE3BF2"/>
    <w:rsid w:val="00AF46AF"/>
    <w:rsid w:val="00AF6C53"/>
    <w:rsid w:val="00B000F8"/>
    <w:rsid w:val="00B021A2"/>
    <w:rsid w:val="00B062A9"/>
    <w:rsid w:val="00B069C9"/>
    <w:rsid w:val="00B06A8A"/>
    <w:rsid w:val="00B06EAD"/>
    <w:rsid w:val="00B17F02"/>
    <w:rsid w:val="00B275B4"/>
    <w:rsid w:val="00B33D53"/>
    <w:rsid w:val="00B35AFE"/>
    <w:rsid w:val="00B44F00"/>
    <w:rsid w:val="00B45CD5"/>
    <w:rsid w:val="00B46498"/>
    <w:rsid w:val="00B46A4C"/>
    <w:rsid w:val="00B65844"/>
    <w:rsid w:val="00B75175"/>
    <w:rsid w:val="00B8052C"/>
    <w:rsid w:val="00B846B2"/>
    <w:rsid w:val="00B9168B"/>
    <w:rsid w:val="00B92008"/>
    <w:rsid w:val="00B964CC"/>
    <w:rsid w:val="00BA070E"/>
    <w:rsid w:val="00BA14B1"/>
    <w:rsid w:val="00BA799D"/>
    <w:rsid w:val="00BB0898"/>
    <w:rsid w:val="00BB2A9A"/>
    <w:rsid w:val="00BC5657"/>
    <w:rsid w:val="00BC57C0"/>
    <w:rsid w:val="00BC6252"/>
    <w:rsid w:val="00BC7694"/>
    <w:rsid w:val="00BD1AF9"/>
    <w:rsid w:val="00BE7FA2"/>
    <w:rsid w:val="00BF176E"/>
    <w:rsid w:val="00C057E7"/>
    <w:rsid w:val="00C1404A"/>
    <w:rsid w:val="00C23454"/>
    <w:rsid w:val="00C413AB"/>
    <w:rsid w:val="00C433D7"/>
    <w:rsid w:val="00C451C4"/>
    <w:rsid w:val="00C54274"/>
    <w:rsid w:val="00C54DA8"/>
    <w:rsid w:val="00C63505"/>
    <w:rsid w:val="00C65C5B"/>
    <w:rsid w:val="00C725A7"/>
    <w:rsid w:val="00C86DCF"/>
    <w:rsid w:val="00C87DF2"/>
    <w:rsid w:val="00CA713F"/>
    <w:rsid w:val="00CB136A"/>
    <w:rsid w:val="00CB43AE"/>
    <w:rsid w:val="00CB5054"/>
    <w:rsid w:val="00CC25D1"/>
    <w:rsid w:val="00CC614B"/>
    <w:rsid w:val="00CC7AE5"/>
    <w:rsid w:val="00CD18D8"/>
    <w:rsid w:val="00CD68C7"/>
    <w:rsid w:val="00CE305F"/>
    <w:rsid w:val="00CF4788"/>
    <w:rsid w:val="00D03103"/>
    <w:rsid w:val="00D0321A"/>
    <w:rsid w:val="00D1322D"/>
    <w:rsid w:val="00D22F40"/>
    <w:rsid w:val="00D3031F"/>
    <w:rsid w:val="00D30B57"/>
    <w:rsid w:val="00D3217D"/>
    <w:rsid w:val="00D33338"/>
    <w:rsid w:val="00D340CD"/>
    <w:rsid w:val="00D40245"/>
    <w:rsid w:val="00D4639A"/>
    <w:rsid w:val="00D65F02"/>
    <w:rsid w:val="00D678E0"/>
    <w:rsid w:val="00D71090"/>
    <w:rsid w:val="00D778AC"/>
    <w:rsid w:val="00D86BF0"/>
    <w:rsid w:val="00D9365A"/>
    <w:rsid w:val="00D94FC2"/>
    <w:rsid w:val="00D96163"/>
    <w:rsid w:val="00DA5405"/>
    <w:rsid w:val="00DB3417"/>
    <w:rsid w:val="00DC5052"/>
    <w:rsid w:val="00DD06FC"/>
    <w:rsid w:val="00DD1699"/>
    <w:rsid w:val="00E007F8"/>
    <w:rsid w:val="00E044C6"/>
    <w:rsid w:val="00E05344"/>
    <w:rsid w:val="00E06B84"/>
    <w:rsid w:val="00E15EE0"/>
    <w:rsid w:val="00E3705E"/>
    <w:rsid w:val="00E42BFA"/>
    <w:rsid w:val="00E603AD"/>
    <w:rsid w:val="00E612D4"/>
    <w:rsid w:val="00E61EFB"/>
    <w:rsid w:val="00E75885"/>
    <w:rsid w:val="00E759BB"/>
    <w:rsid w:val="00E75CA7"/>
    <w:rsid w:val="00E76FAB"/>
    <w:rsid w:val="00E84AE0"/>
    <w:rsid w:val="00E91E79"/>
    <w:rsid w:val="00E93DAA"/>
    <w:rsid w:val="00E95543"/>
    <w:rsid w:val="00E96ADC"/>
    <w:rsid w:val="00EA204A"/>
    <w:rsid w:val="00EA6B40"/>
    <w:rsid w:val="00EB3185"/>
    <w:rsid w:val="00EB6F86"/>
    <w:rsid w:val="00EC131B"/>
    <w:rsid w:val="00EC146B"/>
    <w:rsid w:val="00EC2941"/>
    <w:rsid w:val="00EC3AD0"/>
    <w:rsid w:val="00EC7718"/>
    <w:rsid w:val="00ED322D"/>
    <w:rsid w:val="00EE1260"/>
    <w:rsid w:val="00EE194A"/>
    <w:rsid w:val="00EE3504"/>
    <w:rsid w:val="00EF0A8E"/>
    <w:rsid w:val="00EF1323"/>
    <w:rsid w:val="00EF4F7C"/>
    <w:rsid w:val="00F13074"/>
    <w:rsid w:val="00F13881"/>
    <w:rsid w:val="00F13A85"/>
    <w:rsid w:val="00F17125"/>
    <w:rsid w:val="00F26FF7"/>
    <w:rsid w:val="00F27069"/>
    <w:rsid w:val="00F31D95"/>
    <w:rsid w:val="00F40B58"/>
    <w:rsid w:val="00F441C0"/>
    <w:rsid w:val="00F44C30"/>
    <w:rsid w:val="00F44D2E"/>
    <w:rsid w:val="00F46E97"/>
    <w:rsid w:val="00F53109"/>
    <w:rsid w:val="00F55C1E"/>
    <w:rsid w:val="00F635B2"/>
    <w:rsid w:val="00F84FC3"/>
    <w:rsid w:val="00F86927"/>
    <w:rsid w:val="00F93E05"/>
    <w:rsid w:val="00F968D1"/>
    <w:rsid w:val="00F97544"/>
    <w:rsid w:val="00FA7979"/>
    <w:rsid w:val="00FD1141"/>
    <w:rsid w:val="00FD1E82"/>
    <w:rsid w:val="00FE73D7"/>
    <w:rsid w:val="00FF0CB6"/>
    <w:rsid w:val="00FF1B65"/>
    <w:rsid w:val="00FF575E"/>
    <w:rsid w:val="00FF5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3ECDC1A4"/>
  <w15:docId w15:val="{35C66F02-6380-4EFD-B014-D56F33659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HK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65C96"/>
    <w:pPr>
      <w:tabs>
        <w:tab w:val="center" w:pos="4513"/>
        <w:tab w:val="right" w:pos="9026"/>
      </w:tabs>
    </w:pPr>
  </w:style>
  <w:style w:type="character" w:customStyle="1" w:styleId="a5">
    <w:name w:val="頁首 字元"/>
    <w:basedOn w:val="a1"/>
    <w:link w:val="a4"/>
    <w:uiPriority w:val="99"/>
    <w:rsid w:val="00465C96"/>
  </w:style>
  <w:style w:type="paragraph" w:styleId="a6">
    <w:name w:val="footer"/>
    <w:basedOn w:val="a0"/>
    <w:link w:val="a7"/>
    <w:uiPriority w:val="99"/>
    <w:unhideWhenUsed/>
    <w:rsid w:val="00465C96"/>
    <w:pPr>
      <w:tabs>
        <w:tab w:val="center" w:pos="4513"/>
        <w:tab w:val="right" w:pos="9026"/>
      </w:tabs>
    </w:pPr>
  </w:style>
  <w:style w:type="character" w:customStyle="1" w:styleId="a7">
    <w:name w:val="頁尾 字元"/>
    <w:basedOn w:val="a1"/>
    <w:link w:val="a6"/>
    <w:uiPriority w:val="99"/>
    <w:rsid w:val="00465C96"/>
  </w:style>
  <w:style w:type="paragraph" w:styleId="Web">
    <w:name w:val="Normal (Web)"/>
    <w:basedOn w:val="a0"/>
    <w:uiPriority w:val="99"/>
    <w:semiHidden/>
    <w:unhideWhenUsed/>
    <w:rsid w:val="00C451C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a8">
    <w:name w:val="List Paragraph"/>
    <w:basedOn w:val="a0"/>
    <w:link w:val="a9"/>
    <w:uiPriority w:val="34"/>
    <w:qFormat/>
    <w:rsid w:val="00165B48"/>
    <w:pPr>
      <w:ind w:left="720"/>
      <w:contextualSpacing/>
    </w:pPr>
  </w:style>
  <w:style w:type="character" w:styleId="aa">
    <w:name w:val="page number"/>
    <w:basedOn w:val="a1"/>
    <w:uiPriority w:val="99"/>
    <w:semiHidden/>
    <w:unhideWhenUsed/>
    <w:rsid w:val="00EF4F7C"/>
  </w:style>
  <w:style w:type="paragraph" w:customStyle="1" w:styleId="ab">
    <w:name w:val="主題名稱"/>
    <w:basedOn w:val="a0"/>
    <w:link w:val="ac"/>
    <w:qFormat/>
    <w:rsid w:val="007415EF"/>
    <w:pPr>
      <w:tabs>
        <w:tab w:val="left" w:pos="2057"/>
      </w:tabs>
    </w:pPr>
    <w:rPr>
      <w:rFonts w:ascii="Kaiti TC" w:eastAsia="Kaiti TC" w:hAnsi="Kaiti TC"/>
      <w:b/>
      <w:bCs/>
      <w:color w:val="C78604" w:themeColor="accent6" w:themeShade="BF"/>
      <w:sz w:val="40"/>
      <w:szCs w:val="40"/>
    </w:rPr>
  </w:style>
  <w:style w:type="paragraph" w:customStyle="1" w:styleId="ad">
    <w:name w:val="工作紙標題"/>
    <w:basedOn w:val="a0"/>
    <w:link w:val="ae"/>
    <w:qFormat/>
    <w:rsid w:val="000F5CAF"/>
    <w:pPr>
      <w:tabs>
        <w:tab w:val="left" w:pos="2057"/>
      </w:tabs>
      <w:jc w:val="center"/>
    </w:pPr>
    <w:rPr>
      <w:rFonts w:ascii="Kaiti TC" w:eastAsia="Kaiti TC" w:hAnsi="Kaiti TC"/>
      <w:b/>
      <w:bCs/>
      <w:color w:val="484F5E" w:themeColor="text1"/>
      <w:sz w:val="50"/>
      <w:szCs w:val="50"/>
    </w:rPr>
  </w:style>
  <w:style w:type="character" w:customStyle="1" w:styleId="ac">
    <w:name w:val="主題名稱 字元"/>
    <w:basedOn w:val="a1"/>
    <w:link w:val="ab"/>
    <w:rsid w:val="007415EF"/>
    <w:rPr>
      <w:rFonts w:ascii="Kaiti TC" w:eastAsia="Kaiti TC" w:hAnsi="Kaiti TC"/>
      <w:b/>
      <w:bCs/>
      <w:color w:val="C78604" w:themeColor="accent6" w:themeShade="BF"/>
      <w:sz w:val="40"/>
      <w:szCs w:val="40"/>
    </w:rPr>
  </w:style>
  <w:style w:type="table" w:styleId="af">
    <w:name w:val="Table Grid"/>
    <w:basedOn w:val="a2"/>
    <w:uiPriority w:val="39"/>
    <w:rsid w:val="005551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e">
    <w:name w:val="工作紙標題 字元"/>
    <w:basedOn w:val="a1"/>
    <w:link w:val="ad"/>
    <w:rsid w:val="000F5CAF"/>
    <w:rPr>
      <w:rFonts w:ascii="Kaiti TC" w:eastAsia="Kaiti TC" w:hAnsi="Kaiti TC"/>
      <w:b/>
      <w:bCs/>
      <w:color w:val="484F5E" w:themeColor="text1"/>
      <w:sz w:val="50"/>
      <w:szCs w:val="50"/>
    </w:rPr>
  </w:style>
  <w:style w:type="paragraph" w:customStyle="1" w:styleId="af0">
    <w:name w:val="資料來源"/>
    <w:basedOn w:val="a0"/>
    <w:link w:val="af1"/>
    <w:qFormat/>
    <w:rsid w:val="00034224"/>
    <w:pPr>
      <w:tabs>
        <w:tab w:val="left" w:pos="2057"/>
      </w:tabs>
      <w:jc w:val="right"/>
    </w:pPr>
    <w:rPr>
      <w:rFonts w:ascii="微軟正黑體" w:eastAsia="微軟正黑體" w:hAnsi="微軟正黑體"/>
      <w:color w:val="484F5E" w:themeColor="text1"/>
      <w:sz w:val="20"/>
      <w:szCs w:val="20"/>
      <w:lang w:val="en-US"/>
    </w:rPr>
  </w:style>
  <w:style w:type="paragraph" w:customStyle="1" w:styleId="af2">
    <w:name w:val="答案"/>
    <w:basedOn w:val="a0"/>
    <w:link w:val="af3"/>
    <w:qFormat/>
    <w:rsid w:val="00563F01"/>
    <w:pPr>
      <w:tabs>
        <w:tab w:val="left" w:pos="2057"/>
      </w:tabs>
    </w:pPr>
    <w:rPr>
      <w:rFonts w:ascii="Microsoft JhengHei UI" w:eastAsia="Microsoft JhengHei UI" w:hAnsi="Microsoft JhengHei UI" w:cs="Times New Roman (Body CS)"/>
      <w:color w:val="EF6342"/>
      <w:position w:val="10"/>
      <w:lang w:val="x-none"/>
    </w:rPr>
  </w:style>
  <w:style w:type="character" w:customStyle="1" w:styleId="af1">
    <w:name w:val="資料來源 字元"/>
    <w:basedOn w:val="a1"/>
    <w:link w:val="af0"/>
    <w:rsid w:val="00034224"/>
    <w:rPr>
      <w:rFonts w:ascii="微軟正黑體" w:eastAsia="微軟正黑體" w:hAnsi="微軟正黑體"/>
      <w:color w:val="484F5E" w:themeColor="text1"/>
      <w:sz w:val="20"/>
      <w:szCs w:val="20"/>
      <w:lang w:val="en-US"/>
    </w:rPr>
  </w:style>
  <w:style w:type="character" w:customStyle="1" w:styleId="af3">
    <w:name w:val="答案 字元"/>
    <w:basedOn w:val="a1"/>
    <w:link w:val="af2"/>
    <w:rsid w:val="00563F01"/>
    <w:rPr>
      <w:rFonts w:ascii="Microsoft JhengHei UI" w:eastAsia="Microsoft JhengHei UI" w:hAnsi="Microsoft JhengHei UI" w:cs="Times New Roman (Body CS)"/>
      <w:color w:val="EF6342"/>
      <w:position w:val="10"/>
      <w:lang w:val="x-none"/>
    </w:rPr>
  </w:style>
  <w:style w:type="paragraph" w:customStyle="1" w:styleId="Rubrics">
    <w:name w:val="Rubrics"/>
    <w:basedOn w:val="a0"/>
    <w:link w:val="Rubrics0"/>
    <w:qFormat/>
    <w:rsid w:val="00BA14B1"/>
    <w:pPr>
      <w:tabs>
        <w:tab w:val="left" w:pos="2057"/>
      </w:tabs>
      <w:spacing w:before="120" w:after="120"/>
    </w:pPr>
    <w:rPr>
      <w:rFonts w:ascii="DFKai-SB" w:eastAsia="DFKai-SB" w:hAnsi="DFKai-SB"/>
      <w:color w:val="484F5E" w:themeColor="text1"/>
      <w:sz w:val="28"/>
      <w:szCs w:val="28"/>
      <w:lang w:val="en-US"/>
    </w:rPr>
  </w:style>
  <w:style w:type="paragraph" w:customStyle="1" w:styleId="af4">
    <w:name w:val="內文_閱讀資料"/>
    <w:basedOn w:val="a0"/>
    <w:link w:val="af5"/>
    <w:qFormat/>
    <w:rsid w:val="00AB0151"/>
    <w:pPr>
      <w:tabs>
        <w:tab w:val="left" w:pos="2057"/>
      </w:tabs>
      <w:spacing w:before="120"/>
      <w:jc w:val="both"/>
    </w:pPr>
    <w:rPr>
      <w:rFonts w:ascii="DFKai-SB" w:eastAsia="DFKai-SB" w:hAnsi="DFKai-SB"/>
      <w:sz w:val="32"/>
      <w:szCs w:val="32"/>
      <w:lang w:val="en-US"/>
    </w:rPr>
  </w:style>
  <w:style w:type="character" w:customStyle="1" w:styleId="Rubrics0">
    <w:name w:val="Rubrics 字元"/>
    <w:basedOn w:val="a1"/>
    <w:link w:val="Rubrics"/>
    <w:rsid w:val="00BA14B1"/>
    <w:rPr>
      <w:rFonts w:ascii="DFKai-SB" w:eastAsia="DFKai-SB" w:hAnsi="DFKai-SB"/>
      <w:color w:val="484F5E" w:themeColor="text1"/>
      <w:sz w:val="28"/>
      <w:szCs w:val="28"/>
      <w:lang w:val="en-US"/>
    </w:rPr>
  </w:style>
  <w:style w:type="paragraph" w:customStyle="1" w:styleId="a">
    <w:name w:val="內文_問題"/>
    <w:basedOn w:val="a8"/>
    <w:link w:val="af6"/>
    <w:qFormat/>
    <w:rsid w:val="00E61EFB"/>
    <w:pPr>
      <w:numPr>
        <w:numId w:val="2"/>
      </w:numPr>
      <w:tabs>
        <w:tab w:val="left" w:pos="2057"/>
      </w:tabs>
    </w:pPr>
    <w:rPr>
      <w:rFonts w:ascii="DFKai-SB" w:eastAsia="DFKai-SB" w:hAnsi="DFKai-SB"/>
      <w:color w:val="484F5E" w:themeColor="text1"/>
      <w:sz w:val="28"/>
      <w:szCs w:val="28"/>
      <w:lang w:val="en-US"/>
    </w:rPr>
  </w:style>
  <w:style w:type="character" w:customStyle="1" w:styleId="af5">
    <w:name w:val="內文_閱讀資料 字元"/>
    <w:basedOn w:val="a1"/>
    <w:link w:val="af4"/>
    <w:rsid w:val="00AB0151"/>
    <w:rPr>
      <w:rFonts w:ascii="DFKai-SB" w:eastAsia="DFKai-SB" w:hAnsi="DFKai-SB"/>
      <w:sz w:val="32"/>
      <w:szCs w:val="32"/>
      <w:lang w:val="en-US"/>
    </w:rPr>
  </w:style>
  <w:style w:type="paragraph" w:customStyle="1" w:styleId="section">
    <w:name w:val="section標題"/>
    <w:basedOn w:val="a0"/>
    <w:link w:val="section0"/>
    <w:qFormat/>
    <w:rsid w:val="000369C7"/>
    <w:pPr>
      <w:tabs>
        <w:tab w:val="left" w:pos="2057"/>
      </w:tabs>
    </w:pPr>
    <w:rPr>
      <w:rFonts w:ascii="Kaiti TC" w:eastAsia="Kaiti TC" w:hAnsi="Kaiti TC" w:cs="Times New Roman (Body CS)"/>
      <w:b/>
      <w:bCs/>
      <w:color w:val="484F5E" w:themeColor="text1"/>
      <w:position w:val="10"/>
      <w:sz w:val="36"/>
      <w:szCs w:val="36"/>
      <w:lang w:val="x-none"/>
    </w:rPr>
  </w:style>
  <w:style w:type="character" w:customStyle="1" w:styleId="a9">
    <w:name w:val="清單段落 字元"/>
    <w:basedOn w:val="a1"/>
    <w:link w:val="a8"/>
    <w:uiPriority w:val="34"/>
    <w:rsid w:val="00E61EFB"/>
  </w:style>
  <w:style w:type="character" w:customStyle="1" w:styleId="af6">
    <w:name w:val="內文_問題 字元"/>
    <w:basedOn w:val="a9"/>
    <w:link w:val="a"/>
    <w:rsid w:val="00E61EFB"/>
    <w:rPr>
      <w:rFonts w:ascii="DFKai-SB" w:eastAsia="DFKai-SB" w:hAnsi="DFKai-SB"/>
      <w:color w:val="484F5E" w:themeColor="text1"/>
      <w:sz w:val="28"/>
      <w:szCs w:val="28"/>
      <w:lang w:val="en-US"/>
    </w:rPr>
  </w:style>
  <w:style w:type="paragraph" w:customStyle="1" w:styleId="openhead">
    <w:name w:val="open head"/>
    <w:basedOn w:val="section"/>
    <w:link w:val="openhead0"/>
    <w:qFormat/>
    <w:rsid w:val="000369C7"/>
    <w:rPr>
      <w:rFonts w:ascii="YouYuan" w:eastAsia="YouYuan"/>
      <w:sz w:val="32"/>
      <w:szCs w:val="32"/>
    </w:rPr>
  </w:style>
  <w:style w:type="character" w:customStyle="1" w:styleId="section0">
    <w:name w:val="section標題 字元"/>
    <w:basedOn w:val="a1"/>
    <w:link w:val="section"/>
    <w:rsid w:val="000369C7"/>
    <w:rPr>
      <w:rFonts w:ascii="Kaiti TC" w:eastAsia="Kaiti TC" w:hAnsi="Kaiti TC" w:cs="Times New Roman (Body CS)"/>
      <w:b/>
      <w:bCs/>
      <w:color w:val="484F5E" w:themeColor="text1"/>
      <w:position w:val="10"/>
      <w:sz w:val="36"/>
      <w:szCs w:val="36"/>
      <w:lang w:val="x-none"/>
    </w:rPr>
  </w:style>
  <w:style w:type="paragraph" w:customStyle="1" w:styleId="opencontent">
    <w:name w:val="open_content"/>
    <w:basedOn w:val="Rubrics"/>
    <w:link w:val="opencontent0"/>
    <w:qFormat/>
    <w:rsid w:val="0046458E"/>
    <w:pPr>
      <w:shd w:val="clear" w:color="auto" w:fill="FEEED0" w:themeFill="accent6" w:themeFillTint="33"/>
      <w:ind w:left="540" w:right="754"/>
    </w:pPr>
    <w:rPr>
      <w:rFonts w:ascii="YouYuan" w:eastAsia="YouYuan"/>
      <w:color w:val="auto"/>
      <w:sz w:val="26"/>
      <w:szCs w:val="26"/>
    </w:rPr>
  </w:style>
  <w:style w:type="character" w:customStyle="1" w:styleId="openhead0">
    <w:name w:val="open head 字元"/>
    <w:basedOn w:val="section0"/>
    <w:link w:val="openhead"/>
    <w:rsid w:val="000369C7"/>
    <w:rPr>
      <w:rFonts w:ascii="YouYuan" w:eastAsia="YouYuan" w:hAnsi="Kaiti TC" w:cs="Times New Roman (Body CS)"/>
      <w:b/>
      <w:bCs/>
      <w:color w:val="484F5E" w:themeColor="text1"/>
      <w:position w:val="10"/>
      <w:sz w:val="32"/>
      <w:szCs w:val="32"/>
      <w:lang w:val="x-none"/>
    </w:rPr>
  </w:style>
  <w:style w:type="paragraph" w:customStyle="1" w:styleId="af7">
    <w:name w:val="教學提示"/>
    <w:basedOn w:val="af2"/>
    <w:link w:val="af8"/>
    <w:qFormat/>
    <w:rsid w:val="007D3DF0"/>
    <w:pPr>
      <w:snapToGrid w:val="0"/>
      <w:spacing w:line="240" w:lineRule="atLeast"/>
      <w:jc w:val="both"/>
    </w:pPr>
    <w:rPr>
      <w:sz w:val="20"/>
      <w:szCs w:val="20"/>
    </w:rPr>
  </w:style>
  <w:style w:type="character" w:customStyle="1" w:styleId="opencontent0">
    <w:name w:val="open_content 字元"/>
    <w:basedOn w:val="Rubrics0"/>
    <w:link w:val="opencontent"/>
    <w:rsid w:val="0046458E"/>
    <w:rPr>
      <w:rFonts w:ascii="YouYuan" w:eastAsia="YouYuan" w:hAnsi="DFKai-SB"/>
      <w:color w:val="484F5E" w:themeColor="text1"/>
      <w:sz w:val="26"/>
      <w:szCs w:val="26"/>
      <w:shd w:val="clear" w:color="auto" w:fill="FEEED0" w:themeFill="accent6" w:themeFillTint="33"/>
      <w:lang w:val="en-US"/>
    </w:rPr>
  </w:style>
  <w:style w:type="character" w:customStyle="1" w:styleId="af8">
    <w:name w:val="教學提示 字元"/>
    <w:basedOn w:val="af3"/>
    <w:link w:val="af7"/>
    <w:rsid w:val="007D3DF0"/>
    <w:rPr>
      <w:rFonts w:ascii="Microsoft JhengHei UI" w:eastAsia="Microsoft JhengHei UI" w:hAnsi="Microsoft JhengHei UI" w:cs="Times New Roman (Body CS)"/>
      <w:color w:val="EF6342"/>
      <w:position w:val="10"/>
      <w:sz w:val="20"/>
      <w:szCs w:val="20"/>
      <w:lang w:val="x-none"/>
    </w:rPr>
  </w:style>
  <w:style w:type="character" w:styleId="af9">
    <w:name w:val="Hyperlink"/>
    <w:basedOn w:val="a1"/>
    <w:uiPriority w:val="99"/>
    <w:unhideWhenUsed/>
    <w:rsid w:val="00771584"/>
    <w:rPr>
      <w:color w:val="EE6142" w:themeColor="hyperlink"/>
      <w:u w:val="single"/>
    </w:rPr>
  </w:style>
  <w:style w:type="character" w:customStyle="1" w:styleId="UnresolvedMention1">
    <w:name w:val="Unresolved Mention1"/>
    <w:basedOn w:val="a1"/>
    <w:uiPriority w:val="99"/>
    <w:semiHidden/>
    <w:unhideWhenUsed/>
    <w:rsid w:val="00771584"/>
    <w:rPr>
      <w:color w:val="605E5C"/>
      <w:shd w:val="clear" w:color="auto" w:fill="E1DFDD"/>
    </w:rPr>
  </w:style>
  <w:style w:type="character" w:styleId="afa">
    <w:name w:val="FollowedHyperlink"/>
    <w:basedOn w:val="a1"/>
    <w:uiPriority w:val="99"/>
    <w:semiHidden/>
    <w:unhideWhenUsed/>
    <w:rsid w:val="00297ABC"/>
    <w:rPr>
      <w:color w:val="744322" w:themeColor="followedHyperlink"/>
      <w:u w:val="single"/>
    </w:rPr>
  </w:style>
  <w:style w:type="paragraph" w:styleId="afb">
    <w:name w:val="No Spacing"/>
    <w:uiPriority w:val="1"/>
    <w:qFormat/>
    <w:rsid w:val="007B78CD"/>
  </w:style>
  <w:style w:type="paragraph" w:styleId="afc">
    <w:name w:val="Balloon Text"/>
    <w:basedOn w:val="a0"/>
    <w:link w:val="afd"/>
    <w:uiPriority w:val="99"/>
    <w:semiHidden/>
    <w:unhideWhenUsed/>
    <w:rsid w:val="00676FA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d">
    <w:name w:val="註解方塊文字 字元"/>
    <w:basedOn w:val="a1"/>
    <w:link w:val="afc"/>
    <w:uiPriority w:val="99"/>
    <w:semiHidden/>
    <w:rsid w:val="00676FA3"/>
    <w:rPr>
      <w:rFonts w:asciiTheme="majorHAnsi" w:eastAsiaTheme="majorEastAsia" w:hAnsiTheme="majorHAnsi" w:cstheme="majorBidi"/>
      <w:sz w:val="18"/>
      <w:szCs w:val="18"/>
    </w:rPr>
  </w:style>
  <w:style w:type="character" w:styleId="afe">
    <w:name w:val="Unresolved Mention"/>
    <w:basedOn w:val="a1"/>
    <w:uiPriority w:val="99"/>
    <w:semiHidden/>
    <w:unhideWhenUsed/>
    <w:rsid w:val="00FA797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912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4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1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chiculture.org.hk/tc/school-program/ourpalace" TargetMode="External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oleObject" Target="embeddings/oleObject1.bin"/><Relationship Id="rId25" Type="http://schemas.openxmlformats.org/officeDocument/2006/relationships/image" Target="media/image13.pn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oleObject" Target="embeddings/oleObject2.bin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oleObject" Target="embeddings/oleObject3.bin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lly.chan\Downloads\&#25925;&#23470;_&#23416;&#31185;&#24037;&#20316;&#32025;-&#23567;&#23416;&#31572;&#26696;.dotx" TargetMode="External"/></Relationships>
</file>

<file path=word/theme/theme1.xml><?xml version="1.0" encoding="utf-8"?>
<a:theme xmlns:a="http://schemas.openxmlformats.org/drawingml/2006/main" name="Office Theme">
  <a:themeElements>
    <a:clrScheme name="我們的故宮">
      <a:dk1>
        <a:srgbClr val="484F5E"/>
      </a:dk1>
      <a:lt1>
        <a:srgbClr val="FFFFFF"/>
      </a:lt1>
      <a:dk2>
        <a:srgbClr val="040606"/>
      </a:dk2>
      <a:lt2>
        <a:srgbClr val="F9F6F2"/>
      </a:lt2>
      <a:accent1>
        <a:srgbClr val="FAAF17"/>
      </a:accent1>
      <a:accent2>
        <a:srgbClr val="4DB587"/>
      </a:accent2>
      <a:accent3>
        <a:srgbClr val="EE6142"/>
      </a:accent3>
      <a:accent4>
        <a:srgbClr val="734122"/>
      </a:accent4>
      <a:accent5>
        <a:srgbClr val="C4C0B3"/>
      </a:accent5>
      <a:accent6>
        <a:srgbClr val="FAAF17"/>
      </a:accent6>
      <a:hlink>
        <a:srgbClr val="EE6142"/>
      </a:hlink>
      <a:folHlink>
        <a:srgbClr val="74432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9" ma:contentTypeDescription="Create a new document." ma:contentTypeScope="" ma:versionID="d4d588da712717495de59ac36c95dd8d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a02e80818cac82392bff2f497c913b9d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180E530-647B-42D8-A807-1FBD4C85E1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88565-292f-4b60-a4c3-978be975df1a"/>
    <ds:schemaRef ds:uri="a67ca032-99e1-499e-a335-21cedd256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2E85145-8FFC-4C51-BDDB-6913935C65E8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3.xml><?xml version="1.0" encoding="utf-8"?>
<ds:datastoreItem xmlns:ds="http://schemas.openxmlformats.org/officeDocument/2006/customXml" ds:itemID="{33640945-A2AA-434E-905B-C85B92F140E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EBC0102-2304-4330-AEAB-73FC8B898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故宮_學科工作紙-小學答案</Template>
  <TotalTime>21</TotalTime>
  <Pages>3</Pages>
  <Words>129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Sally Ng</cp:lastModifiedBy>
  <cp:revision>15</cp:revision>
  <cp:lastPrinted>2022-07-14T09:34:00Z</cp:lastPrinted>
  <dcterms:created xsi:type="dcterms:W3CDTF">2022-10-20T13:52:00Z</dcterms:created>
  <dcterms:modified xsi:type="dcterms:W3CDTF">2022-12-01T01:41:00Z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