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7A6DEC87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3FA0E" wp14:editId="44D12BE0">
                <wp:simplePos x="0" y="0"/>
                <wp:positionH relativeFrom="margin">
                  <wp:posOffset>4171315</wp:posOffset>
                </wp:positionH>
                <wp:positionV relativeFrom="paragraph">
                  <wp:posOffset>84033</wp:posOffset>
                </wp:positionV>
                <wp:extent cx="2070100" cy="541866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41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528735F4" w:rsidR="00FF1B65" w:rsidRPr="007D3DF0" w:rsidRDefault="00E75885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97B">
                              <w:rPr>
                                <w:rStyle w:val="af8"/>
                                <w:rFonts w:hint="eastAsia"/>
                              </w:rPr>
                              <w:t>可以配合小三常識「熱」</w:t>
                            </w:r>
                            <w:r w:rsidR="00920BEB" w:rsidRPr="00D8297B">
                              <w:rPr>
                                <w:rStyle w:val="af8"/>
                                <w:rFonts w:hint="eastAsia"/>
                              </w:rPr>
                              <w:t>及小四常識「空氣」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28.45pt;margin-top:6.6pt;width:163pt;height:42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KIFgIAACw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" filled="f" stroked="f" strokeweight=".5pt">
                <v:textbox>
                  <w:txbxContent>
                    <w:p w14:paraId="5DE5BFE7" w14:textId="528735F4" w:rsidR="00FF1B65" w:rsidRPr="007D3DF0" w:rsidRDefault="00E75885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8297B">
                        <w:rPr>
                          <w:rStyle w:val="af8"/>
                          <w:rFonts w:hint="eastAsia"/>
                        </w:rPr>
                        <w:t>可以配合小三常識「熱」</w:t>
                      </w:r>
                      <w:r w:rsidR="00920BEB" w:rsidRPr="00D8297B">
                        <w:rPr>
                          <w:rStyle w:val="af8"/>
                          <w:rFonts w:hint="eastAsia"/>
                        </w:rPr>
                        <w:t>及小四常識「空氣」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C22D86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9477AB" wp14:editId="6BBFBCE6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C22D86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E75885"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9C5F8C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191FF4E" wp14:editId="18FC2409">
            <wp:extent cx="579792" cy="216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</w:t>
      </w:r>
    </w:p>
    <w:p w14:paraId="5D344827" w14:textId="1F1F46BC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</w:t>
      </w:r>
      <w:r w:rsidR="00C22D86">
        <w:t>3</w:t>
      </w:r>
    </w:p>
    <w:p w14:paraId="0C41823C" w14:textId="075645A1" w:rsidR="008303A6" w:rsidRPr="008303A6" w:rsidRDefault="00165C42" w:rsidP="000F5CAF">
      <w:pPr>
        <w:pStyle w:val="ad"/>
      </w:pPr>
      <w:r>
        <w:rPr>
          <w:rFonts w:hint="eastAsia"/>
        </w:rPr>
        <w:t>故宮</w:t>
      </w:r>
      <w:r w:rsidR="00C22D86">
        <w:rPr>
          <w:rFonts w:hint="eastAsia"/>
        </w:rPr>
        <w:t>防火</w:t>
      </w:r>
      <w:r>
        <w:rPr>
          <w:rFonts w:hint="eastAsia"/>
        </w:rPr>
        <w:t>法寶</w:t>
      </w:r>
    </w:p>
    <w:p w14:paraId="7AD0B6FC" w14:textId="6087B793" w:rsidR="00B06EAD" w:rsidRPr="000369C7" w:rsidRDefault="00E75885" w:rsidP="000369C7">
      <w:pPr>
        <w:pStyle w:val="openhead"/>
      </w:pPr>
      <w:r w:rsidRPr="00890D70">
        <w:rPr>
          <w:rFonts w:hint="eastAsia"/>
        </w:rPr>
        <w:t>我會學甚麼？</w:t>
      </w:r>
    </w:p>
    <w:p w14:paraId="39282C55" w14:textId="21B9950A" w:rsidR="000369C7" w:rsidRPr="00973768" w:rsidRDefault="00890D70" w:rsidP="00D778AC">
      <w:pPr>
        <w:pStyle w:val="opencontent"/>
        <w:jc w:val="both"/>
      </w:pPr>
      <w:r w:rsidRPr="00890D70">
        <w:rPr>
          <w:rFonts w:hint="eastAsia"/>
        </w:rPr>
        <w:t>皇宮</w:t>
      </w:r>
      <w:r w:rsidRPr="00973768">
        <w:rPr>
          <w:rFonts w:hint="eastAsia"/>
        </w:rPr>
        <w:t>須利用火產生</w:t>
      </w:r>
      <w:r w:rsidRPr="00890D70">
        <w:rPr>
          <w:rFonts w:hint="eastAsia"/>
        </w:rPr>
        <w:t>光和</w:t>
      </w:r>
      <w:r w:rsidR="00E75885" w:rsidRPr="00890D70">
        <w:rPr>
          <w:rFonts w:hint="eastAsia"/>
        </w:rPr>
        <w:t>熱，</w:t>
      </w:r>
      <w:r w:rsidRPr="00973768">
        <w:rPr>
          <w:rFonts w:hint="eastAsia"/>
        </w:rPr>
        <w:t>但宮</w:t>
      </w:r>
      <w:r w:rsidR="00920BEB" w:rsidRPr="00920BEB">
        <w:rPr>
          <w:rFonts w:hint="eastAsia"/>
        </w:rPr>
        <w:t>殿</w:t>
      </w:r>
      <w:r w:rsidRPr="00973768">
        <w:rPr>
          <w:rFonts w:hint="eastAsia"/>
        </w:rPr>
        <w:t>以木為主要</w:t>
      </w:r>
      <w:r w:rsidR="00E66E50" w:rsidRPr="00E66E50">
        <w:rPr>
          <w:rFonts w:hint="eastAsia"/>
        </w:rPr>
        <w:t>建材</w:t>
      </w:r>
      <w:r w:rsidRPr="00973768">
        <w:rPr>
          <w:rFonts w:hint="eastAsia"/>
        </w:rPr>
        <w:t>，一旦發生火災，可造成極大的破壞</w:t>
      </w:r>
      <w:r w:rsidR="00E66E50" w:rsidRPr="00E66E50">
        <w:rPr>
          <w:rFonts w:hint="eastAsia"/>
        </w:rPr>
        <w:t>，而故宮有記載的大火災更多達四五十次！</w:t>
      </w:r>
      <w:r w:rsidR="00973768" w:rsidRPr="00973768">
        <w:rPr>
          <w:rFonts w:hint="eastAsia"/>
        </w:rPr>
        <w:t>那麼</w:t>
      </w:r>
      <w:r w:rsidRPr="00973768">
        <w:rPr>
          <w:rFonts w:hint="eastAsia"/>
        </w:rPr>
        <w:t>故宮有</w:t>
      </w:r>
      <w:r w:rsidR="00973768" w:rsidRPr="00973768">
        <w:rPr>
          <w:rFonts w:hint="eastAsia"/>
        </w:rPr>
        <w:t>哪些</w:t>
      </w:r>
      <w:r w:rsidRPr="00973768">
        <w:rPr>
          <w:rFonts w:hint="eastAsia"/>
        </w:rPr>
        <w:t>防火和救火措施</w:t>
      </w:r>
      <w:r w:rsidR="00973768" w:rsidRPr="00973768">
        <w:rPr>
          <w:rFonts w:hint="eastAsia"/>
        </w:rPr>
        <w:t>？</w:t>
      </w:r>
    </w:p>
    <w:p w14:paraId="097A622A" w14:textId="78F6D012" w:rsidR="00165C42" w:rsidRDefault="00165C42" w:rsidP="001C0ADE">
      <w:pPr>
        <w:tabs>
          <w:tab w:val="left" w:pos="2057"/>
        </w:tabs>
        <w:rPr>
          <w:rStyle w:val="section0"/>
        </w:rPr>
      </w:pPr>
    </w:p>
    <w:p w14:paraId="6026523D" w14:textId="52B10D7E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6F8C0C68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7FA62727" w14:textId="5CDCD3A3" w:rsidR="00165C42" w:rsidRPr="00920BEB" w:rsidRDefault="00165C42" w:rsidP="00165C42">
      <w:pPr>
        <w:pStyle w:val="af4"/>
      </w:pPr>
      <w:r>
        <w:rPr>
          <w:rFonts w:hint="eastAsia"/>
        </w:rPr>
        <w:t>1</w:t>
      </w:r>
      <w:r>
        <w:t xml:space="preserve">. </w:t>
      </w:r>
      <w:r w:rsidR="00920BEB">
        <w:rPr>
          <w:rFonts w:hint="eastAsia"/>
        </w:rPr>
        <w:t>看看故宮的防火及救火措施，並填上適當答案。</w:t>
      </w:r>
    </w:p>
    <w:p w14:paraId="48D8764B" w14:textId="2A1EB1A6" w:rsidR="009A2E88" w:rsidRDefault="00973768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措施</w:t>
      </w:r>
      <w:proofErr w:type="gramStart"/>
      <w:r w:rsidRPr="00165C4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一</w:t>
      </w:r>
      <w:proofErr w:type="gramEnd"/>
      <w:r w:rsidRPr="00165C4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：防火牆</w:t>
      </w:r>
    </w:p>
    <w:p w14:paraId="7CAC7165" w14:textId="77777777" w:rsidR="00165C42" w:rsidRDefault="00165C42" w:rsidP="00165C42">
      <w:pPr>
        <w:pStyle w:val="af4"/>
      </w:pPr>
      <w:r>
        <w:rPr>
          <w:rFonts w:hint="eastAsia"/>
        </w:rPr>
        <w:t>故宮內發生的有記載的重大火災多達數十次，其中</w:t>
      </w:r>
      <w:r w:rsidRPr="008E1AB1">
        <w:rPr>
          <w:rFonts w:hint="eastAsia"/>
        </w:rPr>
        <w:t>太和殿</w:t>
      </w:r>
      <w:r>
        <w:rPr>
          <w:rFonts w:hint="eastAsia"/>
        </w:rPr>
        <w:t>及其周邊建築</w:t>
      </w:r>
      <w:r w:rsidRPr="008E1AB1">
        <w:rPr>
          <w:rFonts w:hint="eastAsia"/>
        </w:rPr>
        <w:t>曾經歷四次嚴重火災</w:t>
      </w:r>
      <w:r>
        <w:rPr>
          <w:rFonts w:hint="eastAsia"/>
        </w:rPr>
        <w:t>。</w:t>
      </w:r>
      <w:r w:rsidRPr="008E1AB1">
        <w:rPr>
          <w:rFonts w:hint="eastAsia"/>
        </w:rPr>
        <w:t>清康熙</w:t>
      </w:r>
      <w:r>
        <w:rPr>
          <w:rFonts w:hint="eastAsia"/>
        </w:rPr>
        <w:t>重建太和殿</w:t>
      </w:r>
      <w:r w:rsidRPr="008E1AB1">
        <w:rPr>
          <w:rFonts w:hint="eastAsia"/>
        </w:rPr>
        <w:t>時，</w:t>
      </w:r>
      <w:proofErr w:type="gramStart"/>
      <w:r w:rsidRPr="008E1AB1">
        <w:rPr>
          <w:rFonts w:hint="eastAsia"/>
        </w:rPr>
        <w:t>匠</w:t>
      </w:r>
      <w:proofErr w:type="gramEnd"/>
      <w:r w:rsidRPr="008E1AB1">
        <w:rPr>
          <w:rFonts w:hint="eastAsia"/>
        </w:rPr>
        <w:t>師</w:t>
      </w:r>
      <w:r>
        <w:rPr>
          <w:rFonts w:hint="eastAsia"/>
        </w:rPr>
        <w:t>為免一屋失火殃及一片的情況再次發生，</w:t>
      </w:r>
      <w:r w:rsidRPr="008E1AB1">
        <w:rPr>
          <w:rFonts w:hint="eastAsia"/>
        </w:rPr>
        <w:t>把</w:t>
      </w:r>
      <w:r>
        <w:rPr>
          <w:rFonts w:hint="eastAsia"/>
        </w:rPr>
        <w:t>太和殿</w:t>
      </w:r>
      <w:r w:rsidRPr="008E1AB1">
        <w:rPr>
          <w:rFonts w:hint="eastAsia"/>
        </w:rPr>
        <w:t>兩側的木結構</w:t>
      </w:r>
      <w:proofErr w:type="gramStart"/>
      <w:r w:rsidRPr="008E1AB1">
        <w:rPr>
          <w:rFonts w:hint="eastAsia"/>
        </w:rPr>
        <w:t>斜廊改</w:t>
      </w:r>
      <w:proofErr w:type="gramEnd"/>
      <w:r w:rsidRPr="008E1AB1">
        <w:rPr>
          <w:rFonts w:hint="eastAsia"/>
        </w:rPr>
        <w:t>為磚砌封火牆</w:t>
      </w:r>
      <w:r>
        <w:rPr>
          <w:rFonts w:hint="eastAsia"/>
        </w:rPr>
        <w:t>，又將左翼門、右翼門、</w:t>
      </w:r>
      <w:proofErr w:type="gramStart"/>
      <w:r>
        <w:rPr>
          <w:rFonts w:hint="eastAsia"/>
        </w:rPr>
        <w:t>體仁閣、弘義閣的門閣</w:t>
      </w:r>
      <w:proofErr w:type="gramEnd"/>
      <w:r>
        <w:rPr>
          <w:rFonts w:hint="eastAsia"/>
        </w:rPr>
        <w:t>獨立出來，</w:t>
      </w:r>
      <w:proofErr w:type="gramStart"/>
      <w:r>
        <w:rPr>
          <w:rFonts w:hint="eastAsia"/>
        </w:rPr>
        <w:t>以牆相連</w:t>
      </w:r>
      <w:proofErr w:type="gramEnd"/>
      <w:r>
        <w:rPr>
          <w:rFonts w:hint="eastAsia"/>
        </w:rPr>
        <w:t>。</w:t>
      </w:r>
    </w:p>
    <w:p w14:paraId="7E87373C" w14:textId="0A057B07" w:rsidR="00165C42" w:rsidRDefault="00165C42" w:rsidP="00165C42">
      <w:pPr>
        <w:pStyle w:val="af0"/>
        <w:ind w:right="185"/>
      </w:pPr>
      <w:r w:rsidRPr="00034224">
        <w:rPr>
          <w:rFonts w:hint="eastAsia"/>
        </w:rPr>
        <w:t>資料來源：《探秘故宮</w:t>
      </w:r>
      <w:r w:rsidRPr="00034224">
        <w:rPr>
          <w:rFonts w:hint="eastAsia"/>
        </w:rPr>
        <w:sym w:font="Symbol" w:char="F0B7"/>
      </w:r>
      <w:r w:rsidRPr="004D3BCA">
        <w:rPr>
          <w:rFonts w:hint="eastAsia"/>
        </w:rPr>
        <w:t>探秘太和殿</w:t>
      </w:r>
      <w:r w:rsidRPr="00034224">
        <w:rPr>
          <w:rFonts w:hint="eastAsia"/>
        </w:rPr>
        <w:t>》</w:t>
      </w:r>
    </w:p>
    <w:p w14:paraId="0DD430F8" w14:textId="0F4D679B" w:rsidR="00165C42" w:rsidRDefault="00165C42" w:rsidP="00165C42">
      <w:pPr>
        <w:pStyle w:val="af0"/>
        <w:ind w:right="185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B683C69" wp14:editId="1A62EB63">
            <wp:simplePos x="0" y="0"/>
            <wp:positionH relativeFrom="column">
              <wp:posOffset>107315</wp:posOffset>
            </wp:positionH>
            <wp:positionV relativeFrom="paragraph">
              <wp:posOffset>73660</wp:posOffset>
            </wp:positionV>
            <wp:extent cx="4591050" cy="3079417"/>
            <wp:effectExtent l="0" t="0" r="0" b="6985"/>
            <wp:wrapNone/>
            <wp:docPr id="4" name="圖片 10" descr="一張含有 文字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天空, 室外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r="4275" b="14274"/>
                    <a:stretch/>
                  </pic:blipFill>
                  <pic:spPr bwMode="auto">
                    <a:xfrm>
                      <a:off x="0" y="0"/>
                      <a:ext cx="4591050" cy="307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4E6CC" w14:textId="712B3A0B" w:rsidR="00165C42" w:rsidRDefault="00165C42" w:rsidP="00165C42">
      <w:pPr>
        <w:pStyle w:val="af0"/>
        <w:ind w:right="185"/>
      </w:pPr>
    </w:p>
    <w:p w14:paraId="7175B727" w14:textId="4C0058EA" w:rsidR="00165C42" w:rsidRDefault="00165C42" w:rsidP="00165C42">
      <w:pPr>
        <w:pStyle w:val="af0"/>
        <w:ind w:right="185"/>
      </w:pPr>
    </w:p>
    <w:p w14:paraId="445FEBB0" w14:textId="02F6A5C6" w:rsidR="00165C42" w:rsidRDefault="00165C42" w:rsidP="00165C42">
      <w:pPr>
        <w:pStyle w:val="af0"/>
        <w:ind w:right="185"/>
      </w:pPr>
    </w:p>
    <w:p w14:paraId="20F3AD5A" w14:textId="3F4E29C4" w:rsidR="00165C42" w:rsidRDefault="00165C42" w:rsidP="00165C42">
      <w:pPr>
        <w:pStyle w:val="af0"/>
        <w:ind w:right="185"/>
      </w:pPr>
    </w:p>
    <w:p w14:paraId="34A51667" w14:textId="3C592ADC" w:rsidR="00165C42" w:rsidRDefault="00165C42" w:rsidP="00165C42">
      <w:pPr>
        <w:pStyle w:val="af0"/>
        <w:ind w:right="185"/>
      </w:pPr>
    </w:p>
    <w:p w14:paraId="43CE11AA" w14:textId="1B9BBB70" w:rsidR="00165C42" w:rsidRDefault="00165C42" w:rsidP="00165C42">
      <w:pPr>
        <w:pStyle w:val="af0"/>
        <w:ind w:right="185"/>
      </w:pPr>
    </w:p>
    <w:p w14:paraId="3502730B" w14:textId="7EB58270" w:rsidR="00165C42" w:rsidRDefault="00165C42" w:rsidP="00165C42">
      <w:pPr>
        <w:pStyle w:val="af0"/>
        <w:ind w:right="185"/>
      </w:pPr>
    </w:p>
    <w:p w14:paraId="4DCE5791" w14:textId="3988C406" w:rsidR="00165C42" w:rsidRPr="004D3BCA" w:rsidRDefault="00165C42" w:rsidP="00165C42">
      <w:pPr>
        <w:pStyle w:val="af0"/>
        <w:ind w:right="185"/>
      </w:pPr>
    </w:p>
    <w:p w14:paraId="245EE944" w14:textId="0422F2D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  <w:t xml:space="preserve"> </w:t>
      </w:r>
    </w:p>
    <w:p w14:paraId="6827A1E7" w14:textId="4BCAB2D0" w:rsidR="00165C42" w:rsidRPr="008E1AB1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33C1C27" wp14:editId="188CD892">
                <wp:simplePos x="0" y="0"/>
                <wp:positionH relativeFrom="margin">
                  <wp:posOffset>4812665</wp:posOffset>
                </wp:positionH>
                <wp:positionV relativeFrom="paragraph">
                  <wp:posOffset>184785</wp:posOffset>
                </wp:positionV>
                <wp:extent cx="1295400" cy="61912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4C87" w14:textId="426AAE9B" w:rsidR="00C6043E" w:rsidRPr="00835125" w:rsidRDefault="00C6043E" w:rsidP="00C6043E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如今的太和殿及其兩側封火牆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1C27" id="Text Box 27" o:spid="_x0000_s1027" type="#_x0000_t202" style="position:absolute;margin-left:378.95pt;margin-top:14.55pt;width:102pt;height:48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" filled="f" stroked="f">
                <v:textbox>
                  <w:txbxContent>
                    <w:p w14:paraId="5CA14C87" w14:textId="426AAE9B" w:rsidR="00C6043E" w:rsidRPr="00835125" w:rsidRDefault="00C6043E" w:rsidP="00C6043E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如今的太和殿及其兩側封火牆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FA849D" w14:textId="77C59434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45580B0" w14:textId="0DB7B2A5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9E90DE6" w14:textId="033B416C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w:lastRenderedPageBreak/>
        <w:drawing>
          <wp:anchor distT="0" distB="0" distL="114300" distR="114300" simplePos="0" relativeHeight="251795456" behindDoc="0" locked="0" layoutInCell="1" allowOverlap="1" wp14:anchorId="11C9FBB8" wp14:editId="715B6D00">
            <wp:simplePos x="0" y="0"/>
            <wp:positionH relativeFrom="margin">
              <wp:align>left</wp:align>
            </wp:positionH>
            <wp:positionV relativeFrom="paragraph">
              <wp:posOffset>-60960</wp:posOffset>
            </wp:positionV>
            <wp:extent cx="5830766" cy="5486400"/>
            <wp:effectExtent l="0" t="0" r="0" b="0"/>
            <wp:wrapNone/>
            <wp:docPr id="6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5843908" cy="549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49BB8" w14:textId="36BCC76C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66EF4F40" w14:textId="05C044FD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C233F41" w14:textId="449253C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CA4AE6B" w14:textId="626E855E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C605354" w14:textId="4FE10D9B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79C00E1" w14:textId="0C731D2F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3363B55" w14:textId="548067F7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4B5297CE" w14:textId="5138D2F1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EFC7664" w14:textId="10CC2DD8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73F4EDB3" w14:textId="071E95FA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28B2C2B" w14:textId="493B77C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9F27111" w14:textId="7538BB3E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50BCFE39" w14:textId="29FBB864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EFACCD9" w14:textId="767C9292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E5CE56A" w14:textId="096EB888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6E5B92C" wp14:editId="4640805C">
                <wp:simplePos x="0" y="0"/>
                <wp:positionH relativeFrom="margin">
                  <wp:posOffset>2164080</wp:posOffset>
                </wp:positionH>
                <wp:positionV relativeFrom="paragraph">
                  <wp:posOffset>255905</wp:posOffset>
                </wp:positionV>
                <wp:extent cx="1576070" cy="140462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3E83" w14:textId="24194A31" w:rsidR="00C6043E" w:rsidRPr="00835125" w:rsidRDefault="00C6043E" w:rsidP="00C6043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太和殿區域封火牆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5B92C" id="Text Box 30" o:spid="_x0000_s1028" type="#_x0000_t202" style="position:absolute;margin-left:170.4pt;margin-top:20.15pt;width:124.1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" filled="f" stroked="f">
                <v:textbox style="mso-fit-shape-to-text:t">
                  <w:txbxContent>
                    <w:p w14:paraId="56C73E83" w14:textId="24194A31" w:rsidR="00C6043E" w:rsidRPr="00835125" w:rsidRDefault="00C6043E" w:rsidP="00C6043E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太和殿區域封火牆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373ABE" w14:textId="77777777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CF8C0E8" w14:textId="77777777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537B10B4" w14:textId="7D0E2DCD" w:rsidR="00165C42" w:rsidRPr="00165C42" w:rsidRDefault="00165C42" w:rsidP="00165C42">
      <w:pPr>
        <w:rPr>
          <w:rStyle w:val="af5"/>
        </w:rPr>
      </w:pPr>
      <w:r>
        <w:rPr>
          <w:rFonts w:ascii="Kaiti TC" w:eastAsia="Kaiti TC" w:hAnsi="Kaiti TC" w:cs="Microsoft Uighur" w:hint="eastAsia"/>
          <w:color w:val="484F5E" w:themeColor="text1"/>
          <w:sz w:val="32"/>
          <w:szCs w:val="32"/>
          <w:lang w:val="x-none"/>
        </w:rPr>
        <w:t>問</w:t>
      </w:r>
      <w: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  <w:t>：</w:t>
      </w:r>
      <w:r w:rsidRPr="00165C42">
        <w:rPr>
          <w:rStyle w:val="af5"/>
          <w:rFonts w:hint="eastAsia"/>
        </w:rPr>
        <w:t>為甚麼磚牆能幫助防火</w:t>
      </w:r>
      <w:r w:rsidRPr="00165C42">
        <w:rPr>
          <w:rStyle w:val="af5"/>
        </w:rPr>
        <w:t>？</w:t>
      </w:r>
    </w:p>
    <w:p w14:paraId="333CB7E9" w14:textId="1FC2575F" w:rsidR="00165C42" w:rsidRDefault="00567FC1" w:rsidP="00165C42">
      <w:pPr>
        <w:pStyle w:val="af4"/>
        <w:spacing w:before="0"/>
      </w:pPr>
      <w:r w:rsidRPr="00567FC1">
        <w:rPr>
          <w:rFonts w:ascii="Kaiti TC" w:eastAsia="Kaiti TC" w:hAnsi="Kaiti TC" w:cs="Microsoft Uighur"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10DF87" wp14:editId="326BB8F9">
                <wp:simplePos x="0" y="0"/>
                <wp:positionH relativeFrom="column">
                  <wp:posOffset>5847715</wp:posOffset>
                </wp:positionH>
                <wp:positionV relativeFrom="paragraph">
                  <wp:posOffset>89535</wp:posOffset>
                </wp:positionV>
                <wp:extent cx="316865" cy="264160"/>
                <wp:effectExtent l="0" t="0" r="26035" b="2159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64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C10C0" id="Oval 31" o:spid="_x0000_s1026" style="position:absolute;margin-left:460.45pt;margin-top:7.05pt;width:24.95pt;height:20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Pr="00567FC1">
        <w:rPr>
          <w:rFonts w:ascii="Kaiti TC" w:eastAsia="Kaiti TC" w:hAnsi="Kaiti TC" w:cs="Microsoft Uighur"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0B7CDF" wp14:editId="3B019DF9">
                <wp:simplePos x="0" y="0"/>
                <wp:positionH relativeFrom="column">
                  <wp:posOffset>1918335</wp:posOffset>
                </wp:positionH>
                <wp:positionV relativeFrom="paragraph">
                  <wp:posOffset>93345</wp:posOffset>
                </wp:positionV>
                <wp:extent cx="523240" cy="258445"/>
                <wp:effectExtent l="0" t="0" r="10160" b="2730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2584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D442F" id="Oval 28" o:spid="_x0000_s1026" style="position:absolute;margin-left:151.05pt;margin-top:7.35pt;width:41.2pt;height:20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165C42" w:rsidRPr="00567FC1">
        <w:rPr>
          <w:rFonts w:ascii="Kaiti TC" w:eastAsia="Kaiti TC" w:hAnsi="Kaiti TC" w:cs="Microsoft Uighur"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54C9AF" wp14:editId="382BAC13">
                <wp:simplePos x="0" y="0"/>
                <wp:positionH relativeFrom="column">
                  <wp:posOffset>702310</wp:posOffset>
                </wp:positionH>
                <wp:positionV relativeFrom="paragraph">
                  <wp:posOffset>345440</wp:posOffset>
                </wp:positionV>
                <wp:extent cx="480695" cy="300990"/>
                <wp:effectExtent l="0" t="0" r="14605" b="228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3009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0F74C" id="Oval 34" o:spid="_x0000_s1026" style="position:absolute;margin-left:55.3pt;margin-top:27.2pt;width:37.85pt;height:23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165C42" w:rsidRPr="00567FC1">
        <w:rPr>
          <w:rFonts w:ascii="Kaiti TC" w:eastAsia="Kaiti TC" w:hAnsi="Kaiti TC" w:cs="Microsoft Uighur" w:hint="eastAsia"/>
          <w:color w:val="484F5E" w:themeColor="text1"/>
          <w:lang w:val="x-none"/>
        </w:rPr>
        <w:t>答</w:t>
      </w:r>
      <w:r w:rsidR="00165C42" w:rsidRPr="00567FC1">
        <w:rPr>
          <w:rFonts w:ascii="Kaiti TC" w:eastAsia="Kaiti TC" w:hAnsi="Kaiti TC" w:cs="Microsoft Uighur"/>
          <w:color w:val="484F5E" w:themeColor="text1"/>
          <w:lang w:val="x-none"/>
        </w:rPr>
        <w:t>：</w:t>
      </w:r>
      <w:proofErr w:type="gramStart"/>
      <w:r w:rsidR="00165C42">
        <w:rPr>
          <w:rFonts w:hint="eastAsia"/>
        </w:rPr>
        <w:t>因為磚</w:t>
      </w:r>
      <w:proofErr w:type="gramEnd"/>
      <w:r w:rsidR="00165C42">
        <w:rPr>
          <w:rFonts w:hint="eastAsia"/>
        </w:rPr>
        <w:t xml:space="preserve"> </w:t>
      </w:r>
      <w:r w:rsidR="00165C42" w:rsidRPr="00165C42">
        <w:rPr>
          <w:color w:val="0070C0"/>
        </w:rPr>
        <w:t xml:space="preserve"> </w:t>
      </w:r>
      <w:r w:rsidR="00165C42" w:rsidRPr="00165C42">
        <w:rPr>
          <w:rFonts w:hint="eastAsia"/>
          <w:color w:val="0070C0"/>
        </w:rPr>
        <w:t xml:space="preserve">是 </w:t>
      </w:r>
      <w:r w:rsidR="00165C42" w:rsidRPr="00165C42">
        <w:rPr>
          <w:color w:val="0070C0"/>
        </w:rPr>
        <w:t xml:space="preserve">/ </w:t>
      </w:r>
      <w:r w:rsidR="00165C42" w:rsidRPr="00165C42">
        <w:rPr>
          <w:rFonts w:hint="eastAsia"/>
          <w:color w:val="0070C0"/>
        </w:rPr>
        <w:t xml:space="preserve">不是 </w:t>
      </w:r>
      <w:r w:rsidR="00165C42">
        <w:rPr>
          <w:rFonts w:hint="eastAsia"/>
        </w:rPr>
        <w:t xml:space="preserve"> 易燃的物料，而且</w:t>
      </w:r>
      <w:r w:rsidR="00165C42" w:rsidRPr="008E1AB1">
        <w:rPr>
          <w:rFonts w:hint="eastAsia"/>
        </w:rPr>
        <w:t>傳熱速度</w:t>
      </w:r>
      <w:r w:rsidR="00165C42" w:rsidRPr="00165C42">
        <w:rPr>
          <w:rFonts w:hint="eastAsia"/>
          <w:color w:val="0070C0"/>
        </w:rPr>
        <w:t xml:space="preserve"> 快 /</w:t>
      </w:r>
      <w:r w:rsidR="00165C42" w:rsidRPr="00165C42">
        <w:rPr>
          <w:color w:val="0070C0"/>
        </w:rPr>
        <w:t xml:space="preserve"> </w:t>
      </w:r>
      <w:r w:rsidR="00165C42" w:rsidRPr="00165C42">
        <w:rPr>
          <w:rFonts w:hint="eastAsia"/>
          <w:color w:val="0070C0"/>
        </w:rPr>
        <w:t xml:space="preserve">慢 </w:t>
      </w:r>
      <w:r w:rsidR="00165C42" w:rsidRPr="008E1AB1">
        <w:rPr>
          <w:rFonts w:hint="eastAsia"/>
        </w:rPr>
        <w:t>，</w:t>
      </w:r>
      <w:r w:rsidR="00165C42">
        <w:br/>
      </w:r>
      <w:r w:rsidR="00165C42">
        <w:rPr>
          <w:rFonts w:hint="eastAsia"/>
        </w:rPr>
        <w:t xml:space="preserve"> </w:t>
      </w:r>
      <w:r w:rsidR="00165C42">
        <w:t xml:space="preserve">   </w:t>
      </w:r>
      <w:r w:rsidR="00165C42" w:rsidRPr="008E1AB1">
        <w:rPr>
          <w:rFonts w:hint="eastAsia"/>
        </w:rPr>
        <w:t>能</w:t>
      </w:r>
      <w:r w:rsidR="00165C42" w:rsidRPr="00165C42">
        <w:rPr>
          <w:rFonts w:hint="eastAsia"/>
          <w:color w:val="0070C0"/>
        </w:rPr>
        <w:t xml:space="preserve"> 阻隔 </w:t>
      </w:r>
      <w:r w:rsidR="00165C42" w:rsidRPr="00165C42">
        <w:rPr>
          <w:color w:val="0070C0"/>
        </w:rPr>
        <w:t xml:space="preserve">/ </w:t>
      </w:r>
      <w:r w:rsidR="00165C42" w:rsidRPr="00165C42">
        <w:rPr>
          <w:rFonts w:hint="eastAsia"/>
          <w:color w:val="0070C0"/>
        </w:rPr>
        <w:t xml:space="preserve">協助 </w:t>
      </w:r>
      <w:r w:rsidR="00165C42" w:rsidRPr="008E1AB1">
        <w:rPr>
          <w:rFonts w:hint="eastAsia"/>
        </w:rPr>
        <w:t>火勢蔓延</w:t>
      </w:r>
      <w:r w:rsidR="00165C42">
        <w:rPr>
          <w:rFonts w:hint="eastAsia"/>
        </w:rPr>
        <w:t>，避免鄰近建築物被波及</w:t>
      </w:r>
      <w:r w:rsidR="00165C42" w:rsidRPr="008E1AB1">
        <w:rPr>
          <w:rFonts w:hint="eastAsia"/>
        </w:rPr>
        <w:t>。</w:t>
      </w:r>
    </w:p>
    <w:p w14:paraId="0D784F65" w14:textId="17B981A5" w:rsidR="00165C42" w:rsidRPr="00165C42" w:rsidRDefault="00165C42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en-US"/>
        </w:rPr>
      </w:pPr>
    </w:p>
    <w:p w14:paraId="49B8441A" w14:textId="4AED7E1D" w:rsidR="00165C42" w:rsidRPr="00165C42" w:rsidRDefault="00165C42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</w:p>
    <w:p w14:paraId="13D7A662" w14:textId="40CFE685" w:rsidR="00C6043E" w:rsidRDefault="00C6043E" w:rsidP="00B56032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7CD11ED0" w14:textId="2B6BAE71" w:rsidR="00C6043E" w:rsidRDefault="00C6043E" w:rsidP="00B56032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767BAC7" w14:textId="5CBF61E1" w:rsidR="00973768" w:rsidRPr="00A50449" w:rsidRDefault="008C4188" w:rsidP="00B56032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1AD88B" wp14:editId="1E3E8EC6">
                <wp:simplePos x="0" y="0"/>
                <wp:positionH relativeFrom="margin">
                  <wp:posOffset>-4445</wp:posOffset>
                </wp:positionH>
                <wp:positionV relativeFrom="paragraph">
                  <wp:posOffset>8299630</wp:posOffset>
                </wp:positionV>
                <wp:extent cx="355600" cy="336550"/>
                <wp:effectExtent l="0" t="0" r="0" b="6350"/>
                <wp:wrapNone/>
                <wp:docPr id="3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ACD8D" w14:textId="77777777" w:rsidR="008C4188" w:rsidRPr="008C4188" w:rsidRDefault="008C4188" w:rsidP="008C4188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8C4188">
                              <w:rPr>
                                <w:color w:val="FF0000"/>
                                <w:sz w:val="32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AD88B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9" type="#_x0000_t202" style="position:absolute;margin-left:-.35pt;margin-top:653.5pt;width:28pt;height:26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VQGAIAADI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" filled="f" stroked="f" strokeweight=".5pt">
                <v:textbox>
                  <w:txbxContent>
                    <w:p w14:paraId="774ACD8D" w14:textId="77777777" w:rsidR="008C4188" w:rsidRPr="008C4188" w:rsidRDefault="008C4188" w:rsidP="008C4188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8C4188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C6EB90" wp14:editId="31877C95">
                <wp:simplePos x="0" y="0"/>
                <wp:positionH relativeFrom="margin">
                  <wp:posOffset>-13862</wp:posOffset>
                </wp:positionH>
                <wp:positionV relativeFrom="paragraph">
                  <wp:posOffset>7583888</wp:posOffset>
                </wp:positionV>
                <wp:extent cx="355600" cy="336550"/>
                <wp:effectExtent l="0" t="0" r="0" b="6350"/>
                <wp:wrapNone/>
                <wp:docPr id="29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1F366" w14:textId="77777777" w:rsidR="008C4188" w:rsidRPr="008C4188" w:rsidRDefault="008C4188" w:rsidP="008C4188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8C4188">
                              <w:rPr>
                                <w:color w:val="FF0000"/>
                                <w:sz w:val="32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EB90" id="_x0000_s1030" type="#_x0000_t202" style="position:absolute;margin-left:-1.1pt;margin-top:597.15pt;width:28pt;height:26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gXGAIAADI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" filled="f" stroked="f" strokeweight=".5pt">
                <v:textbox>
                  <w:txbxContent>
                    <w:p w14:paraId="1901F366" w14:textId="77777777" w:rsidR="008C4188" w:rsidRPr="008C4188" w:rsidRDefault="008C4188" w:rsidP="008C4188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8C4188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85AD7B" wp14:editId="15E5DE05">
                <wp:simplePos x="0" y="0"/>
                <wp:positionH relativeFrom="margin">
                  <wp:posOffset>-23305</wp:posOffset>
                </wp:positionH>
                <wp:positionV relativeFrom="paragraph">
                  <wp:posOffset>7248269</wp:posOffset>
                </wp:positionV>
                <wp:extent cx="355600" cy="336550"/>
                <wp:effectExtent l="0" t="0" r="0" b="6350"/>
                <wp:wrapNone/>
                <wp:docPr id="19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A96DB" w14:textId="77777777" w:rsidR="008C4188" w:rsidRPr="008C4188" w:rsidRDefault="008C4188" w:rsidP="008C4188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8C4188">
                              <w:rPr>
                                <w:color w:val="FF0000"/>
                                <w:sz w:val="32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AD7B" id="_x0000_s1031" type="#_x0000_t202" style="position:absolute;margin-left:-1.85pt;margin-top:570.75pt;width:28pt;height:26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" filled="f" stroked="f" strokeweight=".5pt">
                <v:textbox>
                  <w:txbxContent>
                    <w:p w14:paraId="34DA96DB" w14:textId="77777777" w:rsidR="008C4188" w:rsidRPr="008C4188" w:rsidRDefault="008C4188" w:rsidP="008C4188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8C4188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97408D" wp14:editId="4B34FF58">
                <wp:simplePos x="0" y="0"/>
                <wp:positionH relativeFrom="margin">
                  <wp:posOffset>11875</wp:posOffset>
                </wp:positionH>
                <wp:positionV relativeFrom="paragraph">
                  <wp:posOffset>6001179</wp:posOffset>
                </wp:positionV>
                <wp:extent cx="355600" cy="336550"/>
                <wp:effectExtent l="0" t="0" r="0" b="6350"/>
                <wp:wrapNone/>
                <wp:docPr id="13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D653E" w14:textId="77777777" w:rsidR="008C4188" w:rsidRPr="00FA0B02" w:rsidRDefault="008C4188" w:rsidP="008C4188">
                            <w:pPr>
                              <w:pStyle w:val="af2"/>
                            </w:pPr>
                            <w:r w:rsidRPr="00FA0B02"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408D" id="_x0000_s1032" type="#_x0000_t202" style="position:absolute;margin-left:.95pt;margin-top:472.55pt;width:28pt;height:26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ZmGAIAADI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" filled="f" stroked="f" strokeweight=".5pt">
                <v:textbox>
                  <w:txbxContent>
                    <w:p w14:paraId="362D653E" w14:textId="77777777" w:rsidR="008C4188" w:rsidRPr="00FA0B02" w:rsidRDefault="008C4188" w:rsidP="008C4188">
                      <w:pPr>
                        <w:pStyle w:val="af2"/>
                      </w:pPr>
                      <w:r w:rsidRPr="00FA0B02"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251B19" wp14:editId="1CC8B11B">
                <wp:simplePos x="0" y="0"/>
                <wp:positionH relativeFrom="margin">
                  <wp:align>left</wp:align>
                </wp:positionH>
                <wp:positionV relativeFrom="paragraph">
                  <wp:posOffset>5229917</wp:posOffset>
                </wp:positionV>
                <wp:extent cx="355600" cy="336550"/>
                <wp:effectExtent l="0" t="0" r="0" b="6350"/>
                <wp:wrapNone/>
                <wp:docPr id="1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F4DB7" w14:textId="77777777" w:rsidR="008C4188" w:rsidRPr="00FA0B02" w:rsidRDefault="008C4188" w:rsidP="008C4188">
                            <w:pPr>
                              <w:pStyle w:val="af2"/>
                              <w:rPr>
                                <w:sz w:val="32"/>
                                <w:szCs w:val="28"/>
                              </w:rPr>
                            </w:pPr>
                            <w:r w:rsidRPr="00FA0B02">
                              <w:rPr>
                                <w:sz w:val="32"/>
                                <w:szCs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1B19" id="_x0000_s1033" type="#_x0000_t202" style="position:absolute;margin-left:0;margin-top:411.8pt;width:28pt;height:26.5pt;z-index:251797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" filled="f" stroked="f" strokeweight=".5pt">
                <v:textbox>
                  <w:txbxContent>
                    <w:p w14:paraId="508F4DB7" w14:textId="77777777" w:rsidR="008C4188" w:rsidRPr="00FA0B02" w:rsidRDefault="008C4188" w:rsidP="008C4188">
                      <w:pPr>
                        <w:pStyle w:val="af2"/>
                        <w:rPr>
                          <w:sz w:val="32"/>
                          <w:szCs w:val="28"/>
                        </w:rPr>
                      </w:pPr>
                      <w:r w:rsidRPr="00FA0B02">
                        <w:rPr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09E"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9E129A7" wp14:editId="06B23E68">
                <wp:simplePos x="0" y="0"/>
                <wp:positionH relativeFrom="column">
                  <wp:posOffset>3888229</wp:posOffset>
                </wp:positionH>
                <wp:positionV relativeFrom="paragraph">
                  <wp:posOffset>4525876</wp:posOffset>
                </wp:positionV>
                <wp:extent cx="16002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2178" w14:textId="56B1EE6E" w:rsidR="00835125" w:rsidRPr="00835125" w:rsidRDefault="00835125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835125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太和殿旁的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太平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129A7" id="Text Box 2" o:spid="_x0000_s1034" type="#_x0000_t202" style="position:absolute;margin-left:306.15pt;margin-top:356.35pt;width:126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" filled="f" stroked="f">
                <v:textbox style="mso-fit-shape-to-text:t">
                  <w:txbxContent>
                    <w:p w14:paraId="12252178" w14:textId="56B1EE6E" w:rsidR="00835125" w:rsidRPr="00835125" w:rsidRDefault="00835125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835125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太和殿旁的</w:t>
                      </w: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太平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缸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6518D"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382CCEF" wp14:editId="4E7136C7">
                <wp:simplePos x="0" y="0"/>
                <wp:positionH relativeFrom="column">
                  <wp:posOffset>3702479</wp:posOffset>
                </wp:positionH>
                <wp:positionV relativeFrom="paragraph">
                  <wp:posOffset>4298300</wp:posOffset>
                </wp:positionV>
                <wp:extent cx="1841500" cy="140462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622F" w14:textId="77777777" w:rsidR="00843BAE" w:rsidRPr="00835125" w:rsidRDefault="00843BAE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2CCE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291.55pt;margin-top:338.45pt;width:14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" filled="f" stroked="f">
                <v:textbox style="mso-fit-shape-to-text:t">
                  <w:txbxContent>
                    <w:p w14:paraId="6E8A622F" w14:textId="77777777" w:rsidR="00843BAE" w:rsidRPr="00835125" w:rsidRDefault="00843BAE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0DDB39" wp14:editId="4998483F">
                <wp:simplePos x="0" y="0"/>
                <wp:positionH relativeFrom="margin">
                  <wp:posOffset>-41275</wp:posOffset>
                </wp:positionH>
                <wp:positionV relativeFrom="paragraph">
                  <wp:posOffset>7012940</wp:posOffset>
                </wp:positionV>
                <wp:extent cx="403860" cy="314960"/>
                <wp:effectExtent l="0" t="0" r="0" b="8890"/>
                <wp:wrapNone/>
                <wp:docPr id="24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DB01B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DB39" id="文字方塊 35" o:spid="_x0000_s1029" type="#_x0000_t202" style="position:absolute;margin-left:-3.25pt;margin-top:552.2pt;width:31.8pt;height:24.8pt;rotation:-328158fd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t3JA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" filled="f" stroked="f" strokeweight=".5pt">
                <v:textbox>
                  <w:txbxContent>
                    <w:p w14:paraId="785AC35B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1A0C19" wp14:editId="0AE335EC">
                <wp:simplePos x="0" y="0"/>
                <wp:positionH relativeFrom="margin">
                  <wp:posOffset>-41275</wp:posOffset>
                </wp:positionH>
                <wp:positionV relativeFrom="paragraph">
                  <wp:posOffset>8310245</wp:posOffset>
                </wp:positionV>
                <wp:extent cx="403860" cy="314960"/>
                <wp:effectExtent l="0" t="0" r="0" b="8890"/>
                <wp:wrapNone/>
                <wp:docPr id="26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528DF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0C19" id="_x0000_s1030" type="#_x0000_t202" style="position:absolute;margin-left:-3.25pt;margin-top:654.35pt;width:31.8pt;height:24.8pt;rotation:-328158fd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4SiIw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" filled="f" stroked="f" strokeweight=".5pt">
                <v:textbox>
                  <w:txbxContent>
                    <w:p w14:paraId="72DD6917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985A80" wp14:editId="705B8FD4">
                <wp:simplePos x="0" y="0"/>
                <wp:positionH relativeFrom="margin">
                  <wp:posOffset>-41275</wp:posOffset>
                </wp:positionH>
                <wp:positionV relativeFrom="paragraph">
                  <wp:posOffset>7460142</wp:posOffset>
                </wp:positionV>
                <wp:extent cx="403860" cy="314960"/>
                <wp:effectExtent l="0" t="0" r="0" b="8890"/>
                <wp:wrapNone/>
                <wp:docPr id="2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99C08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5A80" id="_x0000_s1031" type="#_x0000_t202" style="position:absolute;margin-left:-3.25pt;margin-top:587.4pt;width:31.8pt;height:24.8pt;rotation:-328158fd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UGIw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" filled="f" stroked="f" strokeweight=".5pt">
                <v:textbox>
                  <w:txbxContent>
                    <w:p w14:paraId="0D951E92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591ACA2" wp14:editId="2D80E93D">
                <wp:simplePos x="0" y="0"/>
                <wp:positionH relativeFrom="margin">
                  <wp:posOffset>-73025</wp:posOffset>
                </wp:positionH>
                <wp:positionV relativeFrom="paragraph">
                  <wp:posOffset>493395</wp:posOffset>
                </wp:positionV>
                <wp:extent cx="6544310" cy="8208010"/>
                <wp:effectExtent l="0" t="0" r="2794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310" cy="8208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6913" w14:textId="02B6003B" w:rsidR="00EF7619" w:rsidRPr="00A5509E" w:rsidRDefault="00A5509E" w:rsidP="00A5509E">
                            <w:pPr>
                              <w:pStyle w:val="af4"/>
                            </w:pPr>
                            <w:r w:rsidRPr="00A5509E">
                              <w:rPr>
                                <w:rFonts w:hint="eastAsia"/>
                              </w:rPr>
                              <w:t>一旦發生火災，能迅速撲滅火源才可減少破壞。除了以流經大半個故宮的內金水河作為滅火水源，重要的宮殿附近</w:t>
                            </w:r>
                            <w:proofErr w:type="gramStart"/>
                            <w:r w:rsidRPr="00A5509E">
                              <w:rPr>
                                <w:rFonts w:hint="eastAsia"/>
                              </w:rPr>
                              <w:t>亦置有能儲</w:t>
                            </w:r>
                            <w:proofErr w:type="gramEnd"/>
                            <w:r w:rsidRPr="00A5509E">
                              <w:rPr>
                                <w:rFonts w:hint="eastAsia"/>
                              </w:rPr>
                              <w:t>水百升或千升的水缸，它們也被稱為「門海」(有「門前大海」之意)</w:t>
                            </w:r>
                            <w:r w:rsidRPr="00A5509E">
                              <w:t>、</w:t>
                            </w:r>
                            <w:r w:rsidRPr="00A5509E">
                              <w:rPr>
                                <w:rFonts w:hint="eastAsia"/>
                              </w:rPr>
                              <w:t>「太平缸</w:t>
                            </w:r>
                            <w:r w:rsidRPr="00A5509E">
                              <w:t>」</w:t>
                            </w:r>
                            <w:r w:rsidRPr="00A5509E">
                              <w:rPr>
                                <w:rFonts w:hint="eastAsia"/>
                              </w:rPr>
                              <w:t>或「吉祥缸」。</w:t>
                            </w:r>
                          </w:p>
                          <w:p w14:paraId="25AF43F0" w14:textId="77777777" w:rsidR="00A5509E" w:rsidRPr="004D3BCA" w:rsidRDefault="00A5509E" w:rsidP="00A5509E">
                            <w:pPr>
                              <w:jc w:val="right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資料來源：《探秘故宮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門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》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、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探秘太和殿》</w:t>
                            </w:r>
                          </w:p>
                          <w:p w14:paraId="1B339A33" w14:textId="4637A891" w:rsidR="00A5509E" w:rsidRDefault="00A5509E" w:rsidP="00FA0B02">
                            <w:pPr>
                              <w:pStyle w:val="af4"/>
                              <w:tabs>
                                <w:tab w:val="clear" w:pos="2057"/>
                                <w:tab w:val="left" w:pos="1418"/>
                                <w:tab w:val="left" w:pos="2835"/>
                              </w:tabs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</w:pPr>
                            <w:r w:rsidRPr="00A5509E">
                              <w:rPr>
                                <w:rFonts w:hint="eastAsia"/>
                              </w:rPr>
                              <w:drawing>
                                <wp:inline distT="0" distB="0" distL="0" distR="0" wp14:anchorId="72F5BE67" wp14:editId="6C1CAA94">
                                  <wp:extent cx="2885704" cy="1882652"/>
                                  <wp:effectExtent l="0" t="0" r="0" b="381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2511" cy="188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lang w:val="x-none"/>
                              </w:rPr>
                              <w:drawing>
                                <wp:inline distT="0" distB="0" distL="0" distR="0" wp14:anchorId="505CC305" wp14:editId="2B89B19B">
                                  <wp:extent cx="2671948" cy="2470693"/>
                                  <wp:effectExtent l="0" t="0" r="0" b="6350"/>
                                  <wp:docPr id="21" name="Picture 2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896" cy="248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4A9F49" w14:textId="33A43658" w:rsidR="00A5509E" w:rsidRDefault="00A5509E" w:rsidP="00A5509E">
                            <w:pPr>
                              <w:pStyle w:val="af4"/>
                              <w:tabs>
                                <w:tab w:val="clear" w:pos="2057"/>
                                <w:tab w:val="left" w:pos="1418"/>
                                <w:tab w:val="left" w:pos="2835"/>
                              </w:tabs>
                              <w:jc w:val="left"/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</w:rPr>
                              <w:t xml:space="preserve">           </w:t>
                            </w:r>
                            <w:r w:rsidRPr="00A5509E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</w:rPr>
                              <w:drawing>
                                <wp:inline distT="0" distB="0" distL="0" distR="0" wp14:anchorId="4938D50B" wp14:editId="2FF20A49">
                                  <wp:extent cx="1837944" cy="365760"/>
                                  <wp:effectExtent l="0" t="0" r="0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944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C9EF8" w14:textId="4188BD64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你認為這些太平缸用甚麼物料製造？</w:t>
                            </w:r>
                          </w:p>
                          <w:p w14:paraId="0BCE2D8A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 w:rsidRPr="00B56032">
                              <w:rPr>
                                <w:rFonts w:hint="eastAsia"/>
                              </w:rPr>
                              <w:t>鐵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  <w:p w14:paraId="43C0E3D3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銀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木</w:t>
                            </w:r>
                          </w:p>
                          <w:p w14:paraId="371B8655" w14:textId="59F0F748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 w:rsidRPr="00B56032">
                              <w:rPr>
                                <w:rFonts w:hint="eastAsia"/>
                              </w:rPr>
                              <w:t>銅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石</w:t>
                            </w:r>
                          </w:p>
                          <w:p w14:paraId="33E83D46" w14:textId="77777777" w:rsidR="00A5509E" w:rsidRDefault="00A5509E" w:rsidP="00A5509E">
                            <w:pPr>
                              <w:pStyle w:val="af4"/>
                              <w:rPr>
                                <w:rFonts w:hint="eastAsia"/>
                              </w:rPr>
                            </w:pPr>
                          </w:p>
                          <w:p w14:paraId="35FD367C" w14:textId="4A914C2C" w:rsidR="00A5509E" w:rsidRDefault="00A5509E" w:rsidP="00A5509E">
                            <w:pPr>
                              <w:pStyle w:val="af4"/>
                              <w:ind w:left="540" w:hanging="540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為了防止太平缸內的水結冰而不能隨時取用，你猜一猜當時採取了甚麼措施？你還想到其他方法嗎？</w:t>
                            </w:r>
                          </w:p>
                          <w:p w14:paraId="4E1FF116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在缸底燃燒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木炭</w:t>
                            </w:r>
                          </w:p>
                          <w:p w14:paraId="3A70C21E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在缸外套上棉套</w:t>
                            </w:r>
                          </w:p>
                          <w:p w14:paraId="12D3CCAC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在缸周圍加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建磚圍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欄</w:t>
                            </w:r>
                          </w:p>
                          <w:p w14:paraId="5BC96D22" w14:textId="61277063" w:rsidR="00A5509E" w:rsidRPr="00A5509E" w:rsidRDefault="00A5509E" w:rsidP="00A5509E">
                            <w:pPr>
                              <w:pStyle w:val="af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缸上加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ACA2" id="_x0000_s1039" type="#_x0000_t202" style="position:absolute;margin-left:-5.75pt;margin-top:38.85pt;width:515.3pt;height:646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" filled="f" strokecolor="#fcce73 [1945]">
                <v:textbox>
                  <w:txbxContent>
                    <w:p w14:paraId="66D46913" w14:textId="02B6003B" w:rsidR="00EF7619" w:rsidRPr="00A5509E" w:rsidRDefault="00A5509E" w:rsidP="00A5509E">
                      <w:pPr>
                        <w:pStyle w:val="af4"/>
                      </w:pPr>
                      <w:r w:rsidRPr="00A5509E">
                        <w:rPr>
                          <w:rFonts w:hint="eastAsia"/>
                        </w:rPr>
                        <w:t>一旦發生火災，能迅速撲滅火源才可減少破壞。除了以流經大半個故宮的內金水河作為滅火水源，重要的宮殿附近</w:t>
                      </w:r>
                      <w:proofErr w:type="gramStart"/>
                      <w:r w:rsidRPr="00A5509E">
                        <w:rPr>
                          <w:rFonts w:hint="eastAsia"/>
                        </w:rPr>
                        <w:t>亦置有能儲</w:t>
                      </w:r>
                      <w:proofErr w:type="gramEnd"/>
                      <w:r w:rsidRPr="00A5509E">
                        <w:rPr>
                          <w:rFonts w:hint="eastAsia"/>
                        </w:rPr>
                        <w:t>水百升或千升的水缸，它們也被稱為「門海」(有「門前大海」之意)</w:t>
                      </w:r>
                      <w:r w:rsidRPr="00A5509E">
                        <w:t>、</w:t>
                      </w:r>
                      <w:r w:rsidRPr="00A5509E">
                        <w:rPr>
                          <w:rFonts w:hint="eastAsia"/>
                        </w:rPr>
                        <w:t>「太平缸</w:t>
                      </w:r>
                      <w:r w:rsidRPr="00A5509E">
                        <w:t>」</w:t>
                      </w:r>
                      <w:r w:rsidRPr="00A5509E">
                        <w:rPr>
                          <w:rFonts w:hint="eastAsia"/>
                        </w:rPr>
                        <w:t>或「吉祥缸」。</w:t>
                      </w:r>
                    </w:p>
                    <w:p w14:paraId="25AF43F0" w14:textId="77777777" w:rsidR="00A5509E" w:rsidRPr="004D3BCA" w:rsidRDefault="00A5509E" w:rsidP="00A5509E">
                      <w:pPr>
                        <w:jc w:val="right"/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</w:pP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資料來源：《探秘故宮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門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》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、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探秘太和殿》</w:t>
                      </w:r>
                    </w:p>
                    <w:p w14:paraId="1B339A33" w14:textId="4637A891" w:rsidR="00A5509E" w:rsidRDefault="00A5509E" w:rsidP="00FA0B02">
                      <w:pPr>
                        <w:pStyle w:val="af4"/>
                        <w:tabs>
                          <w:tab w:val="clear" w:pos="2057"/>
                          <w:tab w:val="left" w:pos="1418"/>
                          <w:tab w:val="left" w:pos="2835"/>
                        </w:tabs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</w:pPr>
                      <w:r w:rsidRPr="00A5509E">
                        <w:rPr>
                          <w:rFonts w:hint="eastAsia"/>
                        </w:rPr>
                        <w:drawing>
                          <wp:inline distT="0" distB="0" distL="0" distR="0" wp14:anchorId="72F5BE67" wp14:editId="6C1CAA94">
                            <wp:extent cx="2885704" cy="1882652"/>
                            <wp:effectExtent l="0" t="0" r="0" b="381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2511" cy="1887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lang w:val="x-none"/>
                        </w:rPr>
                        <w:drawing>
                          <wp:inline distT="0" distB="0" distL="0" distR="0" wp14:anchorId="505CC305" wp14:editId="2B89B19B">
                            <wp:extent cx="2671948" cy="2470693"/>
                            <wp:effectExtent l="0" t="0" r="0" b="6350"/>
                            <wp:docPr id="21" name="Picture 2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text&#10;&#10;Description automatically generated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4896" cy="24826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4A9F49" w14:textId="33A43658" w:rsidR="00A5509E" w:rsidRDefault="00A5509E" w:rsidP="00A5509E">
                      <w:pPr>
                        <w:pStyle w:val="af4"/>
                        <w:tabs>
                          <w:tab w:val="clear" w:pos="2057"/>
                          <w:tab w:val="left" w:pos="1418"/>
                          <w:tab w:val="left" w:pos="2835"/>
                        </w:tabs>
                        <w:jc w:val="left"/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</w:pPr>
                      <w:r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</w:rPr>
                        <w:t xml:space="preserve">           </w:t>
                      </w:r>
                      <w:r w:rsidRPr="00A5509E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</w:rPr>
                        <w:drawing>
                          <wp:inline distT="0" distB="0" distL="0" distR="0" wp14:anchorId="4938D50B" wp14:editId="2FF20A49">
                            <wp:extent cx="1837944" cy="365760"/>
                            <wp:effectExtent l="0" t="0" r="0" b="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944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C9EF8" w14:textId="4188BD64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你認為這些太平缸用甚麼物料製造？</w:t>
                      </w:r>
                    </w:p>
                    <w:p w14:paraId="0BCE2D8A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 w:rsidRPr="00B56032">
                        <w:rPr>
                          <w:rFonts w:hint="eastAsia"/>
                        </w:rPr>
                        <w:t>鐵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金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tab/>
                      </w:r>
                    </w:p>
                    <w:p w14:paraId="43C0E3D3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銀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木</w:t>
                      </w:r>
                    </w:p>
                    <w:p w14:paraId="371B8655" w14:textId="59F0F748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 w:rsidRPr="00B56032">
                        <w:rPr>
                          <w:rFonts w:hint="eastAsia"/>
                        </w:rPr>
                        <w:t>銅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石</w:t>
                      </w:r>
                    </w:p>
                    <w:p w14:paraId="33E83D46" w14:textId="77777777" w:rsidR="00A5509E" w:rsidRDefault="00A5509E" w:rsidP="00A5509E">
                      <w:pPr>
                        <w:pStyle w:val="af4"/>
                        <w:rPr>
                          <w:rFonts w:hint="eastAsia"/>
                        </w:rPr>
                      </w:pPr>
                    </w:p>
                    <w:p w14:paraId="35FD367C" w14:textId="4A914C2C" w:rsidR="00A5509E" w:rsidRDefault="00A5509E" w:rsidP="00A5509E">
                      <w:pPr>
                        <w:pStyle w:val="af4"/>
                        <w:ind w:left="540" w:hanging="540"/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為了防止太平缸內的水結冰而不能隨時取用，你猜一猜當時採取了甚麼措施？你還想到其他方法嗎？</w:t>
                      </w:r>
                    </w:p>
                    <w:p w14:paraId="4E1FF116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在缸底燃燒</w:t>
                      </w:r>
                      <w:proofErr w:type="gramEnd"/>
                      <w:r>
                        <w:rPr>
                          <w:rFonts w:hint="eastAsia"/>
                        </w:rPr>
                        <w:t>木炭</w:t>
                      </w:r>
                    </w:p>
                    <w:p w14:paraId="3A70C21E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在缸外套上棉套</w:t>
                      </w:r>
                    </w:p>
                    <w:p w14:paraId="12D3CCAC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在缸周圍加</w:t>
                      </w:r>
                      <w:proofErr w:type="gramStart"/>
                      <w:r>
                        <w:rPr>
                          <w:rFonts w:hint="eastAsia"/>
                        </w:rPr>
                        <w:t>建磚圍</w:t>
                      </w:r>
                      <w:proofErr w:type="gramEnd"/>
                      <w:r>
                        <w:rPr>
                          <w:rFonts w:hint="eastAsia"/>
                        </w:rPr>
                        <w:t>欄</w:t>
                      </w:r>
                    </w:p>
                    <w:p w14:paraId="5BC96D22" w14:textId="61277063" w:rsidR="00A5509E" w:rsidRPr="00A5509E" w:rsidRDefault="00A5509E" w:rsidP="00A5509E">
                      <w:pPr>
                        <w:pStyle w:val="af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缸上加</w:t>
                      </w:r>
                      <w:proofErr w:type="gramEnd"/>
                      <w:r>
                        <w:rPr>
                          <w:rFonts w:hint="eastAsia"/>
                        </w:rPr>
                        <w:t>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36F5A7" wp14:editId="7F10399A">
                <wp:simplePos x="0" y="0"/>
                <wp:positionH relativeFrom="margin">
                  <wp:posOffset>3832668</wp:posOffset>
                </wp:positionH>
                <wp:positionV relativeFrom="paragraph">
                  <wp:posOffset>4855668</wp:posOffset>
                </wp:positionV>
                <wp:extent cx="2408767" cy="520700"/>
                <wp:effectExtent l="0" t="0" r="0" b="0"/>
                <wp:wrapNone/>
                <wp:docPr id="18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767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2FAF6" w14:textId="77777777" w:rsidR="00EF7619" w:rsidRPr="00CA497C" w:rsidRDefault="00EF7619" w:rsidP="00EF7619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F5A7" id="文字方塊 15" o:spid="_x0000_s1033" type="#_x0000_t202" style="position:absolute;margin-left:301.8pt;margin-top:382.35pt;width:189.65pt;height:4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xuGw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" filled="f" stroked="f" strokeweight=".5pt">
                <v:textbox>
                  <w:txbxContent>
                    <w:p w14:paraId="5E2E5CC4" w14:textId="77777777" w:rsidR="00EF7619" w:rsidRPr="00CA497C" w:rsidRDefault="00EF7619" w:rsidP="00EF7619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r w:rsidRPr="00CA497C">
                        <w:rPr>
                          <w:rFonts w:hint="eastAsia"/>
                          <w:sz w:val="22"/>
                          <w:szCs w:val="22"/>
                        </w:rPr>
                        <w:t>可進一步問問學生用這些物料製造水缸有甚麼好處。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BA5F6E" wp14:editId="2C7EB717">
                <wp:simplePos x="0" y="0"/>
                <wp:positionH relativeFrom="margin">
                  <wp:posOffset>3639333</wp:posOffset>
                </wp:positionH>
                <wp:positionV relativeFrom="paragraph">
                  <wp:posOffset>5559957</wp:posOffset>
                </wp:positionV>
                <wp:extent cx="355600" cy="336550"/>
                <wp:effectExtent l="0" t="0" r="0" b="6350"/>
                <wp:wrapNone/>
                <wp:docPr id="20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3C302" w14:textId="77777777" w:rsidR="00FA0B02" w:rsidRPr="00FA0B02" w:rsidRDefault="00FA0B02" w:rsidP="00FA0B02">
                            <w:pPr>
                              <w:pStyle w:val="af2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5F6E" id="_x0000_s1034" type="#_x0000_t202" style="position:absolute;margin-left:286.55pt;margin-top:437.8pt;width:28pt;height:26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" filled="f" stroked="f" strokeweight=".5pt">
                <v:textbox>
                  <w:txbxContent>
                    <w:p w14:paraId="243FD287" w14:textId="77777777" w:rsidR="00FA0B02" w:rsidRPr="00FA0B02" w:rsidRDefault="00FA0B02" w:rsidP="00FA0B02">
                      <w:pPr>
                        <w:pStyle w:val="af2"/>
                        <w:rPr>
                          <w:sz w:val="32"/>
                          <w:szCs w:val="28"/>
                        </w:rPr>
                      </w:pPr>
                      <w:r w:rsidRPr="00FA0B02">
                        <w:rPr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03FA3D" wp14:editId="66AC5775">
                <wp:simplePos x="0" y="0"/>
                <wp:positionH relativeFrom="margin">
                  <wp:posOffset>-6675</wp:posOffset>
                </wp:positionH>
                <wp:positionV relativeFrom="paragraph">
                  <wp:posOffset>5548054</wp:posOffset>
                </wp:positionV>
                <wp:extent cx="355600" cy="336550"/>
                <wp:effectExtent l="0" t="0" r="0" b="6350"/>
                <wp:wrapNone/>
                <wp:docPr id="2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E396A" w14:textId="77777777" w:rsidR="00FA0B02" w:rsidRPr="00FA0B02" w:rsidRDefault="00FA0B02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FA3D" id="_x0000_s1042" type="#_x0000_t202" style="position:absolute;margin-left:-.55pt;margin-top:436.85pt;width:28pt;height:26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" filled="f" stroked="f" strokeweight=".5pt">
                <v:textbox>
                  <w:txbxContent>
                    <w:p w14:paraId="56CE396A" w14:textId="77777777" w:rsidR="00FA0B02" w:rsidRPr="00FA0B02" w:rsidRDefault="00FA0B02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768" w:rsidRPr="00A50449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措施二：門海</w:t>
      </w:r>
    </w:p>
    <w:p w14:paraId="7469D67A" w14:textId="2F622F44" w:rsidR="00973768" w:rsidRPr="007415D2" w:rsidRDefault="00973768" w:rsidP="00B56032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 w:rsidRPr="007415D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lastRenderedPageBreak/>
        <w:t>措施</w:t>
      </w:r>
      <w:proofErr w:type="gramStart"/>
      <w:r w:rsidRPr="007415D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三</w:t>
      </w:r>
      <w:proofErr w:type="gramEnd"/>
      <w:r w:rsidRPr="007415D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：救火工具和人員</w:t>
      </w:r>
    </w:p>
    <w:p w14:paraId="6F09609A" w14:textId="7399106D" w:rsidR="004D3BCA" w:rsidRDefault="005D63E9" w:rsidP="005D63E9">
      <w:pPr>
        <w:pStyle w:val="af4"/>
        <w:ind w:left="360" w:hanging="360"/>
      </w:pPr>
      <w:r>
        <w:rPr>
          <w:rFonts w:hint="eastAsia"/>
        </w:rPr>
        <w:t>1</w:t>
      </w:r>
      <w:r>
        <w:t>.</w:t>
      </w:r>
      <w:r w:rsidR="00CA497C">
        <w:rPr>
          <w:rFonts w:hint="eastAsia"/>
        </w:rPr>
        <w:t>在高大建築起火時，僅靠人力取水撲火，效果甚微。為了更有效和迅速地撲滅火源，古人發明了專門用於救火的工具，即</w:t>
      </w:r>
      <w:r w:rsidR="00CA497C" w:rsidRPr="00FA0B02">
        <w:rPr>
          <w:rFonts w:hint="eastAsia"/>
        </w:rPr>
        <w:t>岔子激桶</w:t>
      </w:r>
      <w:r w:rsidR="00CA497C">
        <w:rPr>
          <w:rFonts w:hint="eastAsia"/>
        </w:rPr>
        <w:t>和</w:t>
      </w:r>
      <w:r w:rsidR="00CA497C" w:rsidRPr="00FA0B02">
        <w:t>西式激桶</w:t>
      </w:r>
      <w:r w:rsidR="00CA497C">
        <w:rPr>
          <w:rFonts w:hint="eastAsia"/>
        </w:rPr>
        <w:t>。看以下的圖畫，你認為這兩種工具各有甚麼優點和決點？</w:t>
      </w:r>
    </w:p>
    <w:p w14:paraId="36A227DC" w14:textId="77777777" w:rsidR="0087605F" w:rsidRDefault="0087605F" w:rsidP="007415D2">
      <w:pPr>
        <w:pStyle w:val="af4"/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129"/>
        <w:gridCol w:w="4536"/>
        <w:gridCol w:w="4536"/>
      </w:tblGrid>
      <w:tr w:rsidR="007415D2" w14:paraId="5CE97188" w14:textId="77777777" w:rsidTr="00560136">
        <w:trPr>
          <w:trHeight w:val="137"/>
        </w:trPr>
        <w:tc>
          <w:tcPr>
            <w:tcW w:w="1129" w:type="dxa"/>
            <w:vMerge w:val="restart"/>
          </w:tcPr>
          <w:p w14:paraId="3CFCF298" w14:textId="3D71906D" w:rsidR="007415D2" w:rsidRDefault="007415D2" w:rsidP="00024860">
            <w:pPr>
              <w:tabs>
                <w:tab w:val="left" w:pos="2057"/>
              </w:tabs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工具</w:t>
            </w:r>
          </w:p>
        </w:tc>
        <w:tc>
          <w:tcPr>
            <w:tcW w:w="4536" w:type="dxa"/>
          </w:tcPr>
          <w:p w14:paraId="4EF3940C" w14:textId="4072B0A5" w:rsidR="007415D2" w:rsidRPr="0087605F" w:rsidRDefault="007415D2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</w:pPr>
            <w:proofErr w:type="gramStart"/>
            <w:r w:rsidRPr="0087605F">
              <w:rPr>
                <w:rFonts w:ascii="Kaiti TC" w:eastAsia="Kaiti TC" w:hAnsi="Kaiti TC" w:cs="Microsoft Uighur" w:hint="eastAsia"/>
                <w:b/>
                <w:bCs/>
                <w:color w:val="484F5E" w:themeColor="text1"/>
                <w:sz w:val="32"/>
                <w:szCs w:val="32"/>
                <w:lang w:val="x-none"/>
              </w:rPr>
              <w:t>岔子激桶</w:t>
            </w:r>
            <w:proofErr w:type="gramEnd"/>
          </w:p>
        </w:tc>
        <w:tc>
          <w:tcPr>
            <w:tcW w:w="4536" w:type="dxa"/>
          </w:tcPr>
          <w:p w14:paraId="71838099" w14:textId="3CFBF07B" w:rsidR="007415D2" w:rsidRPr="0087605F" w:rsidRDefault="007415D2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</w:pPr>
            <w:proofErr w:type="gramStart"/>
            <w:r w:rsidRPr="0087605F"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  <w:t>西式激桶</w:t>
            </w:r>
            <w:proofErr w:type="gramEnd"/>
          </w:p>
        </w:tc>
      </w:tr>
      <w:tr w:rsidR="007415D2" w14:paraId="2A694674" w14:textId="77777777" w:rsidTr="002F5444">
        <w:trPr>
          <w:trHeight w:val="4256"/>
        </w:trPr>
        <w:tc>
          <w:tcPr>
            <w:tcW w:w="1129" w:type="dxa"/>
            <w:vMerge/>
          </w:tcPr>
          <w:p w14:paraId="02B5434E" w14:textId="77777777" w:rsidR="007415D2" w:rsidRDefault="007415D2" w:rsidP="00024860">
            <w:pPr>
              <w:tabs>
                <w:tab w:val="left" w:pos="2057"/>
              </w:tabs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</w:p>
        </w:tc>
        <w:tc>
          <w:tcPr>
            <w:tcW w:w="4536" w:type="dxa"/>
            <w:vAlign w:val="center"/>
          </w:tcPr>
          <w:p w14:paraId="7EE3B317" w14:textId="41A81F44" w:rsidR="002D6A72" w:rsidRDefault="002D6A72" w:rsidP="002D6A72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BF04BDF" wp14:editId="312E4A9C">
                  <wp:extent cx="1967023" cy="25354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6364" r="19260" b="6950"/>
                          <a:stretch/>
                        </pic:blipFill>
                        <pic:spPr bwMode="auto">
                          <a:xfrm>
                            <a:off x="0" y="0"/>
                            <a:ext cx="2004422" cy="258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05A7C90" w14:textId="1059A7F8" w:rsidR="007415D2" w:rsidRDefault="002E73FC" w:rsidP="002E73FC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526500E5" wp14:editId="578DAEE9">
                  <wp:extent cx="2608633" cy="1743739"/>
                  <wp:effectExtent l="0" t="0" r="127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" t="21326" r="4941" b="15195"/>
                          <a:stretch/>
                        </pic:blipFill>
                        <pic:spPr bwMode="auto">
                          <a:xfrm>
                            <a:off x="0" y="0"/>
                            <a:ext cx="2617409" cy="17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02" w14:paraId="0841A7F1" w14:textId="77777777" w:rsidTr="00560136">
        <w:tc>
          <w:tcPr>
            <w:tcW w:w="1129" w:type="dxa"/>
          </w:tcPr>
          <w:p w14:paraId="23C09514" w14:textId="7D3E25F4" w:rsidR="00FA0B02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優點</w:t>
            </w:r>
          </w:p>
        </w:tc>
        <w:tc>
          <w:tcPr>
            <w:tcW w:w="4536" w:type="dxa"/>
          </w:tcPr>
          <w:p w14:paraId="2E23E653" w14:textId="032DBF3A" w:rsidR="00FA0B02" w:rsidRDefault="00245312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E75B1CC" wp14:editId="7103E7F4">
                      <wp:simplePos x="0" y="0"/>
                      <wp:positionH relativeFrom="column">
                        <wp:posOffset>1073904</wp:posOffset>
                      </wp:positionH>
                      <wp:positionV relativeFrom="paragraph">
                        <wp:posOffset>53797</wp:posOffset>
                      </wp:positionV>
                      <wp:extent cx="531628" cy="287079"/>
                      <wp:effectExtent l="0" t="0" r="20955" b="1778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628" cy="287079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F50AA" id="Oval 55" o:spid="_x0000_s1026" style="position:absolute;margin-left:84.55pt;margin-top:4.25pt;width:41.85pt;height:22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小巧便攜</w:t>
            </w:r>
            <w:r w:rsid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</w:t>
            </w:r>
            <w:r w:rsid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單人</w:t>
            </w:r>
            <w:r w:rsid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/</w:t>
            </w:r>
            <w:r w:rsidR="00560136"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多人</w:t>
            </w:r>
            <w:r w:rsid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操作</w:t>
            </w:r>
          </w:p>
        </w:tc>
        <w:tc>
          <w:tcPr>
            <w:tcW w:w="4536" w:type="dxa"/>
          </w:tcPr>
          <w:p w14:paraId="3247D1A0" w14:textId="008CB9C9" w:rsidR="00FA0B02" w:rsidRPr="00560136" w:rsidRDefault="00CA497C" w:rsidP="00024860">
            <w:pPr>
              <w:spacing w:line="259" w:lineRule="auto"/>
              <w:jc w:val="center"/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2124E7B" wp14:editId="4906BBF7">
                      <wp:simplePos x="0" y="0"/>
                      <wp:positionH relativeFrom="column">
                        <wp:posOffset>588857</wp:posOffset>
                      </wp:positionH>
                      <wp:positionV relativeFrom="paragraph">
                        <wp:posOffset>43180</wp:posOffset>
                      </wp:positionV>
                      <wp:extent cx="332990" cy="280134"/>
                      <wp:effectExtent l="0" t="0" r="10160" b="24765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990" cy="280134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FD4A0" id="Oval 58" o:spid="_x0000_s1026" style="position:absolute;margin-left:46.35pt;margin-top:3.4pt;width:26.2pt;height:2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6D66BAD" wp14:editId="05DC5DBD">
                      <wp:simplePos x="0" y="0"/>
                      <wp:positionH relativeFrom="column">
                        <wp:posOffset>1907328</wp:posOffset>
                      </wp:positionH>
                      <wp:positionV relativeFrom="paragraph">
                        <wp:posOffset>45085</wp:posOffset>
                      </wp:positionV>
                      <wp:extent cx="332990" cy="280134"/>
                      <wp:effectExtent l="0" t="0" r="10160" b="24765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990" cy="280134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93FF2" id="Oval 61" o:spid="_x0000_s1026" style="position:absolute;margin-left:150.2pt;margin-top:3.55pt;width:26.2pt;height:2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射程</w:t>
            </w:r>
            <w:r w:rsidR="0021072A" w:rsidRP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遠</w:t>
            </w:r>
            <w:r w:rsid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/</w:t>
            </w:r>
            <w:r w:rsidR="0021072A"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近</w:t>
            </w:r>
            <w:r w:rsid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，速度</w:t>
            </w:r>
            <w:r w:rsidR="0021072A" w:rsidRP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快</w:t>
            </w:r>
            <w:r w:rsid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/</w:t>
            </w:r>
            <w:r w:rsidR="0021072A"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慢</w:t>
            </w:r>
            <w:r w:rsidR="0021072A" w:rsidRP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</w:p>
        </w:tc>
      </w:tr>
      <w:tr w:rsidR="00024860" w14:paraId="5D961F94" w14:textId="77777777" w:rsidTr="00560136">
        <w:tc>
          <w:tcPr>
            <w:tcW w:w="1129" w:type="dxa"/>
          </w:tcPr>
          <w:p w14:paraId="4362B9E7" w14:textId="026B03CA" w:rsidR="00024860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缺點</w:t>
            </w:r>
          </w:p>
        </w:tc>
        <w:tc>
          <w:tcPr>
            <w:tcW w:w="4536" w:type="dxa"/>
          </w:tcPr>
          <w:p w14:paraId="3D82A5A4" w14:textId="6A083A09" w:rsidR="00024860" w:rsidRDefault="00CA497C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B19BFAE" wp14:editId="449D4917">
                      <wp:simplePos x="0" y="0"/>
                      <wp:positionH relativeFrom="column">
                        <wp:posOffset>2257637</wp:posOffset>
                      </wp:positionH>
                      <wp:positionV relativeFrom="paragraph">
                        <wp:posOffset>35348</wp:posOffset>
                      </wp:positionV>
                      <wp:extent cx="491556" cy="295892"/>
                      <wp:effectExtent l="0" t="0" r="22860" b="2857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556" cy="29589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6FEAD" id="Oval 63" o:spid="_x0000_s1026" style="position:absolute;margin-left:177.75pt;margin-top:2.8pt;width:38.7pt;height:23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651F987" wp14:editId="189668B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33020</wp:posOffset>
                      </wp:positionV>
                      <wp:extent cx="332990" cy="280134"/>
                      <wp:effectExtent l="0" t="0" r="10160" b="24765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990" cy="280134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DD583" id="Oval 62" o:spid="_x0000_s1026" style="position:absolute;margin-left:57.65pt;margin-top:2.6pt;width:26.2pt;height:22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" filled="f" strokecolor="red" strokeweight="1.5pt">
                      <v:stroke joinstyle="miter"/>
                    </v:oval>
                  </w:pict>
                </mc:Fallback>
              </mc:AlternateContent>
            </w:r>
            <w:proofErr w:type="gramStart"/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吸量</w:t>
            </w:r>
            <w:proofErr w:type="gramEnd"/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多/</w:t>
            </w:r>
            <w:r w:rsidR="00024860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小</w:t>
            </w:r>
            <w:r w:rsid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</w:t>
            </w:r>
            <w:r w:rsidR="00024860"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射程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廣闊</w:t>
            </w:r>
            <w:r w:rsidR="0021072A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/</w:t>
            </w:r>
            <w:r w:rsidR="0021072A"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u w:val="single"/>
                <w:lang w:val="x-none"/>
              </w:rPr>
              <w:t xml:space="preserve"> </w:t>
            </w:r>
            <w:r w:rsidR="00024860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有限</w:t>
            </w:r>
            <w:r w:rsidR="00560136" w:rsidRPr="00560136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</w:p>
        </w:tc>
        <w:tc>
          <w:tcPr>
            <w:tcW w:w="4536" w:type="dxa"/>
          </w:tcPr>
          <w:p w14:paraId="58194C6F" w14:textId="5D116CED" w:rsidR="00024860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笨重複雜</w:t>
            </w:r>
          </w:p>
        </w:tc>
      </w:tr>
    </w:tbl>
    <w:p w14:paraId="35D6CC28" w14:textId="2EB94F9E" w:rsidR="00FA0B02" w:rsidRDefault="00FA0B02" w:rsidP="00024860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6325E4EC" w14:textId="47B37764" w:rsidR="00560136" w:rsidRDefault="005D63E9" w:rsidP="005D63E9">
      <w:pPr>
        <w:pStyle w:val="af4"/>
        <w:ind w:left="540" w:hanging="540"/>
      </w:pPr>
      <w:r>
        <w:rPr>
          <w:rFonts w:hint="eastAsia"/>
        </w:rPr>
        <w:t>2</w:t>
      </w:r>
      <w:r>
        <w:t xml:space="preserve">. </w:t>
      </w:r>
      <w:r w:rsidR="00560136">
        <w:rPr>
          <w:rFonts w:hint="eastAsia"/>
        </w:rPr>
        <w:t>清代康熙皇帝設立了專職的防火機構，稱為「火班」(或「激桶處</w:t>
      </w:r>
      <w:proofErr w:type="gramStart"/>
      <w:r w:rsidR="00560136">
        <w:rPr>
          <w:rFonts w:hint="eastAsia"/>
        </w:rPr>
        <w:t>」)，</w:t>
      </w:r>
      <w:proofErr w:type="gramEnd"/>
      <w:r w:rsidR="00560136">
        <w:rPr>
          <w:rFonts w:hint="eastAsia"/>
        </w:rPr>
        <w:t>結果</w:t>
      </w:r>
      <w:r w:rsidR="00CA497C">
        <w:rPr>
          <w:rFonts w:hint="eastAsia"/>
        </w:rPr>
        <w:t>整個清代</w:t>
      </w:r>
      <w:r w:rsidR="00560136">
        <w:rPr>
          <w:rFonts w:hint="eastAsia"/>
        </w:rPr>
        <w:t>火災次數</w:t>
      </w:r>
      <w:r w:rsidR="00CA497C">
        <w:rPr>
          <w:rFonts w:hint="eastAsia"/>
        </w:rPr>
        <w:t>比明代明顯</w:t>
      </w:r>
      <w:r w:rsidR="00560136">
        <w:rPr>
          <w:rFonts w:hint="eastAsia"/>
        </w:rPr>
        <w:t>減少</w:t>
      </w:r>
      <w:r w:rsidR="00CA497C">
        <w:rPr>
          <w:rFonts w:hint="eastAsia"/>
        </w:rPr>
        <w:t>，</w:t>
      </w:r>
      <w:r w:rsidR="00513165">
        <w:rPr>
          <w:rFonts w:hint="eastAsia"/>
        </w:rPr>
        <w:t>同時康熙皇帝在位時間最長，宮中失火次數卻最少</w:t>
      </w:r>
      <w:r w:rsidR="00560136">
        <w:rPr>
          <w:rFonts w:hint="eastAsia"/>
        </w:rPr>
        <w:t>。到了現在，故宮博物院</w:t>
      </w:r>
      <w:r w:rsidR="00941540">
        <w:rPr>
          <w:rFonts w:hint="eastAsia"/>
        </w:rPr>
        <w:t>有</w:t>
      </w:r>
      <w:r w:rsidR="0021072A">
        <w:rPr>
          <w:rFonts w:hint="eastAsia"/>
        </w:rPr>
        <w:t>哪些</w:t>
      </w:r>
      <w:r w:rsidR="00941540">
        <w:rPr>
          <w:rFonts w:hint="eastAsia"/>
        </w:rPr>
        <w:t>現代的</w:t>
      </w:r>
      <w:r w:rsidR="0021072A">
        <w:rPr>
          <w:rFonts w:hint="eastAsia"/>
        </w:rPr>
        <w:t>防火</w:t>
      </w:r>
      <w:r w:rsidR="00560136">
        <w:rPr>
          <w:rFonts w:hint="eastAsia"/>
        </w:rPr>
        <w:t>措施</w:t>
      </w:r>
      <w:r w:rsidR="0021072A">
        <w:rPr>
          <w:rFonts w:hint="eastAsia"/>
        </w:rPr>
        <w:t>？</w:t>
      </w:r>
      <w:r w:rsidR="0021072A" w:rsidRPr="0021072A">
        <w:rPr>
          <w:rFonts w:hint="eastAsia"/>
        </w:rPr>
        <w:t>在____上填上適當的答案。</w:t>
      </w:r>
    </w:p>
    <w:p w14:paraId="18FC5493" w14:textId="36312FFE" w:rsidR="00941540" w:rsidRDefault="00BD2EF0" w:rsidP="00941540">
      <w:pPr>
        <w:pStyle w:val="af4"/>
        <w:tabs>
          <w:tab w:val="clear" w:pos="2057"/>
          <w:tab w:val="left" w:pos="1843"/>
        </w:tabs>
        <w:spacing w:before="240" w:after="240"/>
        <w:rPr>
          <w:rFonts w:ascii="Kaiti TC" w:eastAsia="Kaiti TC" w:hAnsi="Kaiti TC" w:cs="Microsoft Uighur"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E0CFF2" wp14:editId="57FEAE2D">
                <wp:simplePos x="0" y="0"/>
                <wp:positionH relativeFrom="margin">
                  <wp:posOffset>2518292</wp:posOffset>
                </wp:positionH>
                <wp:positionV relativeFrom="paragraph">
                  <wp:posOffset>548005</wp:posOffset>
                </wp:positionV>
                <wp:extent cx="819260" cy="329565"/>
                <wp:effectExtent l="0" t="0" r="0" b="0"/>
                <wp:wrapNone/>
                <wp:docPr id="5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97338" w14:textId="19871748" w:rsidR="0021072A" w:rsidRPr="00941540" w:rsidRDefault="00941540" w:rsidP="0021072A">
                            <w:pPr>
                              <w:pStyle w:val="af2"/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 w:rsidRPr="00941540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避雷針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CFF2" id="文字方塊 28" o:spid="_x0000_s1038" type="#_x0000_t202" style="position:absolute;left:0;text-align:left;margin-left:198.3pt;margin-top:43.15pt;width:64.5pt;height:25.9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" filled="f" stroked="f" strokeweight=".5pt">
                <v:textbox>
                  <w:txbxContent>
                    <w:p w14:paraId="2FC97338" w14:textId="19871748" w:rsidR="0021072A" w:rsidRPr="00941540" w:rsidRDefault="00941540" w:rsidP="0021072A">
                      <w:pPr>
                        <w:pStyle w:val="af2"/>
                        <w:jc w:val="center"/>
                        <w:rPr>
                          <w:sz w:val="28"/>
                          <w:szCs w:val="26"/>
                        </w:rPr>
                      </w:pPr>
                      <w:r w:rsidRPr="00941540">
                        <w:rPr>
                          <w:rFonts w:hint="eastAsia"/>
                          <w:sz w:val="28"/>
                          <w:szCs w:val="26"/>
                        </w:rPr>
                        <w:t>避雷針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72A">
        <w:rPr>
          <w:rFonts w:hint="eastAsia"/>
        </w:rPr>
        <w:t xml:space="preserve">　　</w:t>
      </w:r>
      <w:r w:rsidR="00941540" w:rsidRPr="00941540">
        <w:rPr>
          <w:rFonts w:ascii="Kaiti TC" w:eastAsia="Kaiti TC" w:hAnsi="Kaiti TC" w:cs="Microsoft Uighur" w:hint="eastAsia"/>
          <w:color w:val="484F5E" w:themeColor="text1"/>
          <w:lang w:val="x-none"/>
        </w:rPr>
        <w:t>拍攝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吸煙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消防處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滅火器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避雷針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警報器</w:t>
      </w:r>
    </w:p>
    <w:p w14:paraId="054B0A57" w14:textId="2632B143" w:rsidR="00560136" w:rsidRDefault="00F673D0" w:rsidP="00F673D0">
      <w:pPr>
        <w:pStyle w:val="af4"/>
        <w:ind w:left="4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63D3C7" wp14:editId="4A0F0F06">
                <wp:simplePos x="0" y="0"/>
                <wp:positionH relativeFrom="margin">
                  <wp:posOffset>1840112</wp:posOffset>
                </wp:positionH>
                <wp:positionV relativeFrom="paragraph">
                  <wp:posOffset>259080</wp:posOffset>
                </wp:positionV>
                <wp:extent cx="819260" cy="329565"/>
                <wp:effectExtent l="0" t="0" r="0" b="0"/>
                <wp:wrapNone/>
                <wp:docPr id="52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CFC8F" w14:textId="7F2FB6CE" w:rsidR="00941540" w:rsidRPr="00941540" w:rsidRDefault="00941540" w:rsidP="00941540">
                            <w:pPr>
                              <w:pStyle w:val="af2"/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 w:rsidRPr="00941540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滅火器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D3C7" id="_x0000_s1039" type="#_x0000_t202" style="position:absolute;left:0;text-align:left;margin-left:144.9pt;margin-top:20.4pt;width:64.5pt;height:25.9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" filled="f" stroked="f" strokeweight=".5pt">
                <v:textbox>
                  <w:txbxContent>
                    <w:p w14:paraId="14ECFC8F" w14:textId="7F2FB6CE" w:rsidR="00941540" w:rsidRPr="00941540" w:rsidRDefault="00941540" w:rsidP="00941540">
                      <w:pPr>
                        <w:pStyle w:val="af2"/>
                        <w:jc w:val="center"/>
                        <w:rPr>
                          <w:sz w:val="28"/>
                          <w:szCs w:val="26"/>
                        </w:rPr>
                      </w:pPr>
                      <w:r w:rsidRPr="00941540">
                        <w:rPr>
                          <w:rFonts w:hint="eastAsia"/>
                          <w:sz w:val="28"/>
                          <w:szCs w:val="26"/>
                        </w:rPr>
                        <w:t>滅火器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EF0">
        <w:rPr>
          <w:rFonts w:hint="eastAsia"/>
        </w:rPr>
        <w:t>1</w:t>
      </w:r>
      <w:r w:rsidR="00BD2EF0">
        <w:t xml:space="preserve">) </w:t>
      </w:r>
      <w:r w:rsidR="0021072A">
        <w:rPr>
          <w:rFonts w:hint="eastAsia"/>
        </w:rPr>
        <w:t>在較高建築物安裝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15828FBC" w14:textId="549A6941" w:rsidR="0021072A" w:rsidRDefault="00F673D0" w:rsidP="00F673D0">
      <w:pPr>
        <w:pStyle w:val="af4"/>
        <w:ind w:left="4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284900" wp14:editId="6C33325A">
                <wp:simplePos x="0" y="0"/>
                <wp:positionH relativeFrom="margin">
                  <wp:posOffset>1834397</wp:posOffset>
                </wp:positionH>
                <wp:positionV relativeFrom="paragraph">
                  <wp:posOffset>331470</wp:posOffset>
                </wp:positionV>
                <wp:extent cx="819260" cy="329565"/>
                <wp:effectExtent l="0" t="0" r="0" b="0"/>
                <wp:wrapNone/>
                <wp:docPr id="53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EF4EB" w14:textId="11024521" w:rsidR="00941540" w:rsidRPr="00941540" w:rsidRDefault="00941540" w:rsidP="00941540">
                            <w:pPr>
                              <w:pStyle w:val="af2"/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 w:rsidRPr="00941540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消防處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4900" id="_x0000_s1040" type="#_x0000_t202" style="position:absolute;left:0;text-align:left;margin-left:144.45pt;margin-top:26.1pt;width:64.5pt;height:25.9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wCGwIAADM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" filled="f" stroked="f" strokeweight=".5pt">
                <v:textbox>
                  <w:txbxContent>
                    <w:p w14:paraId="73DEF4EB" w14:textId="11024521" w:rsidR="00941540" w:rsidRPr="00941540" w:rsidRDefault="00941540" w:rsidP="00941540">
                      <w:pPr>
                        <w:pStyle w:val="af2"/>
                        <w:jc w:val="center"/>
                        <w:rPr>
                          <w:sz w:val="28"/>
                          <w:szCs w:val="26"/>
                        </w:rPr>
                      </w:pPr>
                      <w:r w:rsidRPr="00941540">
                        <w:rPr>
                          <w:rFonts w:hint="eastAsia"/>
                          <w:sz w:val="28"/>
                          <w:szCs w:val="26"/>
                        </w:rPr>
                        <w:t>消防處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EF0">
        <w:rPr>
          <w:rFonts w:hint="eastAsia"/>
        </w:rPr>
        <w:t>2</w:t>
      </w:r>
      <w:r w:rsidR="00BD2EF0">
        <w:t xml:space="preserve">) </w:t>
      </w:r>
      <w:r w:rsidR="0021072A">
        <w:rPr>
          <w:rFonts w:hint="eastAsia"/>
        </w:rPr>
        <w:t>安放大量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3B830E45" w14:textId="42C4D1F5" w:rsidR="0021072A" w:rsidRDefault="00F673D0" w:rsidP="00F673D0">
      <w:pPr>
        <w:pStyle w:val="af4"/>
        <w:ind w:left="4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94EDDB" wp14:editId="6D4A7A38">
                <wp:simplePos x="0" y="0"/>
                <wp:positionH relativeFrom="margin">
                  <wp:posOffset>1988067</wp:posOffset>
                </wp:positionH>
                <wp:positionV relativeFrom="paragraph">
                  <wp:posOffset>340360</wp:posOffset>
                </wp:positionV>
                <wp:extent cx="819260" cy="329565"/>
                <wp:effectExtent l="0" t="0" r="0" b="0"/>
                <wp:wrapNone/>
                <wp:docPr id="54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D018B" w14:textId="7E15B971" w:rsidR="00941540" w:rsidRPr="00941540" w:rsidRDefault="00941540" w:rsidP="00941540">
                            <w:pPr>
                              <w:pStyle w:val="af2"/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 w:rsidRPr="00941540">
                              <w:rPr>
                                <w:rFonts w:hint="eastAsia"/>
                                <w:sz w:val="28"/>
                                <w:szCs w:val="26"/>
                              </w:rPr>
                              <w:t>吸煙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EDDB" id="_x0000_s1041" type="#_x0000_t202" style="position:absolute;left:0;text-align:left;margin-left:156.55pt;margin-top:26.8pt;width:64.5pt;height:25.9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" filled="f" stroked="f" strokeweight=".5pt">
                <v:textbox>
                  <w:txbxContent>
                    <w:p w14:paraId="288D018B" w14:textId="7E15B971" w:rsidR="00941540" w:rsidRPr="00941540" w:rsidRDefault="00941540" w:rsidP="00941540">
                      <w:pPr>
                        <w:pStyle w:val="af2"/>
                        <w:jc w:val="center"/>
                        <w:rPr>
                          <w:sz w:val="28"/>
                          <w:szCs w:val="26"/>
                        </w:rPr>
                      </w:pPr>
                      <w:r w:rsidRPr="00941540">
                        <w:rPr>
                          <w:rFonts w:hint="eastAsia"/>
                          <w:sz w:val="28"/>
                          <w:szCs w:val="26"/>
                        </w:rPr>
                        <w:t>吸煙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EF0">
        <w:rPr>
          <w:rFonts w:hint="eastAsia"/>
        </w:rPr>
        <w:t>3</w:t>
      </w:r>
      <w:r w:rsidR="00BD2EF0">
        <w:t xml:space="preserve">) </w:t>
      </w:r>
      <w:r w:rsidR="0021072A">
        <w:rPr>
          <w:rFonts w:hint="eastAsia"/>
        </w:rPr>
        <w:t>設立故宮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1346F892" w14:textId="459535DF" w:rsidR="00513165" w:rsidRDefault="00BD2EF0" w:rsidP="00C93130">
      <w:pPr>
        <w:pStyle w:val="af4"/>
        <w:ind w:left="450"/>
      </w:pPr>
      <w:r>
        <w:rPr>
          <w:rFonts w:hint="eastAsia"/>
        </w:rPr>
        <w:t>4</w:t>
      </w:r>
      <w:r>
        <w:t xml:space="preserve">) </w:t>
      </w:r>
      <w:r w:rsidR="0021072A">
        <w:rPr>
          <w:rFonts w:hint="eastAsia"/>
        </w:rPr>
        <w:t>全院範圍禁止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6A1853">
        <w:rPr>
          <w:u w:val="single"/>
        </w:rPr>
        <w:tab/>
      </w:r>
    </w:p>
    <w:sectPr w:rsidR="00513165" w:rsidSect="001F4025">
      <w:headerReference w:type="default" r:id="rId23"/>
      <w:footerReference w:type="even" r:id="rId24"/>
      <w:footerReference w:type="default" r:id="rId25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86F7D" w14:textId="77777777" w:rsidR="00245A7B" w:rsidRDefault="00245A7B" w:rsidP="00465C96">
      <w:r>
        <w:separator/>
      </w:r>
    </w:p>
  </w:endnote>
  <w:endnote w:type="continuationSeparator" w:id="0">
    <w:p w14:paraId="1E26549E" w14:textId="77777777" w:rsidR="00245A7B" w:rsidRDefault="00245A7B" w:rsidP="00465C96">
      <w:r>
        <w:continuationSeparator/>
      </w:r>
    </w:p>
  </w:endnote>
  <w:endnote w:type="continuationNotice" w:id="1">
    <w:p w14:paraId="056A4CE4" w14:textId="77777777" w:rsidR="00245A7B" w:rsidRDefault="00245A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92D26" w14:textId="77777777" w:rsidR="00245A7B" w:rsidRDefault="00245A7B" w:rsidP="00465C96">
      <w:r>
        <w:separator/>
      </w:r>
    </w:p>
  </w:footnote>
  <w:footnote w:type="continuationSeparator" w:id="0">
    <w:p w14:paraId="4C268C45" w14:textId="77777777" w:rsidR="00245A7B" w:rsidRDefault="00245A7B" w:rsidP="00465C96">
      <w:r>
        <w:continuationSeparator/>
      </w:r>
    </w:p>
  </w:footnote>
  <w:footnote w:type="continuationNotice" w:id="1">
    <w:p w14:paraId="1952FB53" w14:textId="77777777" w:rsidR="00245A7B" w:rsidRDefault="00245A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alt="Icon&#10;&#10;Description automatically generated" style="width:23.45pt;height:22.6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7C1"/>
    <w:multiLevelType w:val="hybridMultilevel"/>
    <w:tmpl w:val="965C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E4715"/>
    <w:multiLevelType w:val="hybridMultilevel"/>
    <w:tmpl w:val="29B8F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3427B"/>
    <w:multiLevelType w:val="hybridMultilevel"/>
    <w:tmpl w:val="F5E4C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A16BE1"/>
    <w:multiLevelType w:val="hybridMultilevel"/>
    <w:tmpl w:val="B6C40F24"/>
    <w:lvl w:ilvl="0" w:tplc="5E3828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5"/>
  </w:num>
  <w:num w:numId="2" w16cid:durableId="1920671662">
    <w:abstractNumId w:val="3"/>
  </w:num>
  <w:num w:numId="3" w16cid:durableId="16196746">
    <w:abstractNumId w:val="9"/>
  </w:num>
  <w:num w:numId="4" w16cid:durableId="1085955231">
    <w:abstractNumId w:val="6"/>
  </w:num>
  <w:num w:numId="5" w16cid:durableId="925845067">
    <w:abstractNumId w:val="2"/>
  </w:num>
  <w:num w:numId="6" w16cid:durableId="1593973238">
    <w:abstractNumId w:val="12"/>
  </w:num>
  <w:num w:numId="7" w16cid:durableId="1980845102">
    <w:abstractNumId w:val="10"/>
  </w:num>
  <w:num w:numId="8" w16cid:durableId="1868638659">
    <w:abstractNumId w:val="0"/>
  </w:num>
  <w:num w:numId="9" w16cid:durableId="92825119">
    <w:abstractNumId w:val="8"/>
  </w:num>
  <w:num w:numId="10" w16cid:durableId="302003160">
    <w:abstractNumId w:val="4"/>
  </w:num>
  <w:num w:numId="11" w16cid:durableId="87821702">
    <w:abstractNumId w:val="7"/>
  </w:num>
  <w:num w:numId="12" w16cid:durableId="1564022601">
    <w:abstractNumId w:val="11"/>
  </w:num>
  <w:num w:numId="13" w16cid:durableId="687483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072FE"/>
    <w:rsid w:val="000214DD"/>
    <w:rsid w:val="00023F7D"/>
    <w:rsid w:val="00024860"/>
    <w:rsid w:val="00027603"/>
    <w:rsid w:val="00034224"/>
    <w:rsid w:val="00035EED"/>
    <w:rsid w:val="000369C7"/>
    <w:rsid w:val="00041438"/>
    <w:rsid w:val="00054C5A"/>
    <w:rsid w:val="00056AF4"/>
    <w:rsid w:val="000661D6"/>
    <w:rsid w:val="000702B4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D7764"/>
    <w:rsid w:val="000E38F9"/>
    <w:rsid w:val="000F5CAF"/>
    <w:rsid w:val="000F63CC"/>
    <w:rsid w:val="00112247"/>
    <w:rsid w:val="00124CA8"/>
    <w:rsid w:val="00124E02"/>
    <w:rsid w:val="00132D8F"/>
    <w:rsid w:val="001412D4"/>
    <w:rsid w:val="001460D9"/>
    <w:rsid w:val="00146162"/>
    <w:rsid w:val="00147F89"/>
    <w:rsid w:val="0015184A"/>
    <w:rsid w:val="00153E5D"/>
    <w:rsid w:val="00157029"/>
    <w:rsid w:val="00165B48"/>
    <w:rsid w:val="00165C42"/>
    <w:rsid w:val="001764E5"/>
    <w:rsid w:val="00176B6F"/>
    <w:rsid w:val="00182C10"/>
    <w:rsid w:val="00185F29"/>
    <w:rsid w:val="001A2F95"/>
    <w:rsid w:val="001A4F4D"/>
    <w:rsid w:val="001A52C6"/>
    <w:rsid w:val="001B3571"/>
    <w:rsid w:val="001C0ADE"/>
    <w:rsid w:val="001C0E85"/>
    <w:rsid w:val="001C3888"/>
    <w:rsid w:val="001C3B7F"/>
    <w:rsid w:val="001C507B"/>
    <w:rsid w:val="001D22AE"/>
    <w:rsid w:val="001D5394"/>
    <w:rsid w:val="001D7556"/>
    <w:rsid w:val="001E4DD3"/>
    <w:rsid w:val="001F4025"/>
    <w:rsid w:val="0020069A"/>
    <w:rsid w:val="0021072A"/>
    <w:rsid w:val="00213CA0"/>
    <w:rsid w:val="0021531A"/>
    <w:rsid w:val="00223C49"/>
    <w:rsid w:val="002270E3"/>
    <w:rsid w:val="0023314E"/>
    <w:rsid w:val="002352E5"/>
    <w:rsid w:val="00240A4E"/>
    <w:rsid w:val="00245312"/>
    <w:rsid w:val="00245A7B"/>
    <w:rsid w:val="00245CCC"/>
    <w:rsid w:val="00253473"/>
    <w:rsid w:val="002567A0"/>
    <w:rsid w:val="00257B1E"/>
    <w:rsid w:val="0026398C"/>
    <w:rsid w:val="00263AB8"/>
    <w:rsid w:val="0026438E"/>
    <w:rsid w:val="0026518D"/>
    <w:rsid w:val="0026675E"/>
    <w:rsid w:val="00275356"/>
    <w:rsid w:val="002811C2"/>
    <w:rsid w:val="00297ABC"/>
    <w:rsid w:val="002A5E6C"/>
    <w:rsid w:val="002B052F"/>
    <w:rsid w:val="002B05C7"/>
    <w:rsid w:val="002C4C92"/>
    <w:rsid w:val="002C5663"/>
    <w:rsid w:val="002C7BDF"/>
    <w:rsid w:val="002D039A"/>
    <w:rsid w:val="002D517B"/>
    <w:rsid w:val="002D6A72"/>
    <w:rsid w:val="002E587D"/>
    <w:rsid w:val="002E73FC"/>
    <w:rsid w:val="002F5444"/>
    <w:rsid w:val="002F77A6"/>
    <w:rsid w:val="002F7863"/>
    <w:rsid w:val="00302AB2"/>
    <w:rsid w:val="003146F5"/>
    <w:rsid w:val="00321D20"/>
    <w:rsid w:val="00343F3A"/>
    <w:rsid w:val="00345406"/>
    <w:rsid w:val="00346EA8"/>
    <w:rsid w:val="003503E6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B2474"/>
    <w:rsid w:val="003C15AA"/>
    <w:rsid w:val="003C6619"/>
    <w:rsid w:val="003E0285"/>
    <w:rsid w:val="003E3F00"/>
    <w:rsid w:val="003F6748"/>
    <w:rsid w:val="00402B7F"/>
    <w:rsid w:val="00414595"/>
    <w:rsid w:val="00423FAC"/>
    <w:rsid w:val="004243E3"/>
    <w:rsid w:val="004254C4"/>
    <w:rsid w:val="00426223"/>
    <w:rsid w:val="00433BF3"/>
    <w:rsid w:val="00436F00"/>
    <w:rsid w:val="00460678"/>
    <w:rsid w:val="004607AF"/>
    <w:rsid w:val="0046458E"/>
    <w:rsid w:val="00465C96"/>
    <w:rsid w:val="004671D6"/>
    <w:rsid w:val="00493ABB"/>
    <w:rsid w:val="00496069"/>
    <w:rsid w:val="00496228"/>
    <w:rsid w:val="004A2D66"/>
    <w:rsid w:val="004B6A8C"/>
    <w:rsid w:val="004B79B8"/>
    <w:rsid w:val="004C4C64"/>
    <w:rsid w:val="004D0121"/>
    <w:rsid w:val="004D3BCA"/>
    <w:rsid w:val="004F00AA"/>
    <w:rsid w:val="004F0D9D"/>
    <w:rsid w:val="00501B61"/>
    <w:rsid w:val="00513165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0136"/>
    <w:rsid w:val="005619BC"/>
    <w:rsid w:val="0056214B"/>
    <w:rsid w:val="00563F01"/>
    <w:rsid w:val="00567FC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D228F"/>
    <w:rsid w:val="005D63E9"/>
    <w:rsid w:val="005E256F"/>
    <w:rsid w:val="005F7058"/>
    <w:rsid w:val="005F7C4A"/>
    <w:rsid w:val="00615BE5"/>
    <w:rsid w:val="00616D92"/>
    <w:rsid w:val="00621AC4"/>
    <w:rsid w:val="00621C51"/>
    <w:rsid w:val="00627177"/>
    <w:rsid w:val="00633520"/>
    <w:rsid w:val="00635355"/>
    <w:rsid w:val="006355BF"/>
    <w:rsid w:val="00641E16"/>
    <w:rsid w:val="0065148B"/>
    <w:rsid w:val="0065780D"/>
    <w:rsid w:val="0066607E"/>
    <w:rsid w:val="00674E5A"/>
    <w:rsid w:val="00690482"/>
    <w:rsid w:val="00692BA0"/>
    <w:rsid w:val="006A1853"/>
    <w:rsid w:val="006A4C95"/>
    <w:rsid w:val="006C3760"/>
    <w:rsid w:val="006D06C7"/>
    <w:rsid w:val="006D7EC0"/>
    <w:rsid w:val="006F5CC8"/>
    <w:rsid w:val="007252FE"/>
    <w:rsid w:val="007415D2"/>
    <w:rsid w:val="007415EF"/>
    <w:rsid w:val="007438AA"/>
    <w:rsid w:val="00746A8C"/>
    <w:rsid w:val="007503AC"/>
    <w:rsid w:val="00751A49"/>
    <w:rsid w:val="00765584"/>
    <w:rsid w:val="00767C7C"/>
    <w:rsid w:val="00771584"/>
    <w:rsid w:val="00771CFB"/>
    <w:rsid w:val="007758C8"/>
    <w:rsid w:val="00782387"/>
    <w:rsid w:val="00783CF8"/>
    <w:rsid w:val="0078657B"/>
    <w:rsid w:val="007902B1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6A78"/>
    <w:rsid w:val="00826E81"/>
    <w:rsid w:val="00827895"/>
    <w:rsid w:val="008303A6"/>
    <w:rsid w:val="0083133A"/>
    <w:rsid w:val="00835125"/>
    <w:rsid w:val="00843BAE"/>
    <w:rsid w:val="0085705B"/>
    <w:rsid w:val="008617EB"/>
    <w:rsid w:val="00863284"/>
    <w:rsid w:val="0087605F"/>
    <w:rsid w:val="00882D1B"/>
    <w:rsid w:val="00884A95"/>
    <w:rsid w:val="00890D70"/>
    <w:rsid w:val="0089135E"/>
    <w:rsid w:val="00893367"/>
    <w:rsid w:val="008A6DA9"/>
    <w:rsid w:val="008B0AEB"/>
    <w:rsid w:val="008B205A"/>
    <w:rsid w:val="008B37FA"/>
    <w:rsid w:val="008C4188"/>
    <w:rsid w:val="008D725E"/>
    <w:rsid w:val="008E0144"/>
    <w:rsid w:val="008E1AB1"/>
    <w:rsid w:val="008E33AB"/>
    <w:rsid w:val="008E7F15"/>
    <w:rsid w:val="008F02FB"/>
    <w:rsid w:val="00911114"/>
    <w:rsid w:val="00912457"/>
    <w:rsid w:val="00920823"/>
    <w:rsid w:val="00920BEB"/>
    <w:rsid w:val="00937B52"/>
    <w:rsid w:val="00941540"/>
    <w:rsid w:val="00951359"/>
    <w:rsid w:val="00955882"/>
    <w:rsid w:val="00960421"/>
    <w:rsid w:val="00961FAD"/>
    <w:rsid w:val="00970535"/>
    <w:rsid w:val="00973768"/>
    <w:rsid w:val="00976EF9"/>
    <w:rsid w:val="0099162A"/>
    <w:rsid w:val="00995F21"/>
    <w:rsid w:val="009A2E88"/>
    <w:rsid w:val="009A4B79"/>
    <w:rsid w:val="009B4FF6"/>
    <w:rsid w:val="009C5F8C"/>
    <w:rsid w:val="009C7520"/>
    <w:rsid w:val="009D6E3F"/>
    <w:rsid w:val="009E173E"/>
    <w:rsid w:val="00A07F18"/>
    <w:rsid w:val="00A17CD8"/>
    <w:rsid w:val="00A22169"/>
    <w:rsid w:val="00A22541"/>
    <w:rsid w:val="00A3015A"/>
    <w:rsid w:val="00A318A1"/>
    <w:rsid w:val="00A50449"/>
    <w:rsid w:val="00A5325A"/>
    <w:rsid w:val="00A5509E"/>
    <w:rsid w:val="00A56A00"/>
    <w:rsid w:val="00A60B83"/>
    <w:rsid w:val="00A75E6F"/>
    <w:rsid w:val="00A80F92"/>
    <w:rsid w:val="00A8227B"/>
    <w:rsid w:val="00A831DF"/>
    <w:rsid w:val="00A86934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D75F1"/>
    <w:rsid w:val="00AE3BF2"/>
    <w:rsid w:val="00AE448C"/>
    <w:rsid w:val="00AF46AF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A4C"/>
    <w:rsid w:val="00B56032"/>
    <w:rsid w:val="00B75175"/>
    <w:rsid w:val="00B8052C"/>
    <w:rsid w:val="00B846B2"/>
    <w:rsid w:val="00B9168B"/>
    <w:rsid w:val="00B964CC"/>
    <w:rsid w:val="00BA14B1"/>
    <w:rsid w:val="00BA45C6"/>
    <w:rsid w:val="00BA799D"/>
    <w:rsid w:val="00BB0898"/>
    <w:rsid w:val="00BB2A9A"/>
    <w:rsid w:val="00BC5006"/>
    <w:rsid w:val="00BC5657"/>
    <w:rsid w:val="00BC6252"/>
    <w:rsid w:val="00BC7694"/>
    <w:rsid w:val="00BD1AF9"/>
    <w:rsid w:val="00BD2EF0"/>
    <w:rsid w:val="00BE7FA2"/>
    <w:rsid w:val="00BF176E"/>
    <w:rsid w:val="00C057E7"/>
    <w:rsid w:val="00C22D86"/>
    <w:rsid w:val="00C23454"/>
    <w:rsid w:val="00C26C8C"/>
    <w:rsid w:val="00C413AB"/>
    <w:rsid w:val="00C433D7"/>
    <w:rsid w:val="00C451C4"/>
    <w:rsid w:val="00C54274"/>
    <w:rsid w:val="00C54DA8"/>
    <w:rsid w:val="00C6043E"/>
    <w:rsid w:val="00C86DCF"/>
    <w:rsid w:val="00C93130"/>
    <w:rsid w:val="00CA497C"/>
    <w:rsid w:val="00CB136A"/>
    <w:rsid w:val="00CB43AE"/>
    <w:rsid w:val="00CB5054"/>
    <w:rsid w:val="00CC614B"/>
    <w:rsid w:val="00CC7AE5"/>
    <w:rsid w:val="00CD18D8"/>
    <w:rsid w:val="00CD68C7"/>
    <w:rsid w:val="00CE305F"/>
    <w:rsid w:val="00CF4788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297B"/>
    <w:rsid w:val="00D86BF0"/>
    <w:rsid w:val="00D9365A"/>
    <w:rsid w:val="00D96163"/>
    <w:rsid w:val="00DA5405"/>
    <w:rsid w:val="00DB0CE1"/>
    <w:rsid w:val="00DD06FC"/>
    <w:rsid w:val="00E05344"/>
    <w:rsid w:val="00E05665"/>
    <w:rsid w:val="00E06B84"/>
    <w:rsid w:val="00E15EE0"/>
    <w:rsid w:val="00E17656"/>
    <w:rsid w:val="00E3705E"/>
    <w:rsid w:val="00E42BFA"/>
    <w:rsid w:val="00E603AD"/>
    <w:rsid w:val="00E612D4"/>
    <w:rsid w:val="00E61EFB"/>
    <w:rsid w:val="00E66E50"/>
    <w:rsid w:val="00E75885"/>
    <w:rsid w:val="00E759BB"/>
    <w:rsid w:val="00E76FAB"/>
    <w:rsid w:val="00E85AA8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EF7619"/>
    <w:rsid w:val="00F13881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673D0"/>
    <w:rsid w:val="00F84FC3"/>
    <w:rsid w:val="00F86927"/>
    <w:rsid w:val="00F93E05"/>
    <w:rsid w:val="00F968D1"/>
    <w:rsid w:val="00F97544"/>
    <w:rsid w:val="00FA0B02"/>
    <w:rsid w:val="00FD1E82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E84552A8-2A41-4850-ACEE-41F48FB1C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53</TotalTime>
  <Pages>4</Pages>
  <Words>420</Words>
  <Characters>429</Characters>
  <Application>Microsoft Office Word</Application>
  <DocSecurity>0</DocSecurity>
  <Lines>71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284</cp:revision>
  <cp:lastPrinted>2022-07-14T09:34:00Z</cp:lastPrinted>
  <dcterms:created xsi:type="dcterms:W3CDTF">2022-09-20T08:24:00Z</dcterms:created>
  <dcterms:modified xsi:type="dcterms:W3CDTF">2022-11-30T11:07:00Z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