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37CB7D" w14:textId="42DDDBBE" w:rsidR="001C0ADE" w:rsidRPr="004254C4" w:rsidRDefault="00054C5A" w:rsidP="001C0ADE">
      <w:pPr>
        <w:tabs>
          <w:tab w:val="left" w:pos="2057"/>
        </w:tabs>
        <w:spacing w:before="240"/>
        <w:rPr>
          <w:rFonts w:ascii="Kaiti TC" w:eastAsia="Kaiti TC" w:hAnsi="Kaiti TC"/>
          <w:b/>
          <w:bCs/>
          <w:color w:val="484F5E" w:themeColor="text1"/>
          <w:lang w:val="en-US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BE3FA0E" wp14:editId="0063A7E5">
                <wp:simplePos x="0" y="0"/>
                <wp:positionH relativeFrom="margin">
                  <wp:posOffset>3814589</wp:posOffset>
                </wp:positionH>
                <wp:positionV relativeFrom="paragraph">
                  <wp:posOffset>187865</wp:posOffset>
                </wp:positionV>
                <wp:extent cx="2536166" cy="836762"/>
                <wp:effectExtent l="0" t="0" r="0" b="1905"/>
                <wp:wrapNone/>
                <wp:docPr id="17" name="文字方塊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6166" cy="8367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E5BFE7" w14:textId="4BEA50D0" w:rsidR="00FF1B65" w:rsidRPr="007D3DF0" w:rsidRDefault="00E75885" w:rsidP="007D3DF0">
                            <w:pPr>
                              <w:pStyle w:val="af2"/>
                              <w:snapToGrid w:val="0"/>
                              <w:spacing w:line="240" w:lineRule="atLeast"/>
                              <w:jc w:val="both"/>
                              <w:rPr>
                                <w:rStyle w:val="af8"/>
                              </w:rPr>
                            </w:pPr>
                            <w:r w:rsidRPr="007D3DF0"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highlight w:val="red"/>
                              </w:rPr>
                              <w:t>提示</w:t>
                            </w:r>
                            <w:r w:rsidR="007D3DF0"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D3DF0">
                              <w:rPr>
                                <w:rStyle w:val="af8"/>
                                <w:rFonts w:hint="eastAsia"/>
                              </w:rPr>
                              <w:t>可以配合小三常識「熱」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E3FA0E" id="_x0000_t202" coordsize="21600,21600" o:spt="202" path="m,l,21600r21600,l21600,xe">
                <v:stroke joinstyle="miter"/>
                <v:path gradientshapeok="t" o:connecttype="rect"/>
              </v:shapetype>
              <v:shape id="文字方塊 17" o:spid="_x0000_s1026" type="#_x0000_t202" style="position:absolute;margin-left:300.35pt;margin-top:14.8pt;width:199.7pt;height:65.9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" filled="f" stroked="f" strokeweight=".5pt">
                <v:textbox>
                  <w:txbxContent>
                    <w:p w14:paraId="5DE5BFE7" w14:textId="4BEA50D0" w:rsidR="00FF1B65" w:rsidRPr="007D3DF0" w:rsidRDefault="00E75885" w:rsidP="007D3DF0">
                      <w:pPr>
                        <w:pStyle w:val="af2"/>
                        <w:snapToGrid w:val="0"/>
                        <w:spacing w:line="240" w:lineRule="atLeast"/>
                        <w:jc w:val="both"/>
                        <w:rPr>
                          <w:rStyle w:val="af8"/>
                        </w:rPr>
                      </w:pPr>
                      <w:r w:rsidRPr="007D3DF0">
                        <w:rPr>
                          <w:rFonts w:hint="eastAsia"/>
                          <w:b/>
                          <w:bCs/>
                          <w:color w:val="FFFFFF" w:themeColor="background1"/>
                          <w:sz w:val="20"/>
                          <w:szCs w:val="20"/>
                          <w:highlight w:val="red"/>
                        </w:rPr>
                        <w:t>提示</w:t>
                      </w:r>
                      <w:r w:rsidR="007D3DF0">
                        <w:rPr>
                          <w:rFonts w:hint="eastAsia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Pr="007D3DF0">
                        <w:rPr>
                          <w:rStyle w:val="af8"/>
                          <w:rFonts w:hint="eastAsia"/>
                        </w:rPr>
                        <w:t>可以配合小三常識「熱」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75885" w:rsidRPr="00343F3A">
        <w:rPr>
          <w:rFonts w:ascii="Kaiti TC" w:eastAsia="Kaiti TC" w:hAnsi="Kaiti TC" w:cs="Times New Roman (Body CS)" w:hint="eastAsia"/>
          <w:b/>
          <w:bCs/>
          <w:color w:val="484F5E" w:themeColor="text1"/>
          <w:position w:val="6"/>
        </w:rPr>
        <w:t>配合學習階段</w:t>
      </w:r>
      <w:r w:rsidR="00E75885" w:rsidRPr="00343F3A">
        <w:rPr>
          <w:rFonts w:ascii="Kaiti TC" w:eastAsia="Kaiti TC" w:hAnsi="Kaiti TC"/>
          <w:b/>
          <w:bCs/>
          <w:color w:val="484F5E" w:themeColor="text1"/>
        </w:rPr>
        <w:t xml:space="preserve"> </w:t>
      </w:r>
      <w:r w:rsidR="001C0ADE" w:rsidRPr="00343F3A">
        <w:rPr>
          <w:rFonts w:ascii="Kaiti TC" w:eastAsia="Kaiti TC" w:hAnsi="Kaiti TC" w:hint="eastAsia"/>
          <w:b/>
          <w:bCs/>
          <w:noProof/>
          <w:color w:val="484F5E" w:themeColor="text1"/>
          <w:lang w:val="zh-TW"/>
        </w:rPr>
        <w:drawing>
          <wp:inline distT="0" distB="0" distL="0" distR="0" wp14:anchorId="63AF27C6" wp14:editId="5195CB5E">
            <wp:extent cx="386528" cy="21600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528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5885" w:rsidRPr="00343F3A">
        <w:rPr>
          <w:rFonts w:ascii="Kaiti TC" w:eastAsia="Kaiti TC" w:hAnsi="Kaiti TC"/>
          <w:b/>
          <w:bCs/>
          <w:color w:val="484F5E" w:themeColor="text1"/>
        </w:rPr>
        <w:t xml:space="preserve">      </w:t>
      </w:r>
      <w:r w:rsidR="00E75885" w:rsidRPr="00343F3A">
        <w:rPr>
          <w:rFonts w:ascii="Kaiti TC" w:eastAsia="Kaiti TC" w:hAnsi="Kaiti TC" w:cs="Times New Roman (Body CS)" w:hint="eastAsia"/>
          <w:b/>
          <w:bCs/>
          <w:color w:val="484F5E" w:themeColor="text1"/>
          <w:position w:val="6"/>
        </w:rPr>
        <w:t>配合科目</w:t>
      </w:r>
      <w:r w:rsidR="00E75885" w:rsidRPr="00343F3A">
        <w:rPr>
          <w:rFonts w:ascii="Kaiti TC" w:eastAsia="Kaiti TC" w:hAnsi="Kaiti TC" w:cs="Times New Roman (Body CS)"/>
          <w:b/>
          <w:bCs/>
          <w:color w:val="484F5E" w:themeColor="text1"/>
          <w:position w:val="6"/>
        </w:rPr>
        <w:t xml:space="preserve"> </w:t>
      </w:r>
      <w:r w:rsidR="001C0ADE" w:rsidRPr="0007141B">
        <w:rPr>
          <w:rFonts w:ascii="Kaiti TC" w:eastAsia="Kaiti TC" w:hAnsi="Kaiti TC"/>
          <w:b/>
          <w:bCs/>
          <w:noProof/>
          <w:color w:val="484F5E" w:themeColor="text1"/>
          <w:lang w:val="x-none"/>
        </w:rPr>
        <w:drawing>
          <wp:inline distT="0" distB="0" distL="0" distR="0" wp14:anchorId="43014445" wp14:editId="22A4D28D">
            <wp:extent cx="386526" cy="21600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526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0ADE" w:rsidRPr="0007141B">
        <w:rPr>
          <w:rFonts w:ascii="Kaiti TC" w:eastAsia="Kaiti TC" w:hAnsi="Kaiti TC"/>
          <w:b/>
          <w:bCs/>
          <w:color w:val="484F5E" w:themeColor="text1"/>
          <w:lang w:val="en-US"/>
        </w:rPr>
        <w:t xml:space="preserve">   </w:t>
      </w:r>
    </w:p>
    <w:p w14:paraId="5D344827" w14:textId="035CCC35" w:rsidR="008303A6" w:rsidRPr="007415EF" w:rsidRDefault="00E75885" w:rsidP="00746A8C">
      <w:pPr>
        <w:pStyle w:val="ab"/>
      </w:pPr>
      <w:r w:rsidRPr="007415EF">
        <w:rPr>
          <w:rFonts w:hint="eastAsia"/>
        </w:rPr>
        <w:t>遊故宮</w:t>
      </w:r>
      <w:r w:rsidRPr="007415EF">
        <w:rPr>
          <w:rFonts w:ascii="微軟正黑體" w:eastAsia="微軟正黑體" w:hAnsi="微軟正黑體" w:hint="eastAsia"/>
        </w:rPr>
        <w:t>◎</w:t>
      </w:r>
      <w:r w:rsidRPr="007415EF">
        <w:rPr>
          <w:rFonts w:hint="eastAsia"/>
        </w:rPr>
        <w:t>學科普</w:t>
      </w:r>
      <w:r>
        <w:t>02</w:t>
      </w:r>
    </w:p>
    <w:p w14:paraId="0C41823C" w14:textId="1FAAEB08" w:rsidR="008303A6" w:rsidRPr="008303A6" w:rsidRDefault="00E75885" w:rsidP="000F5CAF">
      <w:pPr>
        <w:pStyle w:val="ad"/>
      </w:pPr>
      <w:proofErr w:type="gramStart"/>
      <w:r>
        <w:rPr>
          <w:rFonts w:hint="eastAsia"/>
        </w:rPr>
        <w:t>坤寧宮怎樣</w:t>
      </w:r>
      <w:proofErr w:type="gramEnd"/>
      <w:r>
        <w:rPr>
          <w:rFonts w:hint="eastAsia"/>
        </w:rPr>
        <w:t>「取暖」</w:t>
      </w:r>
      <w:r w:rsidRPr="008303A6">
        <w:rPr>
          <w:rFonts w:hint="eastAsia"/>
        </w:rPr>
        <w:t>？</w:t>
      </w:r>
    </w:p>
    <w:p w14:paraId="7AD0B6FC" w14:textId="6087B793" w:rsidR="00B06EAD" w:rsidRPr="0019561D" w:rsidRDefault="00E75885" w:rsidP="0019561D">
      <w:pPr>
        <w:pStyle w:val="openhead"/>
      </w:pPr>
      <w:r w:rsidRPr="0019561D">
        <w:rPr>
          <w:rFonts w:hint="eastAsia"/>
        </w:rPr>
        <w:t>我會學甚麼？</w:t>
      </w:r>
    </w:p>
    <w:p w14:paraId="39282C55" w14:textId="3921CC5D" w:rsidR="000369C7" w:rsidRPr="0019561D" w:rsidRDefault="00E75885" w:rsidP="0019561D">
      <w:pPr>
        <w:pStyle w:val="opencontent"/>
      </w:pPr>
      <w:r w:rsidRPr="0019561D">
        <w:rPr>
          <w:rFonts w:hint="eastAsia"/>
        </w:rPr>
        <w:t>火是熱的主要來源，在冬天可以生火取暖。宮殿很大，要保持大面積環境溫暖，有甚麼有效方法？聰明的工匠發明</w:t>
      </w:r>
      <w:r w:rsidR="00BC6BAF">
        <w:rPr>
          <w:rFonts w:eastAsiaTheme="minorEastAsia" w:hint="eastAsia"/>
        </w:rPr>
        <w:t>了</w:t>
      </w:r>
      <w:r w:rsidRPr="0019561D">
        <w:rPr>
          <w:rFonts w:hint="eastAsia"/>
        </w:rPr>
        <w:t>「火地取暖」，從中可以看到古人已懂得利用傳熱的原理。</w:t>
      </w:r>
    </w:p>
    <w:p w14:paraId="603DE558" w14:textId="77777777" w:rsidR="0046458E" w:rsidRDefault="0046458E" w:rsidP="00BA14B1">
      <w:pPr>
        <w:pStyle w:val="Rubrics"/>
      </w:pPr>
    </w:p>
    <w:p w14:paraId="1544C782" w14:textId="50DE87D4" w:rsidR="001C0ADE" w:rsidRDefault="00E75885" w:rsidP="00BA14B1">
      <w:pPr>
        <w:pStyle w:val="Rubrics"/>
      </w:pPr>
      <w:r>
        <w:rPr>
          <w:rFonts w:hint="eastAsia"/>
        </w:rPr>
        <w:t>掃二</w:t>
      </w:r>
      <w:proofErr w:type="gramStart"/>
      <w:r>
        <w:rPr>
          <w:rFonts w:hint="eastAsia"/>
        </w:rPr>
        <w:t>維碼看</w:t>
      </w:r>
      <w:proofErr w:type="gramEnd"/>
      <w:r>
        <w:rPr>
          <w:rFonts w:hint="eastAsia"/>
        </w:rPr>
        <w:t>動畫，完成以下問題</w:t>
      </w:r>
      <w:r w:rsidRPr="00BA14B1">
        <w:rPr>
          <w:rFonts w:hint="eastAsia"/>
        </w:rPr>
        <w:t>。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3964"/>
        <w:gridCol w:w="6230"/>
      </w:tblGrid>
      <w:tr w:rsidR="00AA5D7D" w14:paraId="25633654" w14:textId="77777777" w:rsidTr="00EE3504"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</w:tcPr>
          <w:p w14:paraId="598DEF3D" w14:textId="2FB599FC" w:rsidR="00AA5D7D" w:rsidRPr="008B0AEB" w:rsidRDefault="00E75885" w:rsidP="00EE3504">
            <w:pPr>
              <w:pStyle w:val="openhead"/>
              <w:jc w:val="center"/>
            </w:pPr>
            <w:proofErr w:type="gramStart"/>
            <w:r w:rsidRPr="00E75885">
              <w:rPr>
                <w:rFonts w:eastAsia="新細明體" w:hint="eastAsia"/>
              </w:rPr>
              <w:t>坤寧宮怎樣</w:t>
            </w:r>
            <w:proofErr w:type="gramEnd"/>
            <w:r w:rsidRPr="00E75885">
              <w:rPr>
                <w:rFonts w:eastAsia="新細明體" w:hint="eastAsia"/>
              </w:rPr>
              <w:t>「取暖」？</w:t>
            </w:r>
          </w:p>
          <w:p w14:paraId="3B26C10C" w14:textId="5FCA01B1" w:rsidR="00551146" w:rsidRDefault="00D4639A" w:rsidP="00EA6B40">
            <w:pPr>
              <w:pStyle w:val="Rubrics"/>
              <w:jc w:val="center"/>
            </w:pPr>
            <w:r w:rsidRPr="00D4639A">
              <w:rPr>
                <w:noProof/>
              </w:rPr>
              <w:drawing>
                <wp:inline distT="0" distB="0" distL="0" distR="0" wp14:anchorId="05830A0D" wp14:editId="37DE11CC">
                  <wp:extent cx="1066800" cy="1066800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070992" cy="1070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0" w:type="dxa"/>
            <w:tcBorders>
              <w:top w:val="nil"/>
              <w:left w:val="nil"/>
              <w:bottom w:val="nil"/>
              <w:right w:val="nil"/>
            </w:tcBorders>
          </w:tcPr>
          <w:p w14:paraId="58C8AB5F" w14:textId="344932DF" w:rsidR="00AA5D7D" w:rsidRDefault="00AA5D7D" w:rsidP="007C5238">
            <w:pPr>
              <w:pStyle w:val="Rubrics"/>
              <w:jc w:val="center"/>
            </w:pPr>
            <w:r>
              <w:rPr>
                <w:noProof/>
              </w:rPr>
              <w:drawing>
                <wp:inline distT="0" distB="0" distL="0" distR="0" wp14:anchorId="77315EE3" wp14:editId="25820530">
                  <wp:extent cx="2356757" cy="1326220"/>
                  <wp:effectExtent l="0" t="0" r="5715" b="762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6616" t="13298" r="13710" b="3926"/>
                          <a:stretch/>
                        </pic:blipFill>
                        <pic:spPr bwMode="auto">
                          <a:xfrm>
                            <a:off x="0" y="0"/>
                            <a:ext cx="2408118" cy="135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3504" w14:paraId="6E7357FA" w14:textId="77777777" w:rsidTr="00EE3504">
        <w:tc>
          <w:tcPr>
            <w:tcW w:w="1019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658F9C9" w14:textId="1C7C3D58" w:rsidR="00EE3504" w:rsidRDefault="00E75885" w:rsidP="00E3705E">
            <w:pPr>
              <w:pStyle w:val="af0"/>
              <w:jc w:val="center"/>
              <w:rPr>
                <w:noProof/>
              </w:rPr>
            </w:pPr>
            <w:proofErr w:type="gramStart"/>
            <w:r>
              <w:rPr>
                <w:rFonts w:hint="eastAsia"/>
              </w:rPr>
              <w:t>（</w:t>
            </w:r>
            <w:proofErr w:type="gramEnd"/>
            <w:r>
              <w:rPr>
                <w:rFonts w:hint="eastAsia"/>
              </w:rPr>
              <w:t>或登入以下網頁＞影片區</w:t>
            </w:r>
            <w:r>
              <w:t xml:space="preserve"> </w:t>
            </w:r>
            <w:hyperlink r:id="rId15" w:history="1">
              <w:r w:rsidRPr="00E51201">
                <w:rPr>
                  <w:rStyle w:val="af9"/>
                </w:rPr>
                <w:t>https://chiculture.org.hk/tc/school-program/ourpalace</w:t>
              </w:r>
            </w:hyperlink>
            <w:r>
              <w:rPr>
                <w:rFonts w:hint="eastAsia"/>
              </w:rPr>
              <w:t>）</w:t>
            </w:r>
          </w:p>
        </w:tc>
      </w:tr>
    </w:tbl>
    <w:p w14:paraId="5642A117" w14:textId="75504398" w:rsidR="004A2D66" w:rsidRDefault="004A2D66" w:rsidP="001C0ADE">
      <w:pPr>
        <w:tabs>
          <w:tab w:val="left" w:pos="2057"/>
        </w:tabs>
        <w:rPr>
          <w:rFonts w:ascii="KaiTi" w:hAnsi="KaiTi"/>
          <w:color w:val="484F5E" w:themeColor="text1"/>
          <w:sz w:val="32"/>
          <w:szCs w:val="32"/>
          <w:lang w:val="en-US"/>
        </w:rPr>
      </w:pPr>
    </w:p>
    <w:p w14:paraId="6026523D" w14:textId="51CC1A97" w:rsidR="009A2E88" w:rsidRDefault="004A2D66" w:rsidP="001C0ADE">
      <w:pPr>
        <w:tabs>
          <w:tab w:val="left" w:pos="2057"/>
        </w:tabs>
        <w:rPr>
          <w:rFonts w:ascii="KaiTi" w:hAnsi="KaiTi"/>
          <w:color w:val="484F5E" w:themeColor="text1"/>
          <w:sz w:val="32"/>
          <w:szCs w:val="32"/>
          <w:lang w:val="en-US"/>
        </w:rPr>
      </w:pPr>
      <w:r w:rsidRPr="00664FA2">
        <w:rPr>
          <w:rFonts w:ascii="Kaiti TC" w:eastAsia="Kaiti TC" w:hAnsi="Kaiti TC"/>
          <w:noProof/>
          <w:color w:val="484F5E" w:themeColor="text1"/>
          <w:sz w:val="32"/>
          <w:szCs w:val="32"/>
          <w:lang w:val="x-none"/>
        </w:rPr>
        <w:drawing>
          <wp:inline distT="0" distB="0" distL="0" distR="0" wp14:anchorId="45AF6134" wp14:editId="0EAD3C2D">
            <wp:extent cx="288000" cy="288000"/>
            <wp:effectExtent l="0" t="0" r="4445" b="4445"/>
            <wp:docPr id="3" name="Picture 5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Icon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" cy="2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5885" w:rsidRPr="000369C7">
        <w:rPr>
          <w:rStyle w:val="section0"/>
          <w:rFonts w:hint="eastAsia"/>
        </w:rPr>
        <w:t>想一想、</w:t>
      </w:r>
      <w:r w:rsidR="00E75885">
        <w:rPr>
          <w:rStyle w:val="section0"/>
          <w:rFonts w:hint="eastAsia"/>
        </w:rPr>
        <w:t>填一填</w:t>
      </w:r>
    </w:p>
    <w:p w14:paraId="48D8764B" w14:textId="5E772AD2" w:rsidR="009A2E88" w:rsidRDefault="00E75885" w:rsidP="009E173E">
      <w:pPr>
        <w:pStyle w:val="a"/>
        <w:spacing w:afterLines="50" w:after="120"/>
        <w:ind w:left="714" w:hanging="357"/>
      </w:pPr>
      <w:r>
        <w:rPr>
          <w:rFonts w:hint="eastAsia"/>
        </w:rPr>
        <w:t>「火地取暖」是怎麼回事？根據動畫內容，用「四何法」分析和介紹。</w:t>
      </w:r>
    </w:p>
    <w:p w14:paraId="0502D2A5" w14:textId="12D8C18F" w:rsidR="0009780C" w:rsidRPr="00912457" w:rsidRDefault="004B6A8C" w:rsidP="0009780C">
      <w:pPr>
        <w:pStyle w:val="a"/>
        <w:numPr>
          <w:ilvl w:val="0"/>
          <w:numId w:val="0"/>
        </w:numPr>
        <w:ind w:left="720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656FCDC" wp14:editId="208639C8">
                <wp:simplePos x="0" y="0"/>
                <wp:positionH relativeFrom="column">
                  <wp:posOffset>3803015</wp:posOffset>
                </wp:positionH>
                <wp:positionV relativeFrom="paragraph">
                  <wp:posOffset>1565275</wp:posOffset>
                </wp:positionV>
                <wp:extent cx="2082800" cy="1587500"/>
                <wp:effectExtent l="0" t="0" r="0" b="0"/>
                <wp:wrapNone/>
                <wp:docPr id="24" name="文字方塊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2800" cy="158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B33A84" w14:textId="2D70C03C" w:rsidR="00E42BFA" w:rsidRDefault="00E75885" w:rsidP="00E42BFA">
                            <w:pPr>
                              <w:pStyle w:val="af4"/>
                            </w:pPr>
                            <w:r>
                              <w:rPr>
                                <w:rFonts w:hint="eastAsia"/>
                              </w:rPr>
                              <w:t>一人在</w:t>
                            </w:r>
                            <w:proofErr w:type="gramStart"/>
                            <w:r>
                              <w:rPr>
                                <w:rFonts w:hint="eastAsia"/>
                              </w:rPr>
                              <w:t>＿＿＿＿＿裏</w:t>
                            </w:r>
                            <w:proofErr w:type="gramEnd"/>
                            <w:r>
                              <w:rPr>
                                <w:rFonts w:hint="eastAsia"/>
                              </w:rPr>
                              <w:t>負責燃燒</w:t>
                            </w:r>
                            <w:proofErr w:type="gramStart"/>
                            <w:r>
                              <w:rPr>
                                <w:rFonts w:hint="eastAsia"/>
                              </w:rPr>
                              <w:t>＿＿＿</w:t>
                            </w:r>
                            <w:proofErr w:type="gramEnd"/>
                            <w:r>
                              <w:rPr>
                                <w:rFonts w:hint="eastAsia"/>
                              </w:rPr>
                              <w:t>，所產生的熱會沿著</w:t>
                            </w:r>
                            <w:proofErr w:type="gramStart"/>
                            <w:r>
                              <w:rPr>
                                <w:rFonts w:hint="eastAsia"/>
                              </w:rPr>
                              <w:t>＿＿</w:t>
                            </w:r>
                            <w:proofErr w:type="gramEnd"/>
                            <w:r>
                              <w:rPr>
                                <w:rFonts w:hint="eastAsia"/>
                              </w:rPr>
                              <w:t>傳到前方，使宮殿的</w:t>
                            </w:r>
                            <w:proofErr w:type="gramStart"/>
                            <w:r>
                              <w:rPr>
                                <w:rFonts w:hint="eastAsia"/>
                              </w:rPr>
                              <w:t>地面變暖</w:t>
                            </w:r>
                            <w:proofErr w:type="gramEnd"/>
                            <w:r>
                              <w:rPr>
                                <w:rFonts w:hint="eastAsia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56FCDC" id="文字方塊 24" o:spid="_x0000_s1027" type="#_x0000_t202" style="position:absolute;left:0;text-align:left;margin-left:299.45pt;margin-top:123.25pt;width:164pt;height:12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" filled="f" stroked="f" strokeweight=".5pt">
                <v:textbox>
                  <w:txbxContent>
                    <w:p w14:paraId="26B33A84" w14:textId="2D70C03C" w:rsidR="00E42BFA" w:rsidRDefault="00E75885" w:rsidP="00E42BFA">
                      <w:pPr>
                        <w:pStyle w:val="af4"/>
                      </w:pPr>
                      <w:r>
                        <w:rPr>
                          <w:rFonts w:hint="eastAsia"/>
                        </w:rPr>
                        <w:t>一人在</w:t>
                      </w:r>
                      <w:proofErr w:type="gramStart"/>
                      <w:r>
                        <w:rPr>
                          <w:rFonts w:hint="eastAsia"/>
                        </w:rPr>
                        <w:t>＿＿＿＿＿裏</w:t>
                      </w:r>
                      <w:proofErr w:type="gramEnd"/>
                      <w:r>
                        <w:rPr>
                          <w:rFonts w:hint="eastAsia"/>
                        </w:rPr>
                        <w:t>負責燃燒</w:t>
                      </w:r>
                      <w:proofErr w:type="gramStart"/>
                      <w:r>
                        <w:rPr>
                          <w:rFonts w:hint="eastAsia"/>
                        </w:rPr>
                        <w:t>＿＿＿</w:t>
                      </w:r>
                      <w:proofErr w:type="gramEnd"/>
                      <w:r>
                        <w:rPr>
                          <w:rFonts w:hint="eastAsia"/>
                        </w:rPr>
                        <w:t>，所產生的熱會沿著</w:t>
                      </w:r>
                      <w:proofErr w:type="gramStart"/>
                      <w:r>
                        <w:rPr>
                          <w:rFonts w:hint="eastAsia"/>
                        </w:rPr>
                        <w:t>＿＿</w:t>
                      </w:r>
                      <w:proofErr w:type="gramEnd"/>
                      <w:r>
                        <w:rPr>
                          <w:rFonts w:hint="eastAsia"/>
                        </w:rPr>
                        <w:t>傳到前方，使宮殿的</w:t>
                      </w:r>
                      <w:proofErr w:type="gramStart"/>
                      <w:r>
                        <w:rPr>
                          <w:rFonts w:hint="eastAsia"/>
                        </w:rPr>
                        <w:t>地面變暖</w:t>
                      </w:r>
                      <w:proofErr w:type="gramEnd"/>
                      <w:r>
                        <w:rPr>
                          <w:rFonts w:hint="eastAsia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0909E5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AD4DEAE" wp14:editId="30D97157">
                <wp:simplePos x="0" y="0"/>
                <wp:positionH relativeFrom="column">
                  <wp:posOffset>5295900</wp:posOffset>
                </wp:positionH>
                <wp:positionV relativeFrom="paragraph">
                  <wp:posOffset>2165350</wp:posOffset>
                </wp:positionV>
                <wp:extent cx="590550" cy="311150"/>
                <wp:effectExtent l="0" t="0" r="0" b="0"/>
                <wp:wrapNone/>
                <wp:docPr id="27" name="文字方塊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31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6F396F" w14:textId="776755DF" w:rsidR="000909E5" w:rsidRDefault="00E75885" w:rsidP="000909E5">
                            <w:pPr>
                              <w:pStyle w:val="af2"/>
                            </w:pPr>
                            <w:r>
                              <w:rPr>
                                <w:rFonts w:hint="eastAsia"/>
                              </w:rPr>
                              <w:t>煙道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D4DEAE" id="文字方塊 27" o:spid="_x0000_s1028" type="#_x0000_t202" style="position:absolute;left:0;text-align:left;margin-left:417pt;margin-top:170.5pt;width:46.5pt;height:24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" filled="f" stroked="f" strokeweight=".5pt">
                <v:textbox>
                  <w:txbxContent>
                    <w:p w14:paraId="7D6F396F" w14:textId="776755DF" w:rsidR="000909E5" w:rsidRDefault="00E75885" w:rsidP="000909E5">
                      <w:pPr>
                        <w:pStyle w:val="af2"/>
                      </w:pPr>
                      <w:r>
                        <w:rPr>
                          <w:rFonts w:hint="eastAsia"/>
                        </w:rPr>
                        <w:t>煙道</w:t>
                      </w:r>
                    </w:p>
                  </w:txbxContent>
                </v:textbox>
              </v:shape>
            </w:pict>
          </mc:Fallback>
        </mc:AlternateContent>
      </w:r>
      <w:r w:rsidR="000909E5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6B07D26" wp14:editId="68BF5807">
                <wp:simplePos x="0" y="0"/>
                <wp:positionH relativeFrom="column">
                  <wp:posOffset>4736465</wp:posOffset>
                </wp:positionH>
                <wp:positionV relativeFrom="paragraph">
                  <wp:posOffset>1895475</wp:posOffset>
                </wp:positionV>
                <wp:extent cx="590550" cy="311150"/>
                <wp:effectExtent l="0" t="0" r="0" b="0"/>
                <wp:wrapNone/>
                <wp:docPr id="26" name="文字方塊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31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A5E12A" w14:textId="1148685B" w:rsidR="000909E5" w:rsidRDefault="00E75885" w:rsidP="000909E5">
                            <w:pPr>
                              <w:pStyle w:val="af2"/>
                            </w:pPr>
                            <w:r>
                              <w:rPr>
                                <w:rFonts w:hint="eastAsia"/>
                              </w:rPr>
                              <w:t>木柴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B07D26" id="文字方塊 26" o:spid="_x0000_s1029" type="#_x0000_t202" style="position:absolute;left:0;text-align:left;margin-left:372.95pt;margin-top:149.25pt;width:46.5pt;height:24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" filled="f" stroked="f" strokeweight=".5pt">
                <v:textbox>
                  <w:txbxContent>
                    <w:p w14:paraId="33A5E12A" w14:textId="1148685B" w:rsidR="000909E5" w:rsidRDefault="00E75885" w:rsidP="000909E5">
                      <w:pPr>
                        <w:pStyle w:val="af2"/>
                      </w:pPr>
                      <w:r>
                        <w:rPr>
                          <w:rFonts w:hint="eastAsia"/>
                        </w:rPr>
                        <w:t>木柴</w:t>
                      </w:r>
                    </w:p>
                  </w:txbxContent>
                </v:textbox>
              </v:shape>
            </w:pict>
          </mc:Fallback>
        </mc:AlternateContent>
      </w:r>
      <w:r w:rsidR="000909E5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1153D00" wp14:editId="647808EB">
                <wp:simplePos x="0" y="0"/>
                <wp:positionH relativeFrom="column">
                  <wp:posOffset>4545965</wp:posOffset>
                </wp:positionH>
                <wp:positionV relativeFrom="paragraph">
                  <wp:posOffset>1622425</wp:posOffset>
                </wp:positionV>
                <wp:extent cx="965200" cy="311150"/>
                <wp:effectExtent l="0" t="0" r="0" b="0"/>
                <wp:wrapNone/>
                <wp:docPr id="25" name="文字方塊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5200" cy="31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192458" w14:textId="17A92FF1" w:rsidR="000909E5" w:rsidRDefault="00E75885" w:rsidP="000909E5">
                            <w:pPr>
                              <w:pStyle w:val="af2"/>
                            </w:pPr>
                            <w:r>
                              <w:rPr>
                                <w:rFonts w:hint="eastAsia"/>
                              </w:rPr>
                              <w:t>火地工作坑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153D00" id="文字方塊 25" o:spid="_x0000_s1030" type="#_x0000_t202" style="position:absolute;left:0;text-align:left;margin-left:357.95pt;margin-top:127.75pt;width:76pt;height:24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" filled="f" stroked="f" strokeweight=".5pt">
                <v:textbox>
                  <w:txbxContent>
                    <w:p w14:paraId="3F192458" w14:textId="17A92FF1" w:rsidR="000909E5" w:rsidRDefault="00E75885" w:rsidP="000909E5">
                      <w:pPr>
                        <w:pStyle w:val="af2"/>
                      </w:pPr>
                      <w:r>
                        <w:rPr>
                          <w:rFonts w:hint="eastAsia"/>
                        </w:rPr>
                        <w:t>火地工作坑</w:t>
                      </w:r>
                    </w:p>
                  </w:txbxContent>
                </v:textbox>
              </v:shape>
            </w:pict>
          </mc:Fallback>
        </mc:AlternateContent>
      </w:r>
      <w:r w:rsidR="00C23454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438FC6A" wp14:editId="0F11D656">
                <wp:simplePos x="0" y="0"/>
                <wp:positionH relativeFrom="column">
                  <wp:posOffset>2367915</wp:posOffset>
                </wp:positionH>
                <wp:positionV relativeFrom="paragraph">
                  <wp:posOffset>2181225</wp:posOffset>
                </wp:positionV>
                <wp:extent cx="635000" cy="336550"/>
                <wp:effectExtent l="0" t="0" r="0" b="6350"/>
                <wp:wrapNone/>
                <wp:docPr id="21" name="文字方塊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000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9B6898" w14:textId="180D0B5F" w:rsidR="00E42BFA" w:rsidRDefault="00E75885" w:rsidP="00E42BFA">
                            <w:pPr>
                              <w:pStyle w:val="af2"/>
                            </w:pPr>
                            <w:r>
                              <w:rPr>
                                <w:rFonts w:hint="eastAsia"/>
                              </w:rPr>
                              <w:t>皇帝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38FC6A" id="文字方塊 21" o:spid="_x0000_s1031" type="#_x0000_t202" style="position:absolute;left:0;text-align:left;margin-left:186.45pt;margin-top:171.75pt;width:50pt;height:26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" filled="f" stroked="f" strokeweight=".5pt">
                <v:textbox>
                  <w:txbxContent>
                    <w:p w14:paraId="739B6898" w14:textId="180D0B5F" w:rsidR="00E42BFA" w:rsidRDefault="00E75885" w:rsidP="00E42BFA">
                      <w:pPr>
                        <w:pStyle w:val="af2"/>
                      </w:pPr>
                      <w:r>
                        <w:rPr>
                          <w:rFonts w:hint="eastAsia"/>
                        </w:rPr>
                        <w:t>皇帝</w:t>
                      </w:r>
                    </w:p>
                  </w:txbxContent>
                </v:textbox>
              </v:shape>
            </w:pict>
          </mc:Fallback>
        </mc:AlternateContent>
      </w:r>
      <w:r w:rsidR="00E42BFA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3BD8F69" wp14:editId="1B1687CD">
                <wp:simplePos x="0" y="0"/>
                <wp:positionH relativeFrom="column">
                  <wp:posOffset>1320165</wp:posOffset>
                </wp:positionH>
                <wp:positionV relativeFrom="paragraph">
                  <wp:posOffset>1895475</wp:posOffset>
                </wp:positionV>
                <wp:extent cx="635000" cy="336550"/>
                <wp:effectExtent l="0" t="0" r="0" b="6350"/>
                <wp:wrapNone/>
                <wp:docPr id="19" name="文字方塊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000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168171" w14:textId="5D44D6AB" w:rsidR="00E42BFA" w:rsidRDefault="00E75885" w:rsidP="00E42BFA">
                            <w:pPr>
                              <w:pStyle w:val="af2"/>
                            </w:pPr>
                            <w:r>
                              <w:rPr>
                                <w:rFonts w:hint="eastAsia"/>
                              </w:rPr>
                              <w:t>太監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BD8F69" id="文字方塊 19" o:spid="_x0000_s1032" type="#_x0000_t202" style="position:absolute;left:0;text-align:left;margin-left:103.95pt;margin-top:149.25pt;width:50pt;height:26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" filled="f" stroked="f" strokeweight=".5pt">
                <v:textbox>
                  <w:txbxContent>
                    <w:p w14:paraId="59168171" w14:textId="5D44D6AB" w:rsidR="00E42BFA" w:rsidRDefault="00E75885" w:rsidP="00E42BFA">
                      <w:pPr>
                        <w:pStyle w:val="af2"/>
                      </w:pPr>
                      <w:r>
                        <w:rPr>
                          <w:rFonts w:hint="eastAsia"/>
                        </w:rPr>
                        <w:t>太監</w:t>
                      </w:r>
                    </w:p>
                  </w:txbxContent>
                </v:textbox>
              </v:shape>
            </w:pict>
          </mc:Fallback>
        </mc:AlternateContent>
      </w:r>
      <w:r w:rsidR="00E3705E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52BF1FB" wp14:editId="6F090569">
                <wp:simplePos x="0" y="0"/>
                <wp:positionH relativeFrom="column">
                  <wp:posOffset>1009015</wp:posOffset>
                </wp:positionH>
                <wp:positionV relativeFrom="paragraph">
                  <wp:posOffset>1876425</wp:posOffset>
                </wp:positionV>
                <wp:extent cx="2038350" cy="965200"/>
                <wp:effectExtent l="0" t="0" r="0" b="6350"/>
                <wp:wrapNone/>
                <wp:docPr id="13" name="文字方塊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8350" cy="965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F3593D" w14:textId="75CB5767" w:rsidR="004671D6" w:rsidRDefault="00E75885" w:rsidP="004671D6">
                            <w:pPr>
                              <w:pStyle w:val="af4"/>
                            </w:pPr>
                            <w:r>
                              <w:rPr>
                                <w:rFonts w:hint="eastAsia"/>
                              </w:rPr>
                              <w:t>由</w:t>
                            </w:r>
                            <w:proofErr w:type="gramStart"/>
                            <w:r>
                              <w:rPr>
                                <w:rFonts w:hint="eastAsia"/>
                              </w:rPr>
                              <w:t>＿＿＿</w:t>
                            </w:r>
                            <w:proofErr w:type="gramEnd"/>
                            <w:r>
                              <w:rPr>
                                <w:rFonts w:hint="eastAsia"/>
                              </w:rPr>
                              <w:t>負責生火燃燒，</w:t>
                            </w:r>
                            <w:proofErr w:type="gramStart"/>
                            <w:r>
                              <w:rPr>
                                <w:rFonts w:hint="eastAsia"/>
                              </w:rPr>
                              <w:t>使塌上</w:t>
                            </w:r>
                            <w:proofErr w:type="gramEnd"/>
                            <w:r>
                              <w:rPr>
                                <w:rFonts w:hint="eastAsia"/>
                              </w:rPr>
                              <w:t>的</w:t>
                            </w:r>
                            <w:proofErr w:type="gramStart"/>
                            <w:r>
                              <w:rPr>
                                <w:rFonts w:hint="eastAsia"/>
                              </w:rPr>
                              <w:t>＿＿＿</w:t>
                            </w:r>
                            <w:proofErr w:type="gramEnd"/>
                            <w:r>
                              <w:rPr>
                                <w:rFonts w:hint="eastAsia"/>
                              </w:rPr>
                              <w:t>感到溫暖。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2BF1FB" id="文字方塊 13" o:spid="_x0000_s1033" type="#_x0000_t202" style="position:absolute;left:0;text-align:left;margin-left:79.45pt;margin-top:147.75pt;width:160.5pt;height:76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" filled="f" stroked="f" strokeweight=".5pt">
                <v:textbox>
                  <w:txbxContent>
                    <w:p w14:paraId="5EF3593D" w14:textId="75CB5767" w:rsidR="004671D6" w:rsidRDefault="00E75885" w:rsidP="004671D6">
                      <w:pPr>
                        <w:pStyle w:val="af4"/>
                      </w:pPr>
                      <w:r>
                        <w:rPr>
                          <w:rFonts w:hint="eastAsia"/>
                        </w:rPr>
                        <w:t>由</w:t>
                      </w:r>
                      <w:proofErr w:type="gramStart"/>
                      <w:r>
                        <w:rPr>
                          <w:rFonts w:hint="eastAsia"/>
                        </w:rPr>
                        <w:t>＿＿＿</w:t>
                      </w:r>
                      <w:proofErr w:type="gramEnd"/>
                      <w:r>
                        <w:rPr>
                          <w:rFonts w:hint="eastAsia"/>
                        </w:rPr>
                        <w:t>負責生火燃燒，</w:t>
                      </w:r>
                      <w:proofErr w:type="gramStart"/>
                      <w:r>
                        <w:rPr>
                          <w:rFonts w:hint="eastAsia"/>
                        </w:rPr>
                        <w:t>使塌上</w:t>
                      </w:r>
                      <w:proofErr w:type="gramEnd"/>
                      <w:r>
                        <w:rPr>
                          <w:rFonts w:hint="eastAsia"/>
                        </w:rPr>
                        <w:t>的</w:t>
                      </w:r>
                      <w:proofErr w:type="gramStart"/>
                      <w:r>
                        <w:rPr>
                          <w:rFonts w:hint="eastAsia"/>
                        </w:rPr>
                        <w:t>＿＿＿</w:t>
                      </w:r>
                      <w:proofErr w:type="gramEnd"/>
                      <w:r>
                        <w:rPr>
                          <w:rFonts w:hint="eastAsia"/>
                        </w:rPr>
                        <w:t>感到溫暖。</w:t>
                      </w:r>
                    </w:p>
                  </w:txbxContent>
                </v:textbox>
              </v:shape>
            </w:pict>
          </mc:Fallback>
        </mc:AlternateContent>
      </w:r>
      <w:r w:rsidR="005F7058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3C4338C" wp14:editId="32A8DA12">
                <wp:simplePos x="0" y="0"/>
                <wp:positionH relativeFrom="column">
                  <wp:posOffset>2190115</wp:posOffset>
                </wp:positionH>
                <wp:positionV relativeFrom="paragraph">
                  <wp:posOffset>904875</wp:posOffset>
                </wp:positionV>
                <wp:extent cx="590550" cy="304800"/>
                <wp:effectExtent l="0" t="0" r="0" b="0"/>
                <wp:wrapNone/>
                <wp:docPr id="15" name="文字方塊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C13C6E" w14:textId="0349C666" w:rsidR="005F7058" w:rsidRDefault="00E75885" w:rsidP="005F7058">
                            <w:pPr>
                              <w:pStyle w:val="af2"/>
                            </w:pPr>
                            <w:r>
                              <w:rPr>
                                <w:rFonts w:hint="eastAsia"/>
                              </w:rPr>
                              <w:t>和暖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C4338C" id="文字方塊 15" o:spid="_x0000_s1034" type="#_x0000_t202" style="position:absolute;left:0;text-align:left;margin-left:172.45pt;margin-top:71.25pt;width:46.5pt;height:24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" filled="f" stroked="f" strokeweight=".5pt">
                <v:textbox>
                  <w:txbxContent>
                    <w:p w14:paraId="6DC13C6E" w14:textId="0349C666" w:rsidR="005F7058" w:rsidRDefault="00E75885" w:rsidP="005F7058">
                      <w:pPr>
                        <w:pStyle w:val="af2"/>
                      </w:pPr>
                      <w:r>
                        <w:rPr>
                          <w:rFonts w:hint="eastAsia"/>
                        </w:rPr>
                        <w:t>和暖</w:t>
                      </w:r>
                    </w:p>
                  </w:txbxContent>
                </v:textbox>
              </v:shape>
            </w:pict>
          </mc:Fallback>
        </mc:AlternateContent>
      </w:r>
      <w:r w:rsidR="005F7058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1171E92" wp14:editId="355FAE27">
                <wp:simplePos x="0" y="0"/>
                <wp:positionH relativeFrom="column">
                  <wp:posOffset>2139315</wp:posOffset>
                </wp:positionH>
                <wp:positionV relativeFrom="paragraph">
                  <wp:posOffset>663575</wp:posOffset>
                </wp:positionV>
                <wp:extent cx="965200" cy="304800"/>
                <wp:effectExtent l="0" t="0" r="0" b="0"/>
                <wp:wrapNone/>
                <wp:docPr id="11" name="文字方塊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52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A27D8D" w14:textId="23C70CA7" w:rsidR="00004CA1" w:rsidRDefault="00E75885" w:rsidP="00004CA1">
                            <w:pPr>
                              <w:pStyle w:val="af2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暖氣／取暖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171E92" id="文字方塊 11" o:spid="_x0000_s1035" type="#_x0000_t202" style="position:absolute;left:0;text-align:left;margin-left:168.45pt;margin-top:52.25pt;width:76pt;height:2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" filled="f" stroked="f" strokeweight=".5pt">
                <v:textbox>
                  <w:txbxContent>
                    <w:p w14:paraId="13A27D8D" w14:textId="23C70CA7" w:rsidR="00004CA1" w:rsidRDefault="00E75885" w:rsidP="00004CA1">
                      <w:pPr>
                        <w:pStyle w:val="af2"/>
                        <w:jc w:val="center"/>
                      </w:pPr>
                      <w:r>
                        <w:rPr>
                          <w:rFonts w:hint="eastAsia"/>
                        </w:rPr>
                        <w:t>暖氣／取暖</w:t>
                      </w:r>
                    </w:p>
                  </w:txbxContent>
                </v:textbox>
              </v:shape>
            </w:pict>
          </mc:Fallback>
        </mc:AlternateContent>
      </w:r>
      <w:r w:rsidR="005F7058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0518049" wp14:editId="7598FFBE">
                <wp:simplePos x="0" y="0"/>
                <wp:positionH relativeFrom="column">
                  <wp:posOffset>2209165</wp:posOffset>
                </wp:positionH>
                <wp:positionV relativeFrom="paragraph">
                  <wp:posOffset>409575</wp:posOffset>
                </wp:positionV>
                <wp:extent cx="590550" cy="279400"/>
                <wp:effectExtent l="0" t="0" r="0" b="6350"/>
                <wp:wrapNone/>
                <wp:docPr id="6" name="文字方塊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BAFD17" w14:textId="1424F179" w:rsidR="00004CA1" w:rsidRDefault="00E75885" w:rsidP="00004CA1">
                            <w:pPr>
                              <w:pStyle w:val="af2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518049" id="文字方塊 6" o:spid="_x0000_s1036" type="#_x0000_t202" style="position:absolute;left:0;text-align:left;margin-left:173.95pt;margin-top:32.25pt;width:46.5pt;height:22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" filled="f" stroked="f" strokeweight=".5pt">
                <v:textbox>
                  <w:txbxContent>
                    <w:p w14:paraId="49BAFD17" w14:textId="1424F179" w:rsidR="00004CA1" w:rsidRDefault="00E75885" w:rsidP="00004CA1">
                      <w:pPr>
                        <w:pStyle w:val="af2"/>
                        <w:jc w:val="center"/>
                      </w:pPr>
                      <w:r>
                        <w:rPr>
                          <w:rFonts w:hint="eastAsia"/>
                        </w:rPr>
                        <w:t>冷</w:t>
                      </w:r>
                    </w:p>
                  </w:txbxContent>
                </v:textbox>
              </v:shape>
            </w:pict>
          </mc:Fallback>
        </mc:AlternateContent>
      </w:r>
      <w:r w:rsidR="005F7058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747A09B" wp14:editId="57E6019E">
                <wp:simplePos x="0" y="0"/>
                <wp:positionH relativeFrom="column">
                  <wp:posOffset>443865</wp:posOffset>
                </wp:positionH>
                <wp:positionV relativeFrom="paragraph">
                  <wp:posOffset>352425</wp:posOffset>
                </wp:positionV>
                <wp:extent cx="2641600" cy="1016000"/>
                <wp:effectExtent l="0" t="0" r="0" b="0"/>
                <wp:wrapNone/>
                <wp:docPr id="4" name="文字方塊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1600" cy="1016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B340AB" w14:textId="78A55BAA" w:rsidR="00297ABC" w:rsidRDefault="00E75885" w:rsidP="00297ABC">
                            <w:pPr>
                              <w:pStyle w:val="af4"/>
                            </w:pPr>
                            <w:r>
                              <w:rPr>
                                <w:rFonts w:hint="eastAsia"/>
                              </w:rPr>
                              <w:t>北京的冬天天氣</w:t>
                            </w:r>
                            <w:proofErr w:type="gramStart"/>
                            <w:r>
                              <w:rPr>
                                <w:rFonts w:hint="eastAsia"/>
                              </w:rPr>
                              <w:t>很</w:t>
                            </w:r>
                            <w:proofErr w:type="gramEnd"/>
                            <w:r>
                              <w:t>______</w:t>
                            </w:r>
                            <w:r>
                              <w:rPr>
                                <w:rFonts w:hint="eastAsia"/>
                              </w:rPr>
                              <w:t>，紫禁城的宮殿需要</w:t>
                            </w:r>
                            <w:proofErr w:type="gramStart"/>
                            <w:r>
                              <w:rPr>
                                <w:rFonts w:hint="eastAsia"/>
                              </w:rPr>
                              <w:t>＿＿＿＿</w:t>
                            </w:r>
                            <w:proofErr w:type="gramEnd"/>
                            <w:r>
                              <w:rPr>
                                <w:rFonts w:hint="eastAsia"/>
                              </w:rPr>
                              <w:t>裝置，使宮殿保持</w:t>
                            </w:r>
                            <w:proofErr w:type="gramStart"/>
                            <w:r>
                              <w:rPr>
                                <w:rFonts w:hint="eastAsia"/>
                              </w:rPr>
                              <w:t>＿＿＿</w:t>
                            </w:r>
                            <w:proofErr w:type="gramEnd"/>
                            <w:r>
                              <w:rPr>
                                <w:rFonts w:hint="eastAsia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47A09B" id="文字方塊 4" o:spid="_x0000_s1037" type="#_x0000_t202" style="position:absolute;left:0;text-align:left;margin-left:34.95pt;margin-top:27.75pt;width:208pt;height:80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" filled="f" stroked="f" strokeweight=".5pt">
                <v:textbox>
                  <w:txbxContent>
                    <w:p w14:paraId="43B340AB" w14:textId="78A55BAA" w:rsidR="00297ABC" w:rsidRDefault="00E75885" w:rsidP="00297ABC">
                      <w:pPr>
                        <w:pStyle w:val="af4"/>
                      </w:pPr>
                      <w:r>
                        <w:rPr>
                          <w:rFonts w:hint="eastAsia"/>
                        </w:rPr>
                        <w:t>北京的冬天天氣</w:t>
                      </w:r>
                      <w:proofErr w:type="gramStart"/>
                      <w:r>
                        <w:rPr>
                          <w:rFonts w:hint="eastAsia"/>
                        </w:rPr>
                        <w:t>很</w:t>
                      </w:r>
                      <w:proofErr w:type="gramEnd"/>
                      <w:r>
                        <w:t>______</w:t>
                      </w:r>
                      <w:r>
                        <w:rPr>
                          <w:rFonts w:hint="eastAsia"/>
                        </w:rPr>
                        <w:t>，紫禁城的宮殿需要</w:t>
                      </w:r>
                      <w:proofErr w:type="gramStart"/>
                      <w:r>
                        <w:rPr>
                          <w:rFonts w:hint="eastAsia"/>
                        </w:rPr>
                        <w:t>＿＿＿＿</w:t>
                      </w:r>
                      <w:proofErr w:type="gramEnd"/>
                      <w:r>
                        <w:rPr>
                          <w:rFonts w:hint="eastAsia"/>
                        </w:rPr>
                        <w:t>裝置，使宮殿保持</w:t>
                      </w:r>
                      <w:proofErr w:type="gramStart"/>
                      <w:r>
                        <w:rPr>
                          <w:rFonts w:hint="eastAsia"/>
                        </w:rPr>
                        <w:t>＿＿＿</w:t>
                      </w:r>
                      <w:proofErr w:type="gramEnd"/>
                      <w:r>
                        <w:rPr>
                          <w:rFonts w:hint="eastAsia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391922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2F4752C" wp14:editId="7552A6AC">
                <wp:simplePos x="0" y="0"/>
                <wp:positionH relativeFrom="column">
                  <wp:posOffset>4685665</wp:posOffset>
                </wp:positionH>
                <wp:positionV relativeFrom="paragraph">
                  <wp:posOffset>511175</wp:posOffset>
                </wp:positionV>
                <wp:extent cx="768350" cy="285750"/>
                <wp:effectExtent l="0" t="0" r="0" b="0"/>
                <wp:wrapNone/>
                <wp:docPr id="14" name="文字方塊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83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E6354C" w14:textId="71401342" w:rsidR="00391922" w:rsidRDefault="00E75885" w:rsidP="00391922">
                            <w:pPr>
                              <w:pStyle w:val="af2"/>
                            </w:pPr>
                            <w:proofErr w:type="gramStart"/>
                            <w:r>
                              <w:rPr>
                                <w:rFonts w:hint="eastAsia"/>
                              </w:rPr>
                              <w:t>坤寧宮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F4752C" id="文字方塊 14" o:spid="_x0000_s1038" type="#_x0000_t202" style="position:absolute;left:0;text-align:left;margin-left:368.95pt;margin-top:40.25pt;width:60.5pt;height:22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" filled="f" stroked="f" strokeweight=".5pt">
                <v:textbox>
                  <w:txbxContent>
                    <w:p w14:paraId="58E6354C" w14:textId="71401342" w:rsidR="00391922" w:rsidRDefault="00E75885" w:rsidP="00391922">
                      <w:pPr>
                        <w:pStyle w:val="af2"/>
                      </w:pPr>
                      <w:proofErr w:type="gramStart"/>
                      <w:r>
                        <w:rPr>
                          <w:rFonts w:hint="eastAsia"/>
                        </w:rPr>
                        <w:t>坤寧宮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004CA1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CF84EA2" wp14:editId="306EF262">
                <wp:simplePos x="0" y="0"/>
                <wp:positionH relativeFrom="column">
                  <wp:posOffset>3364865</wp:posOffset>
                </wp:positionH>
                <wp:positionV relativeFrom="paragraph">
                  <wp:posOffset>460375</wp:posOffset>
                </wp:positionV>
                <wp:extent cx="2667000" cy="1016000"/>
                <wp:effectExtent l="0" t="0" r="0" b="0"/>
                <wp:wrapNone/>
                <wp:docPr id="12" name="文字方塊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1016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9B4430" w14:textId="0F26B5D8" w:rsidR="00004CA1" w:rsidRDefault="00E75885" w:rsidP="00004CA1">
                            <w:pPr>
                              <w:pStyle w:val="af4"/>
                            </w:pPr>
                            <w:r>
                              <w:rPr>
                                <w:rFonts w:hint="eastAsia"/>
                              </w:rPr>
                              <w:t>紫禁城的宮殿</w:t>
                            </w:r>
                            <w:proofErr w:type="gramStart"/>
                            <w:r>
                              <w:rPr>
                                <w:rFonts w:hint="eastAsia"/>
                              </w:rPr>
                              <w:t>＿＿＿＿</w:t>
                            </w:r>
                            <w:proofErr w:type="gramEnd"/>
                            <w:r>
                              <w:rPr>
                                <w:rFonts w:hint="eastAsia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F84EA2" id="文字方塊 12" o:spid="_x0000_s1039" type="#_x0000_t202" style="position:absolute;left:0;text-align:left;margin-left:264.95pt;margin-top:36.25pt;width:210pt;height:80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" filled="f" stroked="f" strokeweight=".5pt">
                <v:textbox>
                  <w:txbxContent>
                    <w:p w14:paraId="6A9B4430" w14:textId="0F26B5D8" w:rsidR="00004CA1" w:rsidRDefault="00E75885" w:rsidP="00004CA1">
                      <w:pPr>
                        <w:pStyle w:val="af4"/>
                      </w:pPr>
                      <w:r>
                        <w:rPr>
                          <w:rFonts w:hint="eastAsia"/>
                        </w:rPr>
                        <w:t>紫禁城的宮殿</w:t>
                      </w:r>
                      <w:proofErr w:type="gramStart"/>
                      <w:r>
                        <w:rPr>
                          <w:rFonts w:hint="eastAsia"/>
                        </w:rPr>
                        <w:t>＿＿＿＿</w:t>
                      </w:r>
                      <w:proofErr w:type="gramEnd"/>
                      <w:r>
                        <w:rPr>
                          <w:rFonts w:hint="eastAsia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CB136A">
        <w:rPr>
          <w:rFonts w:hint="eastAsia"/>
          <w:noProof/>
        </w:rPr>
        <w:drawing>
          <wp:inline distT="0" distB="0" distL="0" distR="0" wp14:anchorId="7F3C868E" wp14:editId="773F470E">
            <wp:extent cx="5549900" cy="3016250"/>
            <wp:effectExtent l="19050" t="0" r="12700" b="12700"/>
            <wp:docPr id="2" name="資料庫圖表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" r:lo="rId18" r:qs="rId19" r:cs="rId20"/>
              </a:graphicData>
            </a:graphic>
          </wp:inline>
        </w:drawing>
      </w:r>
    </w:p>
    <w:p w14:paraId="07ECBC27" w14:textId="38BB442F" w:rsidR="00493ABB" w:rsidRDefault="00E75885" w:rsidP="00E61EFB">
      <w:pPr>
        <w:pStyle w:val="a"/>
      </w:pPr>
      <w:r>
        <w:rPr>
          <w:rFonts w:hint="eastAsia"/>
        </w:rPr>
        <w:lastRenderedPageBreak/>
        <w:t>動畫中指出宮殿的地面是用甚麼物料製造？它有甚麼特點？在適當的</w:t>
      </w:r>
      <w:r w:rsidRPr="002F77A6">
        <w:rPr>
          <w:bdr w:val="single" w:sz="4" w:space="0" w:color="auto"/>
        </w:rPr>
        <w:t xml:space="preserve">  </w:t>
      </w:r>
      <w:r>
        <w:rPr>
          <w:rFonts w:hint="eastAsia"/>
        </w:rPr>
        <w:t>打</w:t>
      </w:r>
      <w:r w:rsidR="002F77A6">
        <w:sym w:font="Wingdings" w:char="F0FC"/>
      </w:r>
      <w:r>
        <w:rPr>
          <w:rFonts w:hint="eastAsia"/>
        </w:rPr>
        <w:t>。</w:t>
      </w:r>
    </w:p>
    <w:p w14:paraId="5F05D071" w14:textId="17ABFD14" w:rsidR="0056214B" w:rsidRPr="00496069" w:rsidRDefault="0056214B" w:rsidP="0056214B">
      <w:pPr>
        <w:pStyle w:val="a"/>
        <w:numPr>
          <w:ilvl w:val="0"/>
          <w:numId w:val="0"/>
        </w:numPr>
        <w:ind w:left="720"/>
      </w:pPr>
    </w:p>
    <w:p w14:paraId="77B6EA27" w14:textId="653CC03F" w:rsidR="0056214B" w:rsidRDefault="00893367" w:rsidP="0056214B">
      <w:pPr>
        <w:pStyle w:val="a"/>
        <w:numPr>
          <w:ilvl w:val="0"/>
          <w:numId w:val="0"/>
        </w:numPr>
        <w:ind w:left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EE96C82" wp14:editId="5876AA51">
                <wp:simplePos x="0" y="0"/>
                <wp:positionH relativeFrom="column">
                  <wp:posOffset>4012565</wp:posOffset>
                </wp:positionH>
                <wp:positionV relativeFrom="paragraph">
                  <wp:posOffset>6985</wp:posOffset>
                </wp:positionV>
                <wp:extent cx="2552700" cy="1612900"/>
                <wp:effectExtent l="704850" t="0" r="19050" b="25400"/>
                <wp:wrapNone/>
                <wp:docPr id="32" name="圖說文字: 折線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0" cy="1612900"/>
                        </a:xfrm>
                        <a:prstGeom prst="borderCallout2">
                          <a:avLst>
                            <a:gd name="adj1" fmla="val 22024"/>
                            <a:gd name="adj2" fmla="val -858"/>
                            <a:gd name="adj3" fmla="val 21345"/>
                            <a:gd name="adj4" fmla="val -15064"/>
                            <a:gd name="adj5" fmla="val 70774"/>
                            <a:gd name="adj6" fmla="val -27379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232C48" w14:textId="58056AF8" w:rsidR="00893367" w:rsidRPr="008617EB" w:rsidRDefault="00E75885" w:rsidP="00893367">
                            <w:pPr>
                              <w:pStyle w:val="af4"/>
                              <w:rPr>
                                <w:b/>
                                <w:bCs/>
                              </w:rPr>
                            </w:pPr>
                            <w:proofErr w:type="gramStart"/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這種</w:t>
                            </w:r>
                            <w:r w:rsidRPr="008617EB">
                              <w:rPr>
                                <w:rFonts w:hint="eastAsia"/>
                                <w:b/>
                                <w:bCs/>
                              </w:rPr>
                              <w:t>物料</w:t>
                            </w:r>
                            <w:proofErr w:type="gramEnd"/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的特點</w:t>
                            </w:r>
                          </w:p>
                          <w:p w14:paraId="7166A995" w14:textId="4EF8885B" w:rsidR="00893367" w:rsidRDefault="00E75885" w:rsidP="00893367">
                            <w:pPr>
                              <w:pStyle w:val="af4"/>
                              <w:numPr>
                                <w:ilvl w:val="0"/>
                                <w:numId w:val="9"/>
                              </w:numPr>
                            </w:pPr>
                            <w:r>
                              <w:rPr>
                                <w:rFonts w:hint="eastAsia"/>
                              </w:rPr>
                              <w:t>散熱快，使燃燒所產生</w:t>
                            </w:r>
                            <w:proofErr w:type="gramStart"/>
                            <w:r>
                              <w:rPr>
                                <w:rFonts w:hint="eastAsia"/>
                              </w:rPr>
                              <w:t>的熱很快</w:t>
                            </w:r>
                            <w:proofErr w:type="gramEnd"/>
                            <w:r>
                              <w:rPr>
                                <w:rFonts w:hint="eastAsia"/>
                              </w:rPr>
                              <w:t>傳遍室外。</w:t>
                            </w:r>
                          </w:p>
                          <w:p w14:paraId="33886D47" w14:textId="14A496C2" w:rsidR="00893367" w:rsidRDefault="00E75885" w:rsidP="00586AF8">
                            <w:pPr>
                              <w:pStyle w:val="af4"/>
                              <w:numPr>
                                <w:ilvl w:val="0"/>
                                <w:numId w:val="9"/>
                              </w:numPr>
                            </w:pPr>
                            <w:r>
                              <w:rPr>
                                <w:rFonts w:hint="eastAsia"/>
                              </w:rPr>
                              <w:t>散熱慢，使熱可以保持較長時間。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E96C82" id="_x0000_t48" coordsize="21600,21600" o:spt="48" adj="-10080,24300,-3600,4050,-1800,4050" path="m@0@1l@2@3@4@5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/>
              </v:shapetype>
              <v:shape id="圖說文字: 折線 32" o:spid="_x0000_s1040" type="#_x0000_t48" style="position:absolute;left:0;text-align:left;margin-left:315.95pt;margin-top:.55pt;width:201pt;height:127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" adj="-5914,15287,-3254,4611,-185,4757" fillcolor="white [3201]" strokecolor="#faaf17 [3209]" strokeweight="1pt">
                <v:textbox>
                  <w:txbxContent>
                    <w:p w14:paraId="45232C48" w14:textId="58056AF8" w:rsidR="00893367" w:rsidRPr="008617EB" w:rsidRDefault="00E75885" w:rsidP="00893367">
                      <w:pPr>
                        <w:pStyle w:val="af4"/>
                        <w:rPr>
                          <w:b/>
                          <w:bCs/>
                        </w:rPr>
                      </w:pPr>
                      <w:proofErr w:type="gramStart"/>
                      <w:r>
                        <w:rPr>
                          <w:rFonts w:hint="eastAsia"/>
                          <w:b/>
                          <w:bCs/>
                        </w:rPr>
                        <w:t>這種</w:t>
                      </w:r>
                      <w:r w:rsidRPr="008617EB">
                        <w:rPr>
                          <w:rFonts w:hint="eastAsia"/>
                          <w:b/>
                          <w:bCs/>
                        </w:rPr>
                        <w:t>物料</w:t>
                      </w:r>
                      <w:proofErr w:type="gramEnd"/>
                      <w:r>
                        <w:rPr>
                          <w:rFonts w:hint="eastAsia"/>
                          <w:b/>
                          <w:bCs/>
                        </w:rPr>
                        <w:t>的特點</w:t>
                      </w:r>
                    </w:p>
                    <w:p w14:paraId="7166A995" w14:textId="4EF8885B" w:rsidR="00893367" w:rsidRDefault="00E75885" w:rsidP="00893367">
                      <w:pPr>
                        <w:pStyle w:val="af4"/>
                        <w:numPr>
                          <w:ilvl w:val="0"/>
                          <w:numId w:val="9"/>
                        </w:numPr>
                      </w:pPr>
                      <w:r>
                        <w:rPr>
                          <w:rFonts w:hint="eastAsia"/>
                        </w:rPr>
                        <w:t>散熱快，使燃燒所產生</w:t>
                      </w:r>
                      <w:proofErr w:type="gramStart"/>
                      <w:r>
                        <w:rPr>
                          <w:rFonts w:hint="eastAsia"/>
                        </w:rPr>
                        <w:t>的熱很快</w:t>
                      </w:r>
                      <w:proofErr w:type="gramEnd"/>
                      <w:r>
                        <w:rPr>
                          <w:rFonts w:hint="eastAsia"/>
                        </w:rPr>
                        <w:t>傳遍室外。</w:t>
                      </w:r>
                    </w:p>
                    <w:p w14:paraId="33886D47" w14:textId="14A496C2" w:rsidR="00893367" w:rsidRDefault="00E75885" w:rsidP="00586AF8">
                      <w:pPr>
                        <w:pStyle w:val="af4"/>
                        <w:numPr>
                          <w:ilvl w:val="0"/>
                          <w:numId w:val="9"/>
                        </w:numPr>
                      </w:pPr>
                      <w:r>
                        <w:rPr>
                          <w:rFonts w:hint="eastAsia"/>
                        </w:rPr>
                        <w:t>散熱慢，使熱可以保持較長時間。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112247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13AB321" wp14:editId="5FFF47B0">
                <wp:simplePos x="0" y="0"/>
                <wp:positionH relativeFrom="column">
                  <wp:posOffset>329565</wp:posOffset>
                </wp:positionH>
                <wp:positionV relativeFrom="paragraph">
                  <wp:posOffset>38735</wp:posOffset>
                </wp:positionV>
                <wp:extent cx="933450" cy="1524000"/>
                <wp:effectExtent l="0" t="0" r="514350" b="19050"/>
                <wp:wrapNone/>
                <wp:docPr id="30" name="圖說文字: 折線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1524000"/>
                        </a:xfrm>
                        <a:prstGeom prst="borderCallout2">
                          <a:avLst>
                            <a:gd name="adj1" fmla="val 21607"/>
                            <a:gd name="adj2" fmla="val 105264"/>
                            <a:gd name="adj3" fmla="val 22179"/>
                            <a:gd name="adj4" fmla="val 116228"/>
                            <a:gd name="adj5" fmla="val 75357"/>
                            <a:gd name="adj6" fmla="val 152456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4C9857" w14:textId="746776BD" w:rsidR="005A2631" w:rsidRPr="008617EB" w:rsidRDefault="00E75885" w:rsidP="00414595">
                            <w:pPr>
                              <w:pStyle w:val="af4"/>
                              <w:rPr>
                                <w:b/>
                                <w:bCs/>
                              </w:rPr>
                            </w:pPr>
                            <w:r w:rsidRPr="008617EB">
                              <w:rPr>
                                <w:rFonts w:hint="eastAsia"/>
                                <w:b/>
                                <w:bCs/>
                              </w:rPr>
                              <w:t>物料</w:t>
                            </w:r>
                          </w:p>
                          <w:p w14:paraId="4106AFA0" w14:textId="2A5A3B3F" w:rsidR="005A2631" w:rsidRDefault="00E75885" w:rsidP="00414595">
                            <w:pPr>
                              <w:pStyle w:val="af4"/>
                              <w:numPr>
                                <w:ilvl w:val="0"/>
                                <w:numId w:val="9"/>
                              </w:numPr>
                            </w:pPr>
                            <w:r>
                              <w:rPr>
                                <w:rFonts w:hint="eastAsia"/>
                              </w:rPr>
                              <w:t>塑膠</w:t>
                            </w:r>
                          </w:p>
                          <w:p w14:paraId="2C930FF5" w14:textId="20CD1174" w:rsidR="00112247" w:rsidRDefault="00E75885" w:rsidP="00414595">
                            <w:pPr>
                              <w:pStyle w:val="af4"/>
                              <w:numPr>
                                <w:ilvl w:val="0"/>
                                <w:numId w:val="9"/>
                              </w:numPr>
                            </w:pPr>
                            <w:r>
                              <w:rPr>
                                <w:rFonts w:hint="eastAsia"/>
                              </w:rPr>
                              <w:t>磚石</w:t>
                            </w:r>
                          </w:p>
                          <w:p w14:paraId="22FCF521" w14:textId="23AC16EA" w:rsidR="00112247" w:rsidRDefault="00E75885" w:rsidP="00414595">
                            <w:pPr>
                              <w:pStyle w:val="af4"/>
                              <w:numPr>
                                <w:ilvl w:val="0"/>
                                <w:numId w:val="9"/>
                              </w:numPr>
                            </w:pPr>
                            <w:r>
                              <w:rPr>
                                <w:rFonts w:hint="eastAsia"/>
                              </w:rPr>
                              <w:t>瓷器</w:t>
                            </w:r>
                          </w:p>
                          <w:p w14:paraId="3A787356" w14:textId="77777777" w:rsidR="00112247" w:rsidRDefault="00112247" w:rsidP="00112247">
                            <w:pPr>
                              <w:pStyle w:val="af4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3AB321" id="圖說文字: 折線 30" o:spid="_x0000_s1041" type="#_x0000_t48" style="position:absolute;left:0;text-align:left;margin-left:25.95pt;margin-top:3.05pt;width:73.5pt;height:120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" adj="32930,16277,25105,4791,22737,4667" fillcolor="white [3201]" strokecolor="#faaf17 [3209]" strokeweight="1pt">
                <v:textbox>
                  <w:txbxContent>
                    <w:p w14:paraId="654C9857" w14:textId="746776BD" w:rsidR="005A2631" w:rsidRPr="008617EB" w:rsidRDefault="00E75885" w:rsidP="00414595">
                      <w:pPr>
                        <w:pStyle w:val="af4"/>
                        <w:rPr>
                          <w:b/>
                          <w:bCs/>
                        </w:rPr>
                      </w:pPr>
                      <w:r w:rsidRPr="008617EB">
                        <w:rPr>
                          <w:rFonts w:hint="eastAsia"/>
                          <w:b/>
                          <w:bCs/>
                        </w:rPr>
                        <w:t>物料</w:t>
                      </w:r>
                    </w:p>
                    <w:p w14:paraId="4106AFA0" w14:textId="2A5A3B3F" w:rsidR="005A2631" w:rsidRDefault="00E75885" w:rsidP="00414595">
                      <w:pPr>
                        <w:pStyle w:val="af4"/>
                        <w:numPr>
                          <w:ilvl w:val="0"/>
                          <w:numId w:val="9"/>
                        </w:numPr>
                      </w:pPr>
                      <w:r>
                        <w:rPr>
                          <w:rFonts w:hint="eastAsia"/>
                        </w:rPr>
                        <w:t>塑膠</w:t>
                      </w:r>
                    </w:p>
                    <w:p w14:paraId="2C930FF5" w14:textId="20CD1174" w:rsidR="00112247" w:rsidRDefault="00E75885" w:rsidP="00414595">
                      <w:pPr>
                        <w:pStyle w:val="af4"/>
                        <w:numPr>
                          <w:ilvl w:val="0"/>
                          <w:numId w:val="9"/>
                        </w:numPr>
                      </w:pPr>
                      <w:r>
                        <w:rPr>
                          <w:rFonts w:hint="eastAsia"/>
                        </w:rPr>
                        <w:t>磚石</w:t>
                      </w:r>
                    </w:p>
                    <w:p w14:paraId="22FCF521" w14:textId="23AC16EA" w:rsidR="00112247" w:rsidRDefault="00E75885" w:rsidP="00414595">
                      <w:pPr>
                        <w:pStyle w:val="af4"/>
                        <w:numPr>
                          <w:ilvl w:val="0"/>
                          <w:numId w:val="9"/>
                        </w:numPr>
                      </w:pPr>
                      <w:r>
                        <w:rPr>
                          <w:rFonts w:hint="eastAsia"/>
                        </w:rPr>
                        <w:t>瓷器</w:t>
                      </w:r>
                    </w:p>
                    <w:p w14:paraId="3A787356" w14:textId="77777777" w:rsidR="00112247" w:rsidRDefault="00112247" w:rsidP="00112247">
                      <w:pPr>
                        <w:pStyle w:val="af4"/>
                      </w:pP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="00112247">
        <w:rPr>
          <w:noProof/>
        </w:rPr>
        <w:drawing>
          <wp:anchor distT="0" distB="0" distL="114300" distR="114300" simplePos="0" relativeHeight="251709440" behindDoc="0" locked="0" layoutInCell="1" allowOverlap="1" wp14:anchorId="2404DF39" wp14:editId="723D8BBD">
            <wp:simplePos x="0" y="0"/>
            <wp:positionH relativeFrom="margin">
              <wp:posOffset>1601470</wp:posOffset>
            </wp:positionH>
            <wp:positionV relativeFrom="paragraph">
              <wp:posOffset>102235</wp:posOffset>
            </wp:positionV>
            <wp:extent cx="2278618" cy="1473200"/>
            <wp:effectExtent l="0" t="0" r="7620" b="0"/>
            <wp:wrapNone/>
            <wp:docPr id="29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02" t="52064" r="47080" b="22725"/>
                    <a:stretch/>
                  </pic:blipFill>
                  <pic:spPr bwMode="auto">
                    <a:xfrm>
                      <a:off x="0" y="0"/>
                      <a:ext cx="2278618" cy="147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2627D9" w14:textId="35217353" w:rsidR="00F40B58" w:rsidRDefault="00F40B58" w:rsidP="00F40B58">
      <w:pPr>
        <w:pStyle w:val="a"/>
        <w:numPr>
          <w:ilvl w:val="0"/>
          <w:numId w:val="0"/>
        </w:numPr>
        <w:ind w:left="720"/>
      </w:pPr>
    </w:p>
    <w:p w14:paraId="4B12A3D6" w14:textId="4FCB3AC4" w:rsidR="005C181D" w:rsidRDefault="005C181D" w:rsidP="005C181D">
      <w:pPr>
        <w:pStyle w:val="a"/>
        <w:numPr>
          <w:ilvl w:val="0"/>
          <w:numId w:val="0"/>
        </w:numPr>
        <w:ind w:left="720"/>
      </w:pPr>
    </w:p>
    <w:p w14:paraId="54BA1E2F" w14:textId="3ABFB227" w:rsidR="00F13881" w:rsidRDefault="00976EF9" w:rsidP="005C181D">
      <w:pPr>
        <w:pStyle w:val="a"/>
        <w:numPr>
          <w:ilvl w:val="0"/>
          <w:numId w:val="0"/>
        </w:numPr>
        <w:ind w:left="720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6476955" wp14:editId="286AB5DB">
                <wp:simplePos x="0" y="0"/>
                <wp:positionH relativeFrom="column">
                  <wp:posOffset>393065</wp:posOffset>
                </wp:positionH>
                <wp:positionV relativeFrom="paragraph">
                  <wp:posOffset>138430</wp:posOffset>
                </wp:positionV>
                <wp:extent cx="355600" cy="336550"/>
                <wp:effectExtent l="0" t="0" r="0" b="6350"/>
                <wp:wrapNone/>
                <wp:docPr id="33" name="文字方塊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600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2E33DE" w14:textId="6EAF7C24" w:rsidR="00976EF9" w:rsidRDefault="00976EF9" w:rsidP="00976EF9">
                            <w:pPr>
                              <w:pStyle w:val="af2"/>
                            </w:pPr>
                            <w:r>
                              <w:sym w:font="Wingdings" w:char="F0FC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476955" id="文字方塊 33" o:spid="_x0000_s1042" type="#_x0000_t202" style="position:absolute;left:0;text-align:left;margin-left:30.95pt;margin-top:10.9pt;width:28pt;height:26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" filled="f" stroked="f" strokeweight=".5pt">
                <v:textbox>
                  <w:txbxContent>
                    <w:p w14:paraId="1F2E33DE" w14:textId="6EAF7C24" w:rsidR="00976EF9" w:rsidRDefault="00976EF9" w:rsidP="00976EF9">
                      <w:pPr>
                        <w:pStyle w:val="af2"/>
                      </w:pPr>
                      <w:r>
                        <w:sym w:font="Wingdings" w:char="F0FC"/>
                      </w:r>
                    </w:p>
                  </w:txbxContent>
                </v:textbox>
              </v:shape>
            </w:pict>
          </mc:Fallback>
        </mc:AlternateContent>
      </w:r>
    </w:p>
    <w:p w14:paraId="397D1728" w14:textId="470DE200" w:rsidR="00F13881" w:rsidRDefault="00976EF9" w:rsidP="005C181D">
      <w:pPr>
        <w:pStyle w:val="a"/>
        <w:numPr>
          <w:ilvl w:val="0"/>
          <w:numId w:val="0"/>
        </w:numPr>
        <w:ind w:left="720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535258D" wp14:editId="03E2EDCB">
                <wp:simplePos x="0" y="0"/>
                <wp:positionH relativeFrom="column">
                  <wp:posOffset>4050665</wp:posOffset>
                </wp:positionH>
                <wp:positionV relativeFrom="paragraph">
                  <wp:posOffset>148590</wp:posOffset>
                </wp:positionV>
                <wp:extent cx="355600" cy="336550"/>
                <wp:effectExtent l="0" t="0" r="0" b="6350"/>
                <wp:wrapNone/>
                <wp:docPr id="35" name="文字方塊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600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C0A552" w14:textId="77777777" w:rsidR="00976EF9" w:rsidRDefault="00976EF9" w:rsidP="00976EF9">
                            <w:pPr>
                              <w:pStyle w:val="af2"/>
                            </w:pPr>
                            <w:r>
                              <w:sym w:font="Wingdings" w:char="F0FC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35258D" id="文字方塊 35" o:spid="_x0000_s1043" type="#_x0000_t202" style="position:absolute;left:0;text-align:left;margin-left:318.95pt;margin-top:11.7pt;width:28pt;height:26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" filled="f" stroked="f" strokeweight=".5pt">
                <v:textbox>
                  <w:txbxContent>
                    <w:p w14:paraId="3CC0A552" w14:textId="77777777" w:rsidR="00976EF9" w:rsidRDefault="00976EF9" w:rsidP="00976EF9">
                      <w:pPr>
                        <w:pStyle w:val="af2"/>
                      </w:pPr>
                      <w:r>
                        <w:sym w:font="Wingdings" w:char="F0FC"/>
                      </w:r>
                    </w:p>
                  </w:txbxContent>
                </v:textbox>
              </v:shape>
            </w:pict>
          </mc:Fallback>
        </mc:AlternateContent>
      </w:r>
    </w:p>
    <w:p w14:paraId="373B4C8D" w14:textId="1A85C337" w:rsidR="00496069" w:rsidRDefault="00496069" w:rsidP="005C181D">
      <w:pPr>
        <w:pStyle w:val="a"/>
        <w:numPr>
          <w:ilvl w:val="0"/>
          <w:numId w:val="0"/>
        </w:numPr>
        <w:ind w:left="720"/>
      </w:pPr>
    </w:p>
    <w:p w14:paraId="3C527BE9" w14:textId="207C3755" w:rsidR="00496069" w:rsidRDefault="00496069" w:rsidP="005C181D">
      <w:pPr>
        <w:pStyle w:val="a"/>
        <w:numPr>
          <w:ilvl w:val="0"/>
          <w:numId w:val="0"/>
        </w:numPr>
        <w:ind w:left="720"/>
      </w:pPr>
    </w:p>
    <w:p w14:paraId="1A11C2FD" w14:textId="5FB4205A" w:rsidR="00496069" w:rsidRDefault="00496069" w:rsidP="005C181D">
      <w:pPr>
        <w:pStyle w:val="a"/>
        <w:numPr>
          <w:ilvl w:val="0"/>
          <w:numId w:val="0"/>
        </w:numPr>
        <w:ind w:left="720"/>
      </w:pPr>
    </w:p>
    <w:p w14:paraId="772B17E1" w14:textId="6E48145C" w:rsidR="00F441C0" w:rsidRDefault="00E75885" w:rsidP="00F441C0">
      <w:pPr>
        <w:pStyle w:val="a"/>
      </w:pPr>
      <w:r>
        <w:rPr>
          <w:rFonts w:hint="eastAsia"/>
        </w:rPr>
        <w:t>圖中的裝置是甚麼？它有甚麼作用？</w:t>
      </w:r>
    </w:p>
    <w:p w14:paraId="14D3099C" w14:textId="486FF2DD" w:rsidR="00EC131B" w:rsidRPr="00493ABB" w:rsidRDefault="00CE305F" w:rsidP="001C0ADE">
      <w:pPr>
        <w:tabs>
          <w:tab w:val="left" w:pos="2057"/>
        </w:tabs>
        <w:rPr>
          <w:rFonts w:ascii="Kaiti TC" w:eastAsia="Kaiti TC" w:hAnsi="Kaiti TC"/>
          <w:b/>
          <w:bCs/>
          <w:color w:val="484F5E" w:themeColor="text1"/>
          <w:lang w:val="en-US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C26BAA6" wp14:editId="5FE4A5A6">
                <wp:simplePos x="0" y="0"/>
                <wp:positionH relativeFrom="column">
                  <wp:posOffset>3726815</wp:posOffset>
                </wp:positionH>
                <wp:positionV relativeFrom="paragraph">
                  <wp:posOffset>211455</wp:posOffset>
                </wp:positionV>
                <wp:extent cx="1200150" cy="336550"/>
                <wp:effectExtent l="0" t="0" r="0" b="6350"/>
                <wp:wrapNone/>
                <wp:docPr id="39" name="文字方塊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150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991A11" w14:textId="47CEE8CF" w:rsidR="00CE305F" w:rsidRDefault="00E75885" w:rsidP="00CE305F">
                            <w:pPr>
                              <w:pStyle w:val="af2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排煙孔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26BAA6" id="文字方塊 39" o:spid="_x0000_s1044" type="#_x0000_t202" style="position:absolute;margin-left:293.45pt;margin-top:16.65pt;width:94.5pt;height:26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" filled="f" stroked="f" strokeweight=".5pt">
                <v:textbox>
                  <w:txbxContent>
                    <w:p w14:paraId="7B991A11" w14:textId="47CEE8CF" w:rsidR="00CE305F" w:rsidRDefault="00E75885" w:rsidP="00CE305F">
                      <w:pPr>
                        <w:pStyle w:val="af2"/>
                        <w:jc w:val="center"/>
                      </w:pPr>
                      <w:r>
                        <w:rPr>
                          <w:rFonts w:hint="eastAsia"/>
                        </w:rPr>
                        <w:t>排煙孔</w:t>
                      </w:r>
                    </w:p>
                  </w:txbxContent>
                </v:textbox>
              </v:shape>
            </w:pict>
          </mc:Fallback>
        </mc:AlternateContent>
      </w:r>
      <w:r w:rsidR="00882D1B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A13C7A9" wp14:editId="23CCCEF4">
                <wp:simplePos x="0" y="0"/>
                <wp:positionH relativeFrom="column">
                  <wp:posOffset>3199765</wp:posOffset>
                </wp:positionH>
                <wp:positionV relativeFrom="paragraph">
                  <wp:posOffset>103505</wp:posOffset>
                </wp:positionV>
                <wp:extent cx="3276600" cy="1625600"/>
                <wp:effectExtent l="1390650" t="0" r="19050" b="12700"/>
                <wp:wrapNone/>
                <wp:docPr id="38" name="圖說文字: 折線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6600" cy="1625600"/>
                        </a:xfrm>
                        <a:prstGeom prst="borderCallout2">
                          <a:avLst>
                            <a:gd name="adj1" fmla="val 22024"/>
                            <a:gd name="adj2" fmla="val -858"/>
                            <a:gd name="adj3" fmla="val 21345"/>
                            <a:gd name="adj4" fmla="val -15064"/>
                            <a:gd name="adj5" fmla="val 48684"/>
                            <a:gd name="adj6" fmla="val -42151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3F5134" w14:textId="7AC4D694" w:rsidR="00882D1B" w:rsidRDefault="00E75885" w:rsidP="00882D1B">
                            <w:pPr>
                              <w:pStyle w:val="af4"/>
                            </w:pPr>
                            <w:r>
                              <w:rPr>
                                <w:rFonts w:hint="eastAsia"/>
                              </w:rPr>
                              <w:t>這是</w:t>
                            </w:r>
                            <w:proofErr w:type="gramStart"/>
                            <w:r>
                              <w:rPr>
                                <w:rFonts w:hint="eastAsia"/>
                              </w:rPr>
                              <w:t>＿＿＿＿＿＿</w:t>
                            </w:r>
                            <w:proofErr w:type="gramEnd"/>
                            <w:r>
                              <w:rPr>
                                <w:rFonts w:hint="eastAsia"/>
                              </w:rPr>
                              <w:t>。</w:t>
                            </w:r>
                          </w:p>
                          <w:p w14:paraId="7857E140" w14:textId="09977830" w:rsidR="000802E0" w:rsidRDefault="00E75885" w:rsidP="00882D1B">
                            <w:pPr>
                              <w:pStyle w:val="af4"/>
                            </w:pPr>
                            <w:r>
                              <w:rPr>
                                <w:rFonts w:hint="eastAsia"/>
                              </w:rPr>
                              <w:t>它的作用是：</w:t>
                            </w:r>
                          </w:p>
                          <w:p w14:paraId="2EDF5314" w14:textId="49E0A201" w:rsidR="000802E0" w:rsidRDefault="00E75885" w:rsidP="00882D1B">
                            <w:pPr>
                              <w:pStyle w:val="af4"/>
                            </w:pPr>
                            <w:proofErr w:type="gramStart"/>
                            <w:r>
                              <w:rPr>
                                <w:rFonts w:hint="eastAsia"/>
                              </w:rPr>
                              <w:t>＿＿＿＿＿＿＿＿＿＿＿＿＿＿＿</w:t>
                            </w:r>
                            <w:proofErr w:type="gramEnd"/>
                          </w:p>
                          <w:p w14:paraId="5FFEE1ED" w14:textId="1C5F0E79" w:rsidR="000802E0" w:rsidRDefault="00E75885" w:rsidP="00882D1B">
                            <w:pPr>
                              <w:pStyle w:val="af4"/>
                            </w:pPr>
                            <w:proofErr w:type="gramStart"/>
                            <w:r>
                              <w:rPr>
                                <w:rFonts w:hint="eastAsia"/>
                              </w:rPr>
                              <w:t>＿＿＿＿＿＿＿＿＿＿＿＿＿＿＿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13C7A9" id="圖說文字: 折線 38" o:spid="_x0000_s1045" type="#_x0000_t48" style="position:absolute;margin-left:251.95pt;margin-top:8.15pt;width:258pt;height:128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" adj="-9105,10516,-3254,4611,-185,4757" fillcolor="white [3201]" strokecolor="#faaf17 [3209]" strokeweight="1pt">
                <v:textbox>
                  <w:txbxContent>
                    <w:p w14:paraId="5E3F5134" w14:textId="7AC4D694" w:rsidR="00882D1B" w:rsidRDefault="00E75885" w:rsidP="00882D1B">
                      <w:pPr>
                        <w:pStyle w:val="af4"/>
                      </w:pPr>
                      <w:r>
                        <w:rPr>
                          <w:rFonts w:hint="eastAsia"/>
                        </w:rPr>
                        <w:t>這是</w:t>
                      </w:r>
                      <w:proofErr w:type="gramStart"/>
                      <w:r>
                        <w:rPr>
                          <w:rFonts w:hint="eastAsia"/>
                        </w:rPr>
                        <w:t>＿＿＿＿＿＿</w:t>
                      </w:r>
                      <w:proofErr w:type="gramEnd"/>
                      <w:r>
                        <w:rPr>
                          <w:rFonts w:hint="eastAsia"/>
                        </w:rPr>
                        <w:t>。</w:t>
                      </w:r>
                    </w:p>
                    <w:p w14:paraId="7857E140" w14:textId="09977830" w:rsidR="000802E0" w:rsidRDefault="00E75885" w:rsidP="00882D1B">
                      <w:pPr>
                        <w:pStyle w:val="af4"/>
                      </w:pPr>
                      <w:r>
                        <w:rPr>
                          <w:rFonts w:hint="eastAsia"/>
                        </w:rPr>
                        <w:t>它的作用是：</w:t>
                      </w:r>
                    </w:p>
                    <w:p w14:paraId="2EDF5314" w14:textId="49E0A201" w:rsidR="000802E0" w:rsidRDefault="00E75885" w:rsidP="00882D1B">
                      <w:pPr>
                        <w:pStyle w:val="af4"/>
                      </w:pPr>
                      <w:proofErr w:type="gramStart"/>
                      <w:r>
                        <w:rPr>
                          <w:rFonts w:hint="eastAsia"/>
                        </w:rPr>
                        <w:t>＿＿＿＿＿＿＿＿＿＿＿＿＿＿＿</w:t>
                      </w:r>
                      <w:proofErr w:type="gramEnd"/>
                    </w:p>
                    <w:p w14:paraId="5FFEE1ED" w14:textId="1C5F0E79" w:rsidR="000802E0" w:rsidRDefault="00E75885" w:rsidP="00882D1B">
                      <w:pPr>
                        <w:pStyle w:val="af4"/>
                      </w:pPr>
                      <w:proofErr w:type="gramStart"/>
                      <w:r>
                        <w:rPr>
                          <w:rFonts w:hint="eastAsia"/>
                        </w:rPr>
                        <w:t>＿＿＿＿＿＿＿＿＿＿＿＿＿＿＿</w:t>
                      </w:r>
                      <w:proofErr w:type="gramEnd"/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882D1B">
        <w:rPr>
          <w:noProof/>
        </w:rPr>
        <w:drawing>
          <wp:anchor distT="0" distB="0" distL="114300" distR="114300" simplePos="0" relativeHeight="251717632" behindDoc="0" locked="0" layoutInCell="1" allowOverlap="1" wp14:anchorId="15E4C088" wp14:editId="15855C13">
            <wp:simplePos x="0" y="0"/>
            <wp:positionH relativeFrom="column">
              <wp:posOffset>443864</wp:posOffset>
            </wp:positionH>
            <wp:positionV relativeFrom="paragraph">
              <wp:posOffset>147955</wp:posOffset>
            </wp:positionV>
            <wp:extent cx="2367497" cy="1581150"/>
            <wp:effectExtent l="0" t="0" r="0" b="0"/>
            <wp:wrapNone/>
            <wp:docPr id="36" name="圖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84" t="52052" r="47276" b="29889"/>
                    <a:stretch/>
                  </pic:blipFill>
                  <pic:spPr bwMode="auto">
                    <a:xfrm>
                      <a:off x="0" y="0"/>
                      <a:ext cx="2376126" cy="15869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264556" w14:textId="012D7457" w:rsidR="00EC131B" w:rsidRDefault="00EC131B" w:rsidP="001C0ADE">
      <w:pPr>
        <w:tabs>
          <w:tab w:val="left" w:pos="2057"/>
        </w:tabs>
        <w:rPr>
          <w:rFonts w:ascii="Kaiti TC" w:eastAsia="Kaiti TC" w:hAnsi="Kaiti TC"/>
          <w:b/>
          <w:bCs/>
          <w:color w:val="484F5E" w:themeColor="text1"/>
          <w:lang w:val="x-none"/>
        </w:rPr>
      </w:pPr>
    </w:p>
    <w:p w14:paraId="61FEC717" w14:textId="3467CC3A" w:rsidR="00EC131B" w:rsidRDefault="00EC131B" w:rsidP="001C0ADE">
      <w:pPr>
        <w:tabs>
          <w:tab w:val="left" w:pos="2057"/>
        </w:tabs>
        <w:rPr>
          <w:rFonts w:ascii="Kaiti TC" w:eastAsia="Kaiti TC" w:hAnsi="Kaiti TC"/>
          <w:b/>
          <w:bCs/>
          <w:color w:val="484F5E" w:themeColor="text1"/>
          <w:lang w:val="x-none"/>
        </w:rPr>
      </w:pPr>
    </w:p>
    <w:p w14:paraId="6305BF35" w14:textId="1F387FC5" w:rsidR="00EC131B" w:rsidRDefault="00633520" w:rsidP="001C0ADE">
      <w:pPr>
        <w:tabs>
          <w:tab w:val="left" w:pos="2057"/>
        </w:tabs>
        <w:rPr>
          <w:rFonts w:ascii="Kaiti TC" w:eastAsia="Kaiti TC" w:hAnsi="Kaiti TC"/>
          <w:b/>
          <w:bCs/>
          <w:color w:val="484F5E" w:themeColor="text1"/>
          <w:lang w:val="x-none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0A645AC" wp14:editId="3BE236AA">
                <wp:simplePos x="0" y="0"/>
                <wp:positionH relativeFrom="column">
                  <wp:posOffset>3269615</wp:posOffset>
                </wp:positionH>
                <wp:positionV relativeFrom="paragraph">
                  <wp:posOffset>133399</wp:posOffset>
                </wp:positionV>
                <wp:extent cx="3124200" cy="642257"/>
                <wp:effectExtent l="0" t="0" r="0" b="5715"/>
                <wp:wrapNone/>
                <wp:docPr id="44" name="文字方塊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0" cy="6422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E1D7E9" w14:textId="79D8CC0F" w:rsidR="00633520" w:rsidRDefault="00E75885" w:rsidP="00633520">
                            <w:pPr>
                              <w:pStyle w:val="af2"/>
                            </w:pPr>
                            <w:r>
                              <w:rPr>
                                <w:rFonts w:hint="eastAsia"/>
                              </w:rPr>
                              <w:t>把燃燒木柴過程中釋出的</w:t>
                            </w:r>
                            <w:proofErr w:type="gramStart"/>
                            <w:r>
                              <w:rPr>
                                <w:rFonts w:hint="eastAsia"/>
                              </w:rPr>
                              <w:t>煙和灰</w:t>
                            </w:r>
                            <w:proofErr w:type="gramEnd"/>
                            <w:r>
                              <w:rPr>
                                <w:rFonts w:hint="eastAsia"/>
                              </w:rPr>
                              <w:t>，可以排出宮殿之外，避免污染宮殿內部。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645AC" id="文字方塊 44" o:spid="_x0000_s1046" type="#_x0000_t202" style="position:absolute;margin-left:257.45pt;margin-top:10.5pt;width:246pt;height:50.5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" filled="f" stroked="f" strokeweight=".5pt">
                <v:textbox>
                  <w:txbxContent>
                    <w:p w14:paraId="2DE1D7E9" w14:textId="79D8CC0F" w:rsidR="00633520" w:rsidRDefault="00E75885" w:rsidP="00633520">
                      <w:pPr>
                        <w:pStyle w:val="af2"/>
                      </w:pPr>
                      <w:r>
                        <w:rPr>
                          <w:rFonts w:hint="eastAsia"/>
                        </w:rPr>
                        <w:t>把燃燒木柴過程中釋出的</w:t>
                      </w:r>
                      <w:proofErr w:type="gramStart"/>
                      <w:r>
                        <w:rPr>
                          <w:rFonts w:hint="eastAsia"/>
                        </w:rPr>
                        <w:t>煙和灰</w:t>
                      </w:r>
                      <w:proofErr w:type="gramEnd"/>
                      <w:r>
                        <w:rPr>
                          <w:rFonts w:hint="eastAsia"/>
                        </w:rPr>
                        <w:t>，可以排出宮殿之外，避免污染宮殿內部。</w:t>
                      </w:r>
                    </w:p>
                  </w:txbxContent>
                </v:textbox>
              </v:shape>
            </w:pict>
          </mc:Fallback>
        </mc:AlternateContent>
      </w:r>
    </w:p>
    <w:p w14:paraId="065FFF3B" w14:textId="23FC0654" w:rsidR="00EC131B" w:rsidRDefault="00EC131B" w:rsidP="001C0ADE">
      <w:pPr>
        <w:tabs>
          <w:tab w:val="left" w:pos="2057"/>
        </w:tabs>
        <w:rPr>
          <w:rFonts w:ascii="Kaiti TC" w:eastAsia="Kaiti TC" w:hAnsi="Kaiti TC"/>
          <w:b/>
          <w:bCs/>
          <w:color w:val="484F5E" w:themeColor="text1"/>
          <w:lang w:val="x-none"/>
        </w:rPr>
      </w:pPr>
    </w:p>
    <w:p w14:paraId="5409B4AA" w14:textId="04F1A3E6" w:rsidR="00EC131B" w:rsidRDefault="00EC131B" w:rsidP="001C0ADE">
      <w:pPr>
        <w:tabs>
          <w:tab w:val="left" w:pos="2057"/>
        </w:tabs>
        <w:rPr>
          <w:rFonts w:ascii="Kaiti TC" w:eastAsia="Kaiti TC" w:hAnsi="Kaiti TC"/>
          <w:b/>
          <w:bCs/>
          <w:color w:val="484F5E" w:themeColor="text1"/>
          <w:lang w:val="en-US"/>
        </w:rPr>
      </w:pPr>
    </w:p>
    <w:p w14:paraId="4B40D740" w14:textId="083090DD" w:rsidR="00882D1B" w:rsidRDefault="00882D1B" w:rsidP="001C0ADE">
      <w:pPr>
        <w:tabs>
          <w:tab w:val="left" w:pos="2057"/>
        </w:tabs>
        <w:rPr>
          <w:rFonts w:ascii="Kaiti TC" w:eastAsia="Kaiti TC" w:hAnsi="Kaiti TC"/>
          <w:b/>
          <w:bCs/>
          <w:color w:val="484F5E" w:themeColor="text1"/>
          <w:lang w:val="en-US"/>
        </w:rPr>
      </w:pPr>
    </w:p>
    <w:p w14:paraId="3C644FAE" w14:textId="448631D7" w:rsidR="00CE305F" w:rsidRDefault="00616D92" w:rsidP="001C0ADE">
      <w:pPr>
        <w:tabs>
          <w:tab w:val="left" w:pos="2057"/>
        </w:tabs>
        <w:rPr>
          <w:rFonts w:ascii="Kaiti TC" w:eastAsia="Kaiti TC" w:hAnsi="Kaiti TC"/>
          <w:b/>
          <w:bCs/>
          <w:color w:val="484F5E" w:themeColor="text1"/>
          <w:lang w:val="en-US"/>
        </w:rPr>
      </w:pPr>
      <w:r>
        <w:rPr>
          <w:rFonts w:ascii="Kaiti TC" w:eastAsia="Kaiti TC" w:hAnsi="Kaiti TC"/>
          <w:b/>
          <w:bCs/>
          <w:noProof/>
          <w:color w:val="484F5E" w:themeColor="text1"/>
          <w:lang w:val="en-US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9C6E3D3" wp14:editId="49134C69">
                <wp:simplePos x="0" y="0"/>
                <wp:positionH relativeFrom="column">
                  <wp:posOffset>2101215</wp:posOffset>
                </wp:positionH>
                <wp:positionV relativeFrom="paragraph">
                  <wp:posOffset>213995</wp:posOffset>
                </wp:positionV>
                <wp:extent cx="3778250" cy="565150"/>
                <wp:effectExtent l="438150" t="0" r="12700" b="25400"/>
                <wp:wrapNone/>
                <wp:docPr id="43" name="語音泡泡: 圓角矩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8250" cy="565150"/>
                        </a:xfrm>
                        <a:prstGeom prst="wedgeRoundRectCallout">
                          <a:avLst>
                            <a:gd name="adj1" fmla="val -60329"/>
                            <a:gd name="adj2" fmla="val 8568"/>
                            <a:gd name="adj3" fmla="val 16667"/>
                          </a:avLst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E1E19B" w14:textId="4C07ECAD" w:rsidR="00616D92" w:rsidRDefault="00E75885" w:rsidP="00616D92">
                            <w:pPr>
                              <w:jc w:val="center"/>
                            </w:pPr>
                            <w:r>
                              <w:rPr>
                                <w:rFonts w:ascii="Kaiti TC" w:eastAsia="Kaiti TC" w:hAnsi="Kaiti TC" w:hint="eastAsia"/>
                                <w:b/>
                                <w:bCs/>
                                <w:color w:val="484F5E" w:themeColor="text1"/>
                                <w:lang w:val="en-US"/>
                              </w:rPr>
                              <w:t>假如沒有了它，宮殿會出現甚麼情況？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9C6E3D3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語音泡泡: 圓角矩形 43" o:spid="_x0000_s1047" type="#_x0000_t62" style="position:absolute;margin-left:165.45pt;margin-top:16.85pt;width:297.5pt;height:44.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" adj="-2231,12651" fillcolor="white [3201]" strokecolor="#c00000" strokeweight="1pt">
                <v:textbox>
                  <w:txbxContent>
                    <w:p w14:paraId="55E1E19B" w14:textId="4C07ECAD" w:rsidR="00616D92" w:rsidRDefault="00E75885" w:rsidP="00616D92">
                      <w:pPr>
                        <w:jc w:val="center"/>
                      </w:pPr>
                      <w:r>
                        <w:rPr>
                          <w:rFonts w:ascii="Kaiti TC" w:eastAsia="Kaiti TC" w:hAnsi="Kaiti TC" w:hint="eastAsia"/>
                          <w:b/>
                          <w:bCs/>
                          <w:color w:val="484F5E" w:themeColor="text1"/>
                          <w:lang w:val="en-US"/>
                        </w:rPr>
                        <w:t>假如沒有了它，宮殿會出現甚麼情況？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Kaiti TC" w:eastAsia="Kaiti TC" w:hAnsi="Kaiti TC"/>
          <w:b/>
          <w:bCs/>
          <w:noProof/>
          <w:color w:val="484F5E" w:themeColor="text1"/>
          <w:lang w:val="en-US"/>
        </w:rPr>
        <w:drawing>
          <wp:anchor distT="0" distB="0" distL="114300" distR="114300" simplePos="0" relativeHeight="251722752" behindDoc="0" locked="0" layoutInCell="1" allowOverlap="1" wp14:anchorId="5BBCEF91" wp14:editId="1032F11F">
            <wp:simplePos x="0" y="0"/>
            <wp:positionH relativeFrom="column">
              <wp:posOffset>456565</wp:posOffset>
            </wp:positionH>
            <wp:positionV relativeFrom="paragraph">
              <wp:posOffset>118745</wp:posOffset>
            </wp:positionV>
            <wp:extent cx="1270000" cy="821893"/>
            <wp:effectExtent l="0" t="0" r="6350" b="0"/>
            <wp:wrapNone/>
            <wp:docPr id="42" name="圖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36" t="22376" r="2222" b="20000"/>
                    <a:stretch/>
                  </pic:blipFill>
                  <pic:spPr bwMode="auto">
                    <a:xfrm>
                      <a:off x="0" y="0"/>
                      <a:ext cx="1270000" cy="821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9B8016C" w14:textId="3D49FBE6" w:rsidR="00CE305F" w:rsidRDefault="00CE305F" w:rsidP="001C0ADE">
      <w:pPr>
        <w:tabs>
          <w:tab w:val="left" w:pos="2057"/>
        </w:tabs>
        <w:rPr>
          <w:rFonts w:ascii="Kaiti TC" w:eastAsia="Kaiti TC" w:hAnsi="Kaiti TC"/>
          <w:b/>
          <w:bCs/>
          <w:color w:val="484F5E" w:themeColor="text1"/>
          <w:lang w:val="en-US"/>
        </w:rPr>
      </w:pPr>
    </w:p>
    <w:p w14:paraId="1A649864" w14:textId="6210498A" w:rsidR="00CE305F" w:rsidRDefault="00E75885" w:rsidP="001C0ADE">
      <w:pPr>
        <w:tabs>
          <w:tab w:val="left" w:pos="2057"/>
        </w:tabs>
        <w:rPr>
          <w:rFonts w:ascii="Kaiti TC" w:eastAsia="Kaiti TC" w:hAnsi="Kaiti TC"/>
          <w:b/>
          <w:bCs/>
          <w:color w:val="484F5E" w:themeColor="text1"/>
          <w:lang w:val="en-US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F1A60B4" wp14:editId="74E248F8">
                <wp:simplePos x="0" y="0"/>
                <wp:positionH relativeFrom="margin">
                  <wp:posOffset>4242630</wp:posOffset>
                </wp:positionH>
                <wp:positionV relativeFrom="paragraph">
                  <wp:posOffset>134864</wp:posOffset>
                </wp:positionV>
                <wp:extent cx="2667000" cy="1160585"/>
                <wp:effectExtent l="0" t="0" r="0" b="1905"/>
                <wp:wrapNone/>
                <wp:docPr id="47" name="文字方塊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11605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689E7F" w14:textId="1A8E3D65" w:rsidR="00C86DCF" w:rsidRPr="00E75885" w:rsidRDefault="00E75885" w:rsidP="00E75885">
                            <w:pPr>
                              <w:pStyle w:val="af7"/>
                            </w:pPr>
                            <w:r w:rsidRPr="00A22541">
                              <w:rPr>
                                <w:rFonts w:hint="eastAsia"/>
                                <w:b/>
                                <w:bCs/>
                              </w:rPr>
                              <w:t>補充資料：</w:t>
                            </w:r>
                            <w:r w:rsidRPr="00E75885">
                              <w:rPr>
                                <w:rFonts w:hint="eastAsia"/>
                              </w:rPr>
                              <w:t>清朝意大利傳教士馬國賢對宮中取暖方式印象深刻，他說：「按照歐洲取暖的方法，當我們雙足還冷時，頭已經熱了，在北京雙腳卻總是舒適而溫暖。舒適的熱量均勻地充滿在房間的每</w:t>
                            </w:r>
                            <w:proofErr w:type="gramStart"/>
                            <w:r w:rsidRPr="00E75885">
                              <w:rPr>
                                <w:rFonts w:hint="eastAsia"/>
                              </w:rPr>
                              <w:t>個</w:t>
                            </w:r>
                            <w:proofErr w:type="gramEnd"/>
                            <w:r w:rsidRPr="00E75885">
                              <w:rPr>
                                <w:rFonts w:hint="eastAsia"/>
                              </w:rPr>
                              <w:t>角落。」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1A60B4" id="文字方塊 47" o:spid="_x0000_s1048" type="#_x0000_t202" style="position:absolute;margin-left:334.05pt;margin-top:10.6pt;width:210pt;height:91.4pt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" filled="f" stroked="f" strokeweight=".5pt">
                <v:textbox>
                  <w:txbxContent>
                    <w:p w14:paraId="6B689E7F" w14:textId="1A8E3D65" w:rsidR="00C86DCF" w:rsidRPr="00E75885" w:rsidRDefault="00E75885" w:rsidP="00E75885">
                      <w:pPr>
                        <w:pStyle w:val="af7"/>
                      </w:pPr>
                      <w:r w:rsidRPr="00A22541">
                        <w:rPr>
                          <w:rFonts w:hint="eastAsia"/>
                          <w:b/>
                          <w:bCs/>
                        </w:rPr>
                        <w:t>補充資料：</w:t>
                      </w:r>
                      <w:r w:rsidRPr="00E75885">
                        <w:rPr>
                          <w:rFonts w:hint="eastAsia"/>
                        </w:rPr>
                        <w:t>清朝意大利傳教士馬國賢對宮中取暖方式印象深刻，他說：「按照歐洲取暖的方法，當我們雙足還冷時，頭已經熱了，在北京雙腳卻總是舒適而溫暖。舒適的熱量均勻地充滿在房間的每</w:t>
                      </w:r>
                      <w:proofErr w:type="gramStart"/>
                      <w:r w:rsidRPr="00E75885">
                        <w:rPr>
                          <w:rFonts w:hint="eastAsia"/>
                        </w:rPr>
                        <w:t>個</w:t>
                      </w:r>
                      <w:proofErr w:type="gramEnd"/>
                      <w:r w:rsidRPr="00E75885">
                        <w:rPr>
                          <w:rFonts w:hint="eastAsia"/>
                        </w:rPr>
                        <w:t>角落。」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8113D61" wp14:editId="0A62357E">
                <wp:simplePos x="0" y="0"/>
                <wp:positionH relativeFrom="column">
                  <wp:posOffset>1457423</wp:posOffset>
                </wp:positionH>
                <wp:positionV relativeFrom="paragraph">
                  <wp:posOffset>245403</wp:posOffset>
                </wp:positionV>
                <wp:extent cx="2766646" cy="890953"/>
                <wp:effectExtent l="0" t="0" r="0" b="4445"/>
                <wp:wrapNone/>
                <wp:docPr id="45" name="文字方塊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6646" cy="8909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81854A" w14:textId="138D0A46" w:rsidR="00633520" w:rsidRDefault="00E75885" w:rsidP="00633520">
                            <w:pPr>
                              <w:pStyle w:val="af2"/>
                            </w:pPr>
                            <w:r>
                              <w:rPr>
                                <w:rFonts w:hint="eastAsia"/>
                              </w:rPr>
                              <w:t>燃燒木柴時會產生</w:t>
                            </w:r>
                            <w:proofErr w:type="gramStart"/>
                            <w:r>
                              <w:rPr>
                                <w:rFonts w:hint="eastAsia"/>
                              </w:rPr>
                              <w:t>煙和灰</w:t>
                            </w:r>
                            <w:proofErr w:type="gramEnd"/>
                            <w:r>
                              <w:rPr>
                                <w:rFonts w:hint="eastAsia"/>
                              </w:rPr>
                              <w:t>，假如沒有適當的</w:t>
                            </w:r>
                            <w:proofErr w:type="gramStart"/>
                            <w:r>
                              <w:rPr>
                                <w:rFonts w:hint="eastAsia"/>
                              </w:rPr>
                              <w:t>裝置排走</w:t>
                            </w:r>
                            <w:proofErr w:type="gramEnd"/>
                            <w:r>
                              <w:rPr>
                                <w:rFonts w:hint="eastAsia"/>
                              </w:rPr>
                              <w:t>，煙</w:t>
                            </w:r>
                            <w:proofErr w:type="gramStart"/>
                            <w:r>
                              <w:rPr>
                                <w:rFonts w:hint="eastAsia"/>
                              </w:rPr>
                              <w:t>和灰會</w:t>
                            </w:r>
                            <w:proofErr w:type="gramEnd"/>
                            <w:r>
                              <w:rPr>
                                <w:rFonts w:hint="eastAsia"/>
                              </w:rPr>
                              <w:t>充斥宮殿內，影響環境和</w:t>
                            </w:r>
                            <w:proofErr w:type="gramStart"/>
                            <w:r>
                              <w:rPr>
                                <w:rFonts w:hint="eastAsia"/>
                              </w:rPr>
                              <w:t>宮裏</w:t>
                            </w:r>
                            <w:proofErr w:type="gramEnd"/>
                            <w:r>
                              <w:rPr>
                                <w:rFonts w:hint="eastAsia"/>
                              </w:rPr>
                              <w:t>的人的健康。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113D61" id="文字方塊 45" o:spid="_x0000_s1049" type="#_x0000_t202" style="position:absolute;margin-left:114.75pt;margin-top:19.3pt;width:217.85pt;height:70.1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" filled="f" stroked="f" strokeweight=".5pt">
                <v:textbox>
                  <w:txbxContent>
                    <w:p w14:paraId="1C81854A" w14:textId="138D0A46" w:rsidR="00633520" w:rsidRDefault="00E75885" w:rsidP="00633520">
                      <w:pPr>
                        <w:pStyle w:val="af2"/>
                      </w:pPr>
                      <w:r>
                        <w:rPr>
                          <w:rFonts w:hint="eastAsia"/>
                        </w:rPr>
                        <w:t>燃燒木柴時會產生</w:t>
                      </w:r>
                      <w:proofErr w:type="gramStart"/>
                      <w:r>
                        <w:rPr>
                          <w:rFonts w:hint="eastAsia"/>
                        </w:rPr>
                        <w:t>煙和灰</w:t>
                      </w:r>
                      <w:proofErr w:type="gramEnd"/>
                      <w:r>
                        <w:rPr>
                          <w:rFonts w:hint="eastAsia"/>
                        </w:rPr>
                        <w:t>，假如沒有適當的</w:t>
                      </w:r>
                      <w:proofErr w:type="gramStart"/>
                      <w:r>
                        <w:rPr>
                          <w:rFonts w:hint="eastAsia"/>
                        </w:rPr>
                        <w:t>裝置排走</w:t>
                      </w:r>
                      <w:proofErr w:type="gramEnd"/>
                      <w:r>
                        <w:rPr>
                          <w:rFonts w:hint="eastAsia"/>
                        </w:rPr>
                        <w:t>，煙</w:t>
                      </w:r>
                      <w:proofErr w:type="gramStart"/>
                      <w:r>
                        <w:rPr>
                          <w:rFonts w:hint="eastAsia"/>
                        </w:rPr>
                        <w:t>和灰會</w:t>
                      </w:r>
                      <w:proofErr w:type="gramEnd"/>
                      <w:r>
                        <w:rPr>
                          <w:rFonts w:hint="eastAsia"/>
                        </w:rPr>
                        <w:t>充斥宮殿內，影響環境和</w:t>
                      </w:r>
                      <w:proofErr w:type="gramStart"/>
                      <w:r>
                        <w:rPr>
                          <w:rFonts w:hint="eastAsia"/>
                        </w:rPr>
                        <w:t>宮裏</w:t>
                      </w:r>
                      <w:proofErr w:type="gramEnd"/>
                      <w:r>
                        <w:rPr>
                          <w:rFonts w:hint="eastAsia"/>
                        </w:rPr>
                        <w:t>的人的健康。</w:t>
                      </w:r>
                    </w:p>
                  </w:txbxContent>
                </v:textbox>
              </v:shape>
            </w:pict>
          </mc:Fallback>
        </mc:AlternateContent>
      </w:r>
    </w:p>
    <w:p w14:paraId="309B6821" w14:textId="41BA0203" w:rsidR="00616D92" w:rsidRDefault="00CE305F" w:rsidP="001C0ADE">
      <w:pPr>
        <w:tabs>
          <w:tab w:val="left" w:pos="2057"/>
        </w:tabs>
        <w:rPr>
          <w:rFonts w:ascii="Kaiti TC" w:eastAsia="Kaiti TC" w:hAnsi="Kaiti TC"/>
          <w:b/>
          <w:bCs/>
          <w:color w:val="484F5E" w:themeColor="text1"/>
          <w:lang w:val="en-US"/>
        </w:rPr>
      </w:pPr>
      <w:r>
        <w:rPr>
          <w:rFonts w:ascii="Kaiti TC" w:eastAsia="Kaiti TC" w:hAnsi="Kaiti TC" w:hint="eastAsia"/>
          <w:b/>
          <w:bCs/>
          <w:color w:val="484F5E" w:themeColor="text1"/>
          <w:lang w:val="en-US"/>
        </w:rPr>
        <w:t xml:space="preserve"> </w:t>
      </w:r>
      <w:r>
        <w:rPr>
          <w:rFonts w:ascii="Kaiti TC" w:eastAsia="Kaiti TC" w:hAnsi="Kaiti TC"/>
          <w:b/>
          <w:bCs/>
          <w:color w:val="484F5E" w:themeColor="text1"/>
          <w:lang w:val="en-US"/>
        </w:rPr>
        <w:t xml:space="preserve">  </w:t>
      </w:r>
    </w:p>
    <w:p w14:paraId="558B2A5A" w14:textId="6CB9E0BB" w:rsidR="00882D1B" w:rsidRPr="005C181D" w:rsidRDefault="00CE305F" w:rsidP="001C0ADE">
      <w:pPr>
        <w:tabs>
          <w:tab w:val="left" w:pos="2057"/>
        </w:tabs>
        <w:rPr>
          <w:rFonts w:ascii="Kaiti TC" w:eastAsia="Kaiti TC" w:hAnsi="Kaiti TC"/>
          <w:b/>
          <w:bCs/>
          <w:color w:val="484F5E" w:themeColor="text1"/>
          <w:lang w:val="en-US"/>
        </w:rPr>
      </w:pPr>
      <w:r>
        <w:rPr>
          <w:rFonts w:ascii="Kaiti TC" w:eastAsia="Kaiti TC" w:hAnsi="Kaiti TC"/>
          <w:b/>
          <w:bCs/>
          <w:color w:val="484F5E" w:themeColor="text1"/>
          <w:lang w:val="en-US"/>
        </w:rPr>
        <w:t xml:space="preserve">                        </w:t>
      </w:r>
    </w:p>
    <w:p w14:paraId="1FD473F1" w14:textId="1BA9924A" w:rsidR="001C3888" w:rsidRPr="007B5E24" w:rsidRDefault="001C3888" w:rsidP="001C3888">
      <w:pPr>
        <w:tabs>
          <w:tab w:val="left" w:pos="2057"/>
        </w:tabs>
        <w:rPr>
          <w:rFonts w:ascii="Kaiti TC" w:eastAsia="Kaiti TC" w:hAnsi="Kaiti TC"/>
          <w:b/>
          <w:bCs/>
          <w:color w:val="484F5E" w:themeColor="text1"/>
          <w:sz w:val="36"/>
          <w:szCs w:val="36"/>
        </w:rPr>
      </w:pPr>
      <w:r w:rsidRPr="007B5E24">
        <w:rPr>
          <w:rFonts w:ascii="Kaiti TC" w:eastAsia="Kaiti TC" w:hAnsi="Kaiti TC" w:hint="eastAsia"/>
          <w:noProof/>
          <w:color w:val="484F5E" w:themeColor="text1"/>
          <w:sz w:val="36"/>
          <w:szCs w:val="36"/>
          <w:lang w:val="en-US"/>
        </w:rPr>
        <w:drawing>
          <wp:inline distT="0" distB="0" distL="0" distR="0" wp14:anchorId="3470993A" wp14:editId="3FDC5F8C">
            <wp:extent cx="288000" cy="288000"/>
            <wp:effectExtent l="0" t="0" r="4445" b="4445"/>
            <wp:docPr id="8" name="Picture 61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 descr="Icon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" cy="2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5885" w:rsidRPr="007B5E24">
        <w:rPr>
          <w:rFonts w:ascii="Kaiti TC" w:eastAsia="Kaiti TC" w:hAnsi="Kaiti TC"/>
          <w:b/>
          <w:bCs/>
          <w:color w:val="484F5E" w:themeColor="text1"/>
          <w:sz w:val="36"/>
          <w:szCs w:val="36"/>
        </w:rPr>
        <w:t xml:space="preserve"> </w:t>
      </w:r>
      <w:r w:rsidR="00E75885" w:rsidRPr="007B5E24">
        <w:rPr>
          <w:rFonts w:ascii="Kaiti TC" w:eastAsia="Kaiti TC" w:hAnsi="Kaiti TC" w:cs="Times New Roman (Body CS)" w:hint="eastAsia"/>
          <w:b/>
          <w:bCs/>
          <w:color w:val="484F5E" w:themeColor="text1"/>
          <w:position w:val="10"/>
          <w:sz w:val="36"/>
          <w:szCs w:val="36"/>
          <w:lang w:val="x-none"/>
        </w:rPr>
        <w:t>延伸學習</w:t>
      </w:r>
    </w:p>
    <w:p w14:paraId="405F6609" w14:textId="42A55AEF" w:rsidR="008A6DA9" w:rsidRPr="008A6DA9" w:rsidRDefault="00E75885" w:rsidP="00086D00">
      <w:pPr>
        <w:pStyle w:val="Rubrics"/>
      </w:pPr>
      <w:r>
        <w:rPr>
          <w:rFonts w:hint="eastAsia"/>
        </w:rPr>
        <w:t>「火地取暖」的原理原來也見於民間。在中國北方一些地區，人們會睡在炕牀上。這是一種怎樣的設備？</w:t>
      </w:r>
    </w:p>
    <w:tbl>
      <w:tblPr>
        <w:tblStyle w:val="af"/>
        <w:tblW w:w="0" w:type="auto"/>
        <w:tblBorders>
          <w:top w:val="single" w:sz="4" w:space="0" w:color="F49F8D" w:themeColor="accent3" w:themeTint="99"/>
          <w:left w:val="single" w:sz="4" w:space="0" w:color="F49F8D" w:themeColor="accent3" w:themeTint="99"/>
          <w:bottom w:val="single" w:sz="4" w:space="0" w:color="F49F8D" w:themeColor="accent3" w:themeTint="99"/>
          <w:right w:val="single" w:sz="4" w:space="0" w:color="F49F8D" w:themeColor="accent3" w:themeTint="99"/>
          <w:insideH w:val="single" w:sz="4" w:space="0" w:color="F49F8D" w:themeColor="accent3" w:themeTint="99"/>
          <w:insideV w:val="single" w:sz="4" w:space="0" w:color="F49F8D" w:themeColor="accent3" w:themeTint="99"/>
        </w:tblBorders>
        <w:tblLook w:val="04A0" w:firstRow="1" w:lastRow="0" w:firstColumn="1" w:lastColumn="0" w:noHBand="0" w:noVBand="1"/>
      </w:tblPr>
      <w:tblGrid>
        <w:gridCol w:w="3823"/>
        <w:gridCol w:w="6371"/>
      </w:tblGrid>
      <w:tr w:rsidR="008A6DA9" w14:paraId="085C5901" w14:textId="77777777" w:rsidTr="003805E4">
        <w:tc>
          <w:tcPr>
            <w:tcW w:w="3823" w:type="dxa"/>
          </w:tcPr>
          <w:p w14:paraId="26DA3246" w14:textId="77777777" w:rsidR="008A6DA9" w:rsidRDefault="008A6DA9" w:rsidP="00851E92">
            <w:pPr>
              <w:pStyle w:val="Rubrics"/>
              <w:jc w:val="center"/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59CF277F" wp14:editId="7B2B0C73">
                  <wp:extent cx="2010508" cy="1330337"/>
                  <wp:effectExtent l="0" t="0" r="8890" b="3175"/>
                  <wp:docPr id="46" name="圖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7513" cy="1341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C77A74" w14:textId="3DC50D75" w:rsidR="008A6DA9" w:rsidRDefault="00E75885" w:rsidP="00851E92">
            <w:pPr>
              <w:pStyle w:val="af0"/>
              <w:jc w:val="left"/>
            </w:pPr>
            <w:r w:rsidRPr="008A6DA9">
              <w:rPr>
                <w:rFonts w:hint="eastAsia"/>
              </w:rPr>
              <w:t>陝西延安市民俗酒店客房</w:t>
            </w:r>
            <w:proofErr w:type="gramStart"/>
            <w:r>
              <w:rPr>
                <w:rFonts w:hint="eastAsia"/>
              </w:rPr>
              <w:t>裏</w:t>
            </w:r>
            <w:proofErr w:type="gramEnd"/>
            <w:r w:rsidRPr="008A6DA9">
              <w:rPr>
                <w:rFonts w:hint="eastAsia"/>
              </w:rPr>
              <w:t>的</w:t>
            </w:r>
            <w:r>
              <w:rPr>
                <w:rFonts w:hint="eastAsia"/>
              </w:rPr>
              <w:t>牀</w:t>
            </w:r>
            <w:r w:rsidRPr="008A6DA9">
              <w:rPr>
                <w:rFonts w:hint="eastAsia"/>
              </w:rPr>
              <w:t>是火炕</w:t>
            </w:r>
          </w:p>
        </w:tc>
        <w:tc>
          <w:tcPr>
            <w:tcW w:w="6371" w:type="dxa"/>
          </w:tcPr>
          <w:p w14:paraId="07B8505A" w14:textId="66D28D72" w:rsidR="0023314E" w:rsidRDefault="00E75885" w:rsidP="00AD0006">
            <w:pPr>
              <w:pStyle w:val="af4"/>
            </w:pPr>
            <w:r>
              <w:rPr>
                <w:rFonts w:hint="eastAsia"/>
              </w:rPr>
              <w:t>中國北方部分地區傳統會在屋內建火</w:t>
            </w:r>
            <w:r w:rsidRPr="0023314E">
              <w:rPr>
                <w:rFonts w:hint="eastAsia"/>
              </w:rPr>
              <w:t>炕</w:t>
            </w:r>
            <w:r>
              <w:rPr>
                <w:rFonts w:hint="eastAsia"/>
              </w:rPr>
              <w:t>，也是一種保暖設備。火坑主要用磚砌成，下面有洞，連接煙道，洞內可以燒火，產生熱，</w:t>
            </w:r>
            <w:proofErr w:type="gramStart"/>
            <w:r>
              <w:rPr>
                <w:rFonts w:hint="eastAsia"/>
              </w:rPr>
              <w:t>烘熱炕</w:t>
            </w:r>
            <w:proofErr w:type="gramEnd"/>
            <w:r>
              <w:rPr>
                <w:rFonts w:hint="eastAsia"/>
              </w:rPr>
              <w:t>牀，讓人取暖。人在坑上可以睡覺，或放上小</w:t>
            </w:r>
            <w:proofErr w:type="gramStart"/>
            <w:r w:rsidR="008E0144">
              <w:rPr>
                <w:rFonts w:hint="eastAsia"/>
              </w:rPr>
              <w:t>几</w:t>
            </w:r>
            <w:proofErr w:type="gramEnd"/>
            <w:r>
              <w:rPr>
                <w:rFonts w:hint="eastAsia"/>
              </w:rPr>
              <w:t>，</w:t>
            </w:r>
            <w:r w:rsidR="008E0144">
              <w:rPr>
                <w:rFonts w:hint="eastAsia"/>
              </w:rPr>
              <w:t>在此</w:t>
            </w:r>
            <w:r>
              <w:rPr>
                <w:rFonts w:hint="eastAsia"/>
              </w:rPr>
              <w:t>進食</w:t>
            </w:r>
            <w:r w:rsidR="003805E4">
              <w:rPr>
                <w:rFonts w:hint="eastAsia"/>
              </w:rPr>
              <w:t>、學習或玩樂</w:t>
            </w:r>
            <w:r>
              <w:rPr>
                <w:rFonts w:hint="eastAsia"/>
              </w:rPr>
              <w:t>。</w:t>
            </w:r>
          </w:p>
          <w:p w14:paraId="4EB17182" w14:textId="30ADBDF1" w:rsidR="00E75885" w:rsidRPr="0023314E" w:rsidRDefault="00E75885" w:rsidP="00851E92">
            <w:pPr>
              <w:pStyle w:val="Rubrics"/>
            </w:pPr>
            <w:r w:rsidRPr="008E0144">
              <w:rPr>
                <w:rFonts w:hint="eastAsia"/>
                <w:b/>
                <w:bCs/>
              </w:rPr>
              <w:t>想一想：</w:t>
            </w:r>
            <w:r>
              <w:rPr>
                <w:rFonts w:hint="eastAsia"/>
              </w:rPr>
              <w:t>火坑和火地有甚麼</w:t>
            </w:r>
            <w:r w:rsidR="006A4C95">
              <w:rPr>
                <w:rFonts w:hint="eastAsia"/>
              </w:rPr>
              <w:t>相似之處？</w:t>
            </w:r>
          </w:p>
        </w:tc>
      </w:tr>
    </w:tbl>
    <w:p w14:paraId="4960A1B4" w14:textId="2F6492C5" w:rsidR="008A6DA9" w:rsidRPr="008A6DA9" w:rsidRDefault="008A6DA9" w:rsidP="00086D00">
      <w:pPr>
        <w:pStyle w:val="Rubrics"/>
        <w:rPr>
          <w:lang w:val="en-HK"/>
        </w:rPr>
      </w:pPr>
    </w:p>
    <w:sectPr w:rsidR="008A6DA9" w:rsidRPr="008A6DA9" w:rsidSect="001F4025">
      <w:headerReference w:type="default" r:id="rId27"/>
      <w:footerReference w:type="even" r:id="rId28"/>
      <w:footerReference w:type="default" r:id="rId29"/>
      <w:pgSz w:w="11906" w:h="16838"/>
      <w:pgMar w:top="1701" w:right="85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CB41E4" w14:textId="77777777" w:rsidR="000A359B" w:rsidRDefault="000A359B" w:rsidP="00465C96">
      <w:r>
        <w:separator/>
      </w:r>
    </w:p>
  </w:endnote>
  <w:endnote w:type="continuationSeparator" w:id="0">
    <w:p w14:paraId="659F152F" w14:textId="77777777" w:rsidR="000A359B" w:rsidRDefault="000A359B" w:rsidP="00465C96">
      <w:r>
        <w:continuationSeparator/>
      </w:r>
    </w:p>
  </w:endnote>
  <w:endnote w:type="continuationNotice" w:id="1">
    <w:p w14:paraId="50CC0416" w14:textId="77777777" w:rsidR="000A359B" w:rsidRDefault="000A359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FKai-SB">
    <w:altName w:val="標楷體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Kaiti TC">
    <w:altName w:val="微軟正黑體"/>
    <w:charset w:val="88"/>
    <w:family w:val="auto"/>
    <w:pitch w:val="variable"/>
    <w:sig w:usb0="80000287" w:usb1="280F3C52" w:usb2="00000016" w:usb3="00000000" w:csb0="0014001F" w:csb1="00000000"/>
  </w:font>
  <w:font w:name="微軟正黑體">
    <w:altName w:val="Microsoft JhengHei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YouYuan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KaiTi">
    <w:altName w:val="Microsoft Ya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a"/>
      </w:rPr>
      <w:id w:val="-1273082420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7C8588A3" w14:textId="464ABD5C" w:rsidR="00EF4F7C" w:rsidRDefault="00EF4F7C" w:rsidP="001F0E11">
        <w:pPr>
          <w:pStyle w:val="a6"/>
          <w:framePr w:wrap="none" w:vAnchor="text" w:hAnchor="margin" w:xAlign="right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 w:rsidR="00E75885">
          <w:rPr>
            <w:rStyle w:val="aa"/>
            <w:noProof/>
          </w:rPr>
          <w:t>1</w:t>
        </w:r>
        <w:r>
          <w:rPr>
            <w:rStyle w:val="aa"/>
          </w:rPr>
          <w:fldChar w:fldCharType="end"/>
        </w:r>
      </w:p>
    </w:sdtContent>
  </w:sdt>
  <w:p w14:paraId="29D7D2B9" w14:textId="77777777" w:rsidR="00EF4F7C" w:rsidRDefault="00EF4F7C" w:rsidP="00EF4F7C">
    <w:pPr>
      <w:pStyle w:val="a6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a"/>
      </w:rPr>
      <w:id w:val="778766925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58CC18B1" w14:textId="0779A12C" w:rsidR="00EF4F7C" w:rsidRDefault="00EF4F7C" w:rsidP="00EF4F7C">
        <w:pPr>
          <w:pStyle w:val="a6"/>
          <w:framePr w:wrap="none" w:vAnchor="text" w:hAnchor="page" w:x="11276" w:y="373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 w:rsidR="00E75885">
          <w:rPr>
            <w:rStyle w:val="aa"/>
            <w:noProof/>
          </w:rPr>
          <w:t>1</w:t>
        </w:r>
        <w:r>
          <w:rPr>
            <w:rStyle w:val="aa"/>
          </w:rPr>
          <w:fldChar w:fldCharType="end"/>
        </w:r>
      </w:p>
    </w:sdtContent>
  </w:sdt>
  <w:p w14:paraId="28DC2148" w14:textId="77777777" w:rsidR="00F17125" w:rsidRDefault="00F17125" w:rsidP="00EF4F7C">
    <w:pPr>
      <w:pStyle w:val="a6"/>
      <w:ind w:right="360"/>
    </w:pPr>
    <w:r>
      <w:rPr>
        <w:noProof/>
      </w:rPr>
      <w:drawing>
        <wp:anchor distT="0" distB="0" distL="114300" distR="114300" simplePos="0" relativeHeight="251658241" behindDoc="1" locked="0" layoutInCell="1" allowOverlap="1" wp14:anchorId="0F36F042" wp14:editId="49ABC85A">
          <wp:simplePos x="0" y="0"/>
          <wp:positionH relativeFrom="column">
            <wp:posOffset>-538480</wp:posOffset>
          </wp:positionH>
          <wp:positionV relativeFrom="paragraph">
            <wp:posOffset>-73660</wp:posOffset>
          </wp:positionV>
          <wp:extent cx="7557031" cy="711250"/>
          <wp:effectExtent l="0" t="0" r="0" b="0"/>
          <wp:wrapNone/>
          <wp:docPr id="57" name="Picture 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" name="Picture 5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031" cy="711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99CB11" w14:textId="77777777" w:rsidR="000A359B" w:rsidRDefault="000A359B" w:rsidP="00465C96">
      <w:r>
        <w:separator/>
      </w:r>
    </w:p>
  </w:footnote>
  <w:footnote w:type="continuationSeparator" w:id="0">
    <w:p w14:paraId="388C089D" w14:textId="77777777" w:rsidR="000A359B" w:rsidRDefault="000A359B" w:rsidP="00465C96">
      <w:r>
        <w:continuationSeparator/>
      </w:r>
    </w:p>
  </w:footnote>
  <w:footnote w:type="continuationNotice" w:id="1">
    <w:p w14:paraId="1D294EEE" w14:textId="77777777" w:rsidR="000A359B" w:rsidRDefault="000A359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8AE424" w14:textId="77777777" w:rsidR="00465C96" w:rsidRDefault="00465C96">
    <w:pPr>
      <w:pStyle w:val="a4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AE9ACFA" wp14:editId="319DD667">
          <wp:simplePos x="0" y="0"/>
          <wp:positionH relativeFrom="margin">
            <wp:posOffset>-540385</wp:posOffset>
          </wp:positionH>
          <wp:positionV relativeFrom="margin">
            <wp:posOffset>-1080135</wp:posOffset>
          </wp:positionV>
          <wp:extent cx="7558443" cy="1077965"/>
          <wp:effectExtent l="0" t="0" r="0" b="1905"/>
          <wp:wrapNone/>
          <wp:docPr id="56" name="Picture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" name="Picture 5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43" cy="10779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412D4">
      <w:t xml:space="preserve">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AC43FC"/>
    <w:multiLevelType w:val="hybridMultilevel"/>
    <w:tmpl w:val="910853F0"/>
    <w:lvl w:ilvl="0" w:tplc="A6F0F4A2">
      <w:start w:val="2"/>
      <w:numFmt w:val="decimalFullWidth"/>
      <w:lvlText w:val="%1）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763EF4"/>
    <w:multiLevelType w:val="hybridMultilevel"/>
    <w:tmpl w:val="AF04AE64"/>
    <w:lvl w:ilvl="0" w:tplc="D5CEB8B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717053"/>
    <w:multiLevelType w:val="hybridMultilevel"/>
    <w:tmpl w:val="03704966"/>
    <w:lvl w:ilvl="0" w:tplc="2E7A6CDC">
      <w:start w:val="1"/>
      <w:numFmt w:val="decimal"/>
      <w:pStyle w:val="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71E59FA"/>
    <w:multiLevelType w:val="hybridMultilevel"/>
    <w:tmpl w:val="05E43F9E"/>
    <w:lvl w:ilvl="0" w:tplc="15BC0C08">
      <w:start w:val="1"/>
      <w:numFmt w:val="decimal"/>
      <w:lvlText w:val="%1）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AE001D0"/>
    <w:multiLevelType w:val="hybridMultilevel"/>
    <w:tmpl w:val="70AE383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E3F45EF"/>
    <w:multiLevelType w:val="hybridMultilevel"/>
    <w:tmpl w:val="8BD8834E"/>
    <w:lvl w:ilvl="0" w:tplc="F0B85210">
      <w:numFmt w:val="bullet"/>
      <w:lvlText w:val="□"/>
      <w:lvlJc w:val="left"/>
      <w:pPr>
        <w:ind w:left="360" w:hanging="360"/>
      </w:pPr>
      <w:rPr>
        <w:rFonts w:ascii="DFKai-SB" w:eastAsia="DFKai-SB" w:hAnsi="DFKai-SB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70D278D6"/>
    <w:multiLevelType w:val="hybridMultilevel"/>
    <w:tmpl w:val="70AE383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AD6AA7"/>
    <w:multiLevelType w:val="hybridMultilevel"/>
    <w:tmpl w:val="EFD204DC"/>
    <w:lvl w:ilvl="0" w:tplc="AF0E2118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7E4208F0"/>
    <w:multiLevelType w:val="hybridMultilevel"/>
    <w:tmpl w:val="A4A85DF8"/>
    <w:lvl w:ilvl="0" w:tplc="44108A72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08879651">
    <w:abstractNumId w:val="3"/>
  </w:num>
  <w:num w:numId="2" w16cid:durableId="1920671662">
    <w:abstractNumId w:val="2"/>
  </w:num>
  <w:num w:numId="3" w16cid:durableId="16196746">
    <w:abstractNumId w:val="6"/>
  </w:num>
  <w:num w:numId="4" w16cid:durableId="1085955231">
    <w:abstractNumId w:val="4"/>
  </w:num>
  <w:num w:numId="5" w16cid:durableId="925845067">
    <w:abstractNumId w:val="1"/>
  </w:num>
  <w:num w:numId="6" w16cid:durableId="1593973238">
    <w:abstractNumId w:val="8"/>
  </w:num>
  <w:num w:numId="7" w16cid:durableId="1980845102">
    <w:abstractNumId w:val="7"/>
  </w:num>
  <w:num w:numId="8" w16cid:durableId="1868638659">
    <w:abstractNumId w:val="0"/>
  </w:num>
  <w:num w:numId="9" w16cid:durableId="928251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205A"/>
    <w:rsid w:val="00004CA1"/>
    <w:rsid w:val="000214DD"/>
    <w:rsid w:val="00023F7D"/>
    <w:rsid w:val="00027603"/>
    <w:rsid w:val="00034224"/>
    <w:rsid w:val="00035EED"/>
    <w:rsid w:val="000369C7"/>
    <w:rsid w:val="00054C5A"/>
    <w:rsid w:val="00056AF4"/>
    <w:rsid w:val="000661D6"/>
    <w:rsid w:val="000702B4"/>
    <w:rsid w:val="00075420"/>
    <w:rsid w:val="000802E0"/>
    <w:rsid w:val="00084F4B"/>
    <w:rsid w:val="00085139"/>
    <w:rsid w:val="00086D00"/>
    <w:rsid w:val="000909E5"/>
    <w:rsid w:val="00093D5D"/>
    <w:rsid w:val="0009780C"/>
    <w:rsid w:val="000A0726"/>
    <w:rsid w:val="000A204E"/>
    <w:rsid w:val="000A359B"/>
    <w:rsid w:val="000B5BC5"/>
    <w:rsid w:val="000B602A"/>
    <w:rsid w:val="000E38F9"/>
    <w:rsid w:val="000F5CAF"/>
    <w:rsid w:val="000F63CC"/>
    <w:rsid w:val="00112247"/>
    <w:rsid w:val="00124CA8"/>
    <w:rsid w:val="00132D8F"/>
    <w:rsid w:val="001412D4"/>
    <w:rsid w:val="001460D9"/>
    <w:rsid w:val="00146162"/>
    <w:rsid w:val="00147F89"/>
    <w:rsid w:val="0015184A"/>
    <w:rsid w:val="00153E5D"/>
    <w:rsid w:val="00157029"/>
    <w:rsid w:val="00165B48"/>
    <w:rsid w:val="001764E5"/>
    <w:rsid w:val="00176B6F"/>
    <w:rsid w:val="00182C10"/>
    <w:rsid w:val="00185F29"/>
    <w:rsid w:val="0019561D"/>
    <w:rsid w:val="001A2F95"/>
    <w:rsid w:val="001A4F4D"/>
    <w:rsid w:val="001A52C6"/>
    <w:rsid w:val="001B3571"/>
    <w:rsid w:val="001C0ADE"/>
    <w:rsid w:val="001C0E85"/>
    <w:rsid w:val="001C3888"/>
    <w:rsid w:val="001C3B7F"/>
    <w:rsid w:val="001C507B"/>
    <w:rsid w:val="001D22AE"/>
    <w:rsid w:val="001D5394"/>
    <w:rsid w:val="001D7556"/>
    <w:rsid w:val="001E4DD3"/>
    <w:rsid w:val="001F4025"/>
    <w:rsid w:val="0020069A"/>
    <w:rsid w:val="00213CA0"/>
    <w:rsid w:val="002270E3"/>
    <w:rsid w:val="0023314E"/>
    <w:rsid w:val="002352E5"/>
    <w:rsid w:val="00240A4E"/>
    <w:rsid w:val="00245CCC"/>
    <w:rsid w:val="00253473"/>
    <w:rsid w:val="002567A0"/>
    <w:rsid w:val="00257B1E"/>
    <w:rsid w:val="0026398C"/>
    <w:rsid w:val="0026438E"/>
    <w:rsid w:val="0026675E"/>
    <w:rsid w:val="00275356"/>
    <w:rsid w:val="002811C2"/>
    <w:rsid w:val="00297ABC"/>
    <w:rsid w:val="002B052F"/>
    <w:rsid w:val="002B05C7"/>
    <w:rsid w:val="002C4C92"/>
    <w:rsid w:val="002C5663"/>
    <w:rsid w:val="002D039A"/>
    <w:rsid w:val="002D517B"/>
    <w:rsid w:val="002E587D"/>
    <w:rsid w:val="002F77A6"/>
    <w:rsid w:val="002F7863"/>
    <w:rsid w:val="00302AB2"/>
    <w:rsid w:val="003146F5"/>
    <w:rsid w:val="00321D20"/>
    <w:rsid w:val="00343F3A"/>
    <w:rsid w:val="00345406"/>
    <w:rsid w:val="00346EA8"/>
    <w:rsid w:val="00350B05"/>
    <w:rsid w:val="00354E30"/>
    <w:rsid w:val="0036573B"/>
    <w:rsid w:val="00365FA4"/>
    <w:rsid w:val="003736C1"/>
    <w:rsid w:val="003805E4"/>
    <w:rsid w:val="00391922"/>
    <w:rsid w:val="003A0092"/>
    <w:rsid w:val="003A2D1A"/>
    <w:rsid w:val="003C15AA"/>
    <w:rsid w:val="003C6619"/>
    <w:rsid w:val="003E0285"/>
    <w:rsid w:val="003E3F00"/>
    <w:rsid w:val="00402B7F"/>
    <w:rsid w:val="00414595"/>
    <w:rsid w:val="00423FAC"/>
    <w:rsid w:val="004243E3"/>
    <w:rsid w:val="004254C4"/>
    <w:rsid w:val="00426223"/>
    <w:rsid w:val="00433BF3"/>
    <w:rsid w:val="00460678"/>
    <w:rsid w:val="004607AF"/>
    <w:rsid w:val="0046458E"/>
    <w:rsid w:val="00465C96"/>
    <w:rsid w:val="004671D6"/>
    <w:rsid w:val="00493ABB"/>
    <w:rsid w:val="00496069"/>
    <w:rsid w:val="004A2D66"/>
    <w:rsid w:val="004B6A8C"/>
    <w:rsid w:val="004B79B8"/>
    <w:rsid w:val="004C4C64"/>
    <w:rsid w:val="004D0121"/>
    <w:rsid w:val="004F00AA"/>
    <w:rsid w:val="004F0D9D"/>
    <w:rsid w:val="00501B61"/>
    <w:rsid w:val="005211E2"/>
    <w:rsid w:val="005226E2"/>
    <w:rsid w:val="00524D68"/>
    <w:rsid w:val="0053109C"/>
    <w:rsid w:val="00546846"/>
    <w:rsid w:val="00551146"/>
    <w:rsid w:val="0055309D"/>
    <w:rsid w:val="005551F2"/>
    <w:rsid w:val="005566A0"/>
    <w:rsid w:val="005619BC"/>
    <w:rsid w:val="0056214B"/>
    <w:rsid w:val="00563F01"/>
    <w:rsid w:val="00573297"/>
    <w:rsid w:val="00574311"/>
    <w:rsid w:val="00584079"/>
    <w:rsid w:val="00586AF8"/>
    <w:rsid w:val="005A2631"/>
    <w:rsid w:val="005B444F"/>
    <w:rsid w:val="005B4C52"/>
    <w:rsid w:val="005B6C15"/>
    <w:rsid w:val="005C181D"/>
    <w:rsid w:val="005C4E2E"/>
    <w:rsid w:val="005D228F"/>
    <w:rsid w:val="005E256F"/>
    <w:rsid w:val="005F7058"/>
    <w:rsid w:val="005F7C4A"/>
    <w:rsid w:val="00615BE5"/>
    <w:rsid w:val="00616D92"/>
    <w:rsid w:val="00621AC4"/>
    <w:rsid w:val="00621C51"/>
    <w:rsid w:val="00627177"/>
    <w:rsid w:val="00633520"/>
    <w:rsid w:val="00635355"/>
    <w:rsid w:val="006355BF"/>
    <w:rsid w:val="00641E16"/>
    <w:rsid w:val="0065148B"/>
    <w:rsid w:val="0065780D"/>
    <w:rsid w:val="0066607E"/>
    <w:rsid w:val="00674E5A"/>
    <w:rsid w:val="00690482"/>
    <w:rsid w:val="00692BA0"/>
    <w:rsid w:val="006A4C95"/>
    <w:rsid w:val="006C3760"/>
    <w:rsid w:val="006D06C7"/>
    <w:rsid w:val="006D7EC0"/>
    <w:rsid w:val="006F5CC8"/>
    <w:rsid w:val="007252FE"/>
    <w:rsid w:val="007415EF"/>
    <w:rsid w:val="007438AA"/>
    <w:rsid w:val="00746A8C"/>
    <w:rsid w:val="007503AC"/>
    <w:rsid w:val="00751A49"/>
    <w:rsid w:val="00767C7C"/>
    <w:rsid w:val="00771584"/>
    <w:rsid w:val="00771CFB"/>
    <w:rsid w:val="007758C8"/>
    <w:rsid w:val="00782387"/>
    <w:rsid w:val="00783CF8"/>
    <w:rsid w:val="0078657B"/>
    <w:rsid w:val="00792C0C"/>
    <w:rsid w:val="007969E5"/>
    <w:rsid w:val="007A7CD9"/>
    <w:rsid w:val="007B2470"/>
    <w:rsid w:val="007B78CD"/>
    <w:rsid w:val="007C1D3A"/>
    <w:rsid w:val="007C3046"/>
    <w:rsid w:val="007C4DEB"/>
    <w:rsid w:val="007C5238"/>
    <w:rsid w:val="007D18D1"/>
    <w:rsid w:val="007D1D12"/>
    <w:rsid w:val="007D3DF0"/>
    <w:rsid w:val="007D6111"/>
    <w:rsid w:val="007E021E"/>
    <w:rsid w:val="007E1056"/>
    <w:rsid w:val="007E231F"/>
    <w:rsid w:val="007E25E3"/>
    <w:rsid w:val="00806609"/>
    <w:rsid w:val="00810A2C"/>
    <w:rsid w:val="00812F5A"/>
    <w:rsid w:val="00826A78"/>
    <w:rsid w:val="00826E81"/>
    <w:rsid w:val="00827895"/>
    <w:rsid w:val="008303A6"/>
    <w:rsid w:val="0083133A"/>
    <w:rsid w:val="0085705B"/>
    <w:rsid w:val="008617EB"/>
    <w:rsid w:val="00863284"/>
    <w:rsid w:val="00882D1B"/>
    <w:rsid w:val="00884A95"/>
    <w:rsid w:val="0089135E"/>
    <w:rsid w:val="00893367"/>
    <w:rsid w:val="008A6DA9"/>
    <w:rsid w:val="008B0AEB"/>
    <w:rsid w:val="008B205A"/>
    <w:rsid w:val="008B37FA"/>
    <w:rsid w:val="008D725E"/>
    <w:rsid w:val="008E0144"/>
    <w:rsid w:val="008E33AB"/>
    <w:rsid w:val="008E7F15"/>
    <w:rsid w:val="008F02FB"/>
    <w:rsid w:val="00911114"/>
    <w:rsid w:val="00912457"/>
    <w:rsid w:val="00937B52"/>
    <w:rsid w:val="00951359"/>
    <w:rsid w:val="00955882"/>
    <w:rsid w:val="00960421"/>
    <w:rsid w:val="00961FAD"/>
    <w:rsid w:val="00970535"/>
    <w:rsid w:val="00976EF9"/>
    <w:rsid w:val="0099162A"/>
    <w:rsid w:val="00995F21"/>
    <w:rsid w:val="009A2E88"/>
    <w:rsid w:val="009A4B79"/>
    <w:rsid w:val="009B4FF6"/>
    <w:rsid w:val="009C7520"/>
    <w:rsid w:val="009E173E"/>
    <w:rsid w:val="00A07F18"/>
    <w:rsid w:val="00A22169"/>
    <w:rsid w:val="00A22541"/>
    <w:rsid w:val="00A3015A"/>
    <w:rsid w:val="00A318A1"/>
    <w:rsid w:val="00A60B83"/>
    <w:rsid w:val="00A75E6F"/>
    <w:rsid w:val="00A80F92"/>
    <w:rsid w:val="00A8227B"/>
    <w:rsid w:val="00A831DF"/>
    <w:rsid w:val="00AA0C35"/>
    <w:rsid w:val="00AA19D8"/>
    <w:rsid w:val="00AA3649"/>
    <w:rsid w:val="00AA5D7D"/>
    <w:rsid w:val="00AB0151"/>
    <w:rsid w:val="00AB077A"/>
    <w:rsid w:val="00AB5333"/>
    <w:rsid w:val="00AC0868"/>
    <w:rsid w:val="00AC5AD9"/>
    <w:rsid w:val="00AD0006"/>
    <w:rsid w:val="00AD068B"/>
    <w:rsid w:val="00AD51BA"/>
    <w:rsid w:val="00AE3BF2"/>
    <w:rsid w:val="00AF46AF"/>
    <w:rsid w:val="00AF6C53"/>
    <w:rsid w:val="00B000F8"/>
    <w:rsid w:val="00B021A2"/>
    <w:rsid w:val="00B062A9"/>
    <w:rsid w:val="00B069C9"/>
    <w:rsid w:val="00B06A8A"/>
    <w:rsid w:val="00B06EAD"/>
    <w:rsid w:val="00B17F02"/>
    <w:rsid w:val="00B275B4"/>
    <w:rsid w:val="00B33D53"/>
    <w:rsid w:val="00B35AFE"/>
    <w:rsid w:val="00B44F00"/>
    <w:rsid w:val="00B46498"/>
    <w:rsid w:val="00B46A4C"/>
    <w:rsid w:val="00B75175"/>
    <w:rsid w:val="00B8052C"/>
    <w:rsid w:val="00B846B2"/>
    <w:rsid w:val="00B9168B"/>
    <w:rsid w:val="00B964CC"/>
    <w:rsid w:val="00BA14B1"/>
    <w:rsid w:val="00BA799D"/>
    <w:rsid w:val="00BB0898"/>
    <w:rsid w:val="00BB2A9A"/>
    <w:rsid w:val="00BC5657"/>
    <w:rsid w:val="00BC6252"/>
    <w:rsid w:val="00BC6BAF"/>
    <w:rsid w:val="00BC7694"/>
    <w:rsid w:val="00BD1AF9"/>
    <w:rsid w:val="00BE7FA2"/>
    <w:rsid w:val="00BF176E"/>
    <w:rsid w:val="00C057E7"/>
    <w:rsid w:val="00C23454"/>
    <w:rsid w:val="00C413AB"/>
    <w:rsid w:val="00C433D7"/>
    <w:rsid w:val="00C451C4"/>
    <w:rsid w:val="00C54274"/>
    <w:rsid w:val="00C54DA8"/>
    <w:rsid w:val="00C86DCF"/>
    <w:rsid w:val="00CB136A"/>
    <w:rsid w:val="00CB43AE"/>
    <w:rsid w:val="00CB5054"/>
    <w:rsid w:val="00CC614B"/>
    <w:rsid w:val="00CC7AE5"/>
    <w:rsid w:val="00CD18D8"/>
    <w:rsid w:val="00CD68C7"/>
    <w:rsid w:val="00CE305F"/>
    <w:rsid w:val="00CF4788"/>
    <w:rsid w:val="00D03103"/>
    <w:rsid w:val="00D0321A"/>
    <w:rsid w:val="00D1322D"/>
    <w:rsid w:val="00D22F40"/>
    <w:rsid w:val="00D3031F"/>
    <w:rsid w:val="00D30B57"/>
    <w:rsid w:val="00D3217D"/>
    <w:rsid w:val="00D33338"/>
    <w:rsid w:val="00D340CD"/>
    <w:rsid w:val="00D4639A"/>
    <w:rsid w:val="00D678E0"/>
    <w:rsid w:val="00D778AC"/>
    <w:rsid w:val="00D86BF0"/>
    <w:rsid w:val="00D9365A"/>
    <w:rsid w:val="00D96163"/>
    <w:rsid w:val="00DA5405"/>
    <w:rsid w:val="00DD06FC"/>
    <w:rsid w:val="00E05344"/>
    <w:rsid w:val="00E06B84"/>
    <w:rsid w:val="00E15EE0"/>
    <w:rsid w:val="00E3705E"/>
    <w:rsid w:val="00E42BFA"/>
    <w:rsid w:val="00E603AD"/>
    <w:rsid w:val="00E612D4"/>
    <w:rsid w:val="00E61EFB"/>
    <w:rsid w:val="00E75885"/>
    <w:rsid w:val="00E759BB"/>
    <w:rsid w:val="00E76FAB"/>
    <w:rsid w:val="00E91E79"/>
    <w:rsid w:val="00E93DAA"/>
    <w:rsid w:val="00E95543"/>
    <w:rsid w:val="00E96ADC"/>
    <w:rsid w:val="00EA6B40"/>
    <w:rsid w:val="00EB3185"/>
    <w:rsid w:val="00EB6F86"/>
    <w:rsid w:val="00EC131B"/>
    <w:rsid w:val="00EC3AD0"/>
    <w:rsid w:val="00ED322D"/>
    <w:rsid w:val="00EE3504"/>
    <w:rsid w:val="00EF0A8E"/>
    <w:rsid w:val="00EF4F7C"/>
    <w:rsid w:val="00F13881"/>
    <w:rsid w:val="00F17125"/>
    <w:rsid w:val="00F26FF7"/>
    <w:rsid w:val="00F27069"/>
    <w:rsid w:val="00F31D95"/>
    <w:rsid w:val="00F40B58"/>
    <w:rsid w:val="00F441C0"/>
    <w:rsid w:val="00F44C30"/>
    <w:rsid w:val="00F44D2E"/>
    <w:rsid w:val="00F46E97"/>
    <w:rsid w:val="00F53109"/>
    <w:rsid w:val="00F55C1E"/>
    <w:rsid w:val="00F635B2"/>
    <w:rsid w:val="00F84FC3"/>
    <w:rsid w:val="00F86927"/>
    <w:rsid w:val="00F93E05"/>
    <w:rsid w:val="00F968D1"/>
    <w:rsid w:val="00F97544"/>
    <w:rsid w:val="00FD1E82"/>
    <w:rsid w:val="00FE73D7"/>
    <w:rsid w:val="00FF1B65"/>
    <w:rsid w:val="00FF575E"/>
    <w:rsid w:val="00FF57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ECDC1A4"/>
  <w15:chartTrackingRefBased/>
  <w15:docId w15:val="{9A583710-3ABC-4FE1-AF98-9A73370927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HK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a5">
    <w:name w:val="頁首 字元"/>
    <w:basedOn w:val="a1"/>
    <w:link w:val="a4"/>
    <w:uiPriority w:val="99"/>
    <w:rsid w:val="00465C96"/>
  </w:style>
  <w:style w:type="paragraph" w:styleId="a6">
    <w:name w:val="footer"/>
    <w:basedOn w:val="a0"/>
    <w:link w:val="a7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a7">
    <w:name w:val="頁尾 字元"/>
    <w:basedOn w:val="a1"/>
    <w:link w:val="a6"/>
    <w:uiPriority w:val="99"/>
    <w:rsid w:val="00465C96"/>
  </w:style>
  <w:style w:type="paragraph" w:styleId="Web">
    <w:name w:val="Normal (Web)"/>
    <w:basedOn w:val="a0"/>
    <w:uiPriority w:val="99"/>
    <w:semiHidden/>
    <w:unhideWhenUsed/>
    <w:rsid w:val="00C451C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a8">
    <w:name w:val="List Paragraph"/>
    <w:basedOn w:val="a0"/>
    <w:link w:val="a9"/>
    <w:uiPriority w:val="34"/>
    <w:qFormat/>
    <w:rsid w:val="00165B48"/>
    <w:pPr>
      <w:ind w:left="720"/>
      <w:contextualSpacing/>
    </w:pPr>
  </w:style>
  <w:style w:type="character" w:styleId="aa">
    <w:name w:val="page number"/>
    <w:basedOn w:val="a1"/>
    <w:uiPriority w:val="99"/>
    <w:semiHidden/>
    <w:unhideWhenUsed/>
    <w:rsid w:val="00EF4F7C"/>
  </w:style>
  <w:style w:type="paragraph" w:customStyle="1" w:styleId="ab">
    <w:name w:val="主題名稱"/>
    <w:basedOn w:val="a0"/>
    <w:link w:val="ac"/>
    <w:qFormat/>
    <w:rsid w:val="007415EF"/>
    <w:pPr>
      <w:tabs>
        <w:tab w:val="left" w:pos="2057"/>
      </w:tabs>
    </w:pPr>
    <w:rPr>
      <w:rFonts w:ascii="Kaiti TC" w:eastAsia="Kaiti TC" w:hAnsi="Kaiti TC"/>
      <w:b/>
      <w:bCs/>
      <w:color w:val="C78604" w:themeColor="accent6" w:themeShade="BF"/>
      <w:sz w:val="40"/>
      <w:szCs w:val="40"/>
    </w:rPr>
  </w:style>
  <w:style w:type="paragraph" w:customStyle="1" w:styleId="ad">
    <w:name w:val="工作紙標題"/>
    <w:basedOn w:val="a0"/>
    <w:link w:val="ae"/>
    <w:qFormat/>
    <w:rsid w:val="000F5CAF"/>
    <w:pPr>
      <w:tabs>
        <w:tab w:val="left" w:pos="2057"/>
      </w:tabs>
      <w:jc w:val="center"/>
    </w:pPr>
    <w:rPr>
      <w:rFonts w:ascii="Kaiti TC" w:eastAsia="Kaiti TC" w:hAnsi="Kaiti TC"/>
      <w:b/>
      <w:bCs/>
      <w:color w:val="484F5E" w:themeColor="text1"/>
      <w:sz w:val="50"/>
      <w:szCs w:val="50"/>
    </w:rPr>
  </w:style>
  <w:style w:type="character" w:customStyle="1" w:styleId="ac">
    <w:name w:val="主題名稱 字元"/>
    <w:basedOn w:val="a1"/>
    <w:link w:val="ab"/>
    <w:rsid w:val="007415EF"/>
    <w:rPr>
      <w:rFonts w:ascii="Kaiti TC" w:eastAsia="Kaiti TC" w:hAnsi="Kaiti TC"/>
      <w:b/>
      <w:bCs/>
      <w:color w:val="C78604" w:themeColor="accent6" w:themeShade="BF"/>
      <w:sz w:val="40"/>
      <w:szCs w:val="40"/>
    </w:rPr>
  </w:style>
  <w:style w:type="table" w:styleId="af">
    <w:name w:val="Table Grid"/>
    <w:basedOn w:val="a2"/>
    <w:uiPriority w:val="39"/>
    <w:rsid w:val="005551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e">
    <w:name w:val="工作紙標題 字元"/>
    <w:basedOn w:val="a1"/>
    <w:link w:val="ad"/>
    <w:rsid w:val="000F5CAF"/>
    <w:rPr>
      <w:rFonts w:ascii="Kaiti TC" w:eastAsia="Kaiti TC" w:hAnsi="Kaiti TC"/>
      <w:b/>
      <w:bCs/>
      <w:color w:val="484F5E" w:themeColor="text1"/>
      <w:sz w:val="50"/>
      <w:szCs w:val="50"/>
    </w:rPr>
  </w:style>
  <w:style w:type="paragraph" w:customStyle="1" w:styleId="af0">
    <w:name w:val="資料來源"/>
    <w:basedOn w:val="a0"/>
    <w:link w:val="af1"/>
    <w:qFormat/>
    <w:rsid w:val="00034224"/>
    <w:pPr>
      <w:tabs>
        <w:tab w:val="left" w:pos="2057"/>
      </w:tabs>
      <w:jc w:val="right"/>
    </w:pPr>
    <w:rPr>
      <w:rFonts w:ascii="微軟正黑體" w:eastAsia="微軟正黑體" w:hAnsi="微軟正黑體"/>
      <w:color w:val="484F5E" w:themeColor="text1"/>
      <w:sz w:val="20"/>
      <w:szCs w:val="20"/>
      <w:lang w:val="en-US"/>
    </w:rPr>
  </w:style>
  <w:style w:type="paragraph" w:customStyle="1" w:styleId="af2">
    <w:name w:val="答案"/>
    <w:basedOn w:val="a0"/>
    <w:link w:val="af3"/>
    <w:qFormat/>
    <w:rsid w:val="00563F01"/>
    <w:pPr>
      <w:tabs>
        <w:tab w:val="left" w:pos="2057"/>
      </w:tabs>
    </w:pPr>
    <w:rPr>
      <w:rFonts w:ascii="Microsoft JhengHei UI" w:eastAsia="Microsoft JhengHei UI" w:hAnsi="Microsoft JhengHei UI" w:cs="Times New Roman (Body CS)"/>
      <w:color w:val="EF6342"/>
      <w:position w:val="10"/>
      <w:lang w:val="x-none"/>
    </w:rPr>
  </w:style>
  <w:style w:type="character" w:customStyle="1" w:styleId="af1">
    <w:name w:val="資料來源 字元"/>
    <w:basedOn w:val="a1"/>
    <w:link w:val="af0"/>
    <w:rsid w:val="00034224"/>
    <w:rPr>
      <w:rFonts w:ascii="微軟正黑體" w:eastAsia="微軟正黑體" w:hAnsi="微軟正黑體"/>
      <w:color w:val="484F5E" w:themeColor="text1"/>
      <w:sz w:val="20"/>
      <w:szCs w:val="20"/>
      <w:lang w:val="en-US"/>
    </w:rPr>
  </w:style>
  <w:style w:type="character" w:customStyle="1" w:styleId="af3">
    <w:name w:val="答案 字元"/>
    <w:basedOn w:val="a1"/>
    <w:link w:val="af2"/>
    <w:rsid w:val="00563F01"/>
    <w:rPr>
      <w:rFonts w:ascii="Microsoft JhengHei UI" w:eastAsia="Microsoft JhengHei UI" w:hAnsi="Microsoft JhengHei UI" w:cs="Times New Roman (Body CS)"/>
      <w:color w:val="EF6342"/>
      <w:position w:val="10"/>
      <w:lang w:val="x-none"/>
    </w:rPr>
  </w:style>
  <w:style w:type="paragraph" w:customStyle="1" w:styleId="Rubrics">
    <w:name w:val="Rubrics"/>
    <w:basedOn w:val="a0"/>
    <w:link w:val="Rubrics0"/>
    <w:qFormat/>
    <w:rsid w:val="00BA14B1"/>
    <w:pPr>
      <w:tabs>
        <w:tab w:val="left" w:pos="2057"/>
      </w:tabs>
      <w:spacing w:before="120" w:after="120"/>
    </w:pPr>
    <w:rPr>
      <w:rFonts w:ascii="DFKai-SB" w:eastAsia="DFKai-SB" w:hAnsi="DFKai-SB"/>
      <w:color w:val="484F5E" w:themeColor="text1"/>
      <w:sz w:val="28"/>
      <w:szCs w:val="28"/>
      <w:lang w:val="en-US"/>
    </w:rPr>
  </w:style>
  <w:style w:type="paragraph" w:customStyle="1" w:styleId="af4">
    <w:name w:val="內文_閱讀資料"/>
    <w:basedOn w:val="a0"/>
    <w:link w:val="af5"/>
    <w:qFormat/>
    <w:rsid w:val="00AB0151"/>
    <w:pPr>
      <w:tabs>
        <w:tab w:val="left" w:pos="2057"/>
      </w:tabs>
      <w:spacing w:before="120"/>
      <w:jc w:val="both"/>
    </w:pPr>
    <w:rPr>
      <w:rFonts w:ascii="DFKai-SB" w:eastAsia="DFKai-SB" w:hAnsi="DFKai-SB"/>
      <w:sz w:val="32"/>
      <w:szCs w:val="32"/>
      <w:lang w:val="en-US"/>
    </w:rPr>
  </w:style>
  <w:style w:type="character" w:customStyle="1" w:styleId="Rubrics0">
    <w:name w:val="Rubrics 字元"/>
    <w:basedOn w:val="a1"/>
    <w:link w:val="Rubrics"/>
    <w:rsid w:val="00BA14B1"/>
    <w:rPr>
      <w:rFonts w:ascii="DFKai-SB" w:eastAsia="DFKai-SB" w:hAnsi="DFKai-SB"/>
      <w:color w:val="484F5E" w:themeColor="text1"/>
      <w:sz w:val="28"/>
      <w:szCs w:val="28"/>
      <w:lang w:val="en-US"/>
    </w:rPr>
  </w:style>
  <w:style w:type="paragraph" w:customStyle="1" w:styleId="a">
    <w:name w:val="內文_問題"/>
    <w:basedOn w:val="a8"/>
    <w:link w:val="af6"/>
    <w:qFormat/>
    <w:rsid w:val="00E61EFB"/>
    <w:pPr>
      <w:numPr>
        <w:numId w:val="2"/>
      </w:numPr>
      <w:tabs>
        <w:tab w:val="left" w:pos="2057"/>
      </w:tabs>
    </w:pPr>
    <w:rPr>
      <w:rFonts w:ascii="DFKai-SB" w:eastAsia="DFKai-SB" w:hAnsi="DFKai-SB"/>
      <w:color w:val="484F5E" w:themeColor="text1"/>
      <w:sz w:val="28"/>
      <w:szCs w:val="28"/>
      <w:lang w:val="en-US"/>
    </w:rPr>
  </w:style>
  <w:style w:type="character" w:customStyle="1" w:styleId="af5">
    <w:name w:val="內文_閱讀資料 字元"/>
    <w:basedOn w:val="a1"/>
    <w:link w:val="af4"/>
    <w:rsid w:val="00AB0151"/>
    <w:rPr>
      <w:rFonts w:ascii="DFKai-SB" w:eastAsia="DFKai-SB" w:hAnsi="DFKai-SB"/>
      <w:sz w:val="32"/>
      <w:szCs w:val="32"/>
      <w:lang w:val="en-US"/>
    </w:rPr>
  </w:style>
  <w:style w:type="paragraph" w:customStyle="1" w:styleId="section">
    <w:name w:val="section標題"/>
    <w:basedOn w:val="a0"/>
    <w:link w:val="section0"/>
    <w:qFormat/>
    <w:rsid w:val="000369C7"/>
    <w:pPr>
      <w:tabs>
        <w:tab w:val="left" w:pos="2057"/>
      </w:tabs>
    </w:pPr>
    <w:rPr>
      <w:rFonts w:ascii="Kaiti TC" w:eastAsia="Kaiti TC" w:hAnsi="Kaiti TC" w:cs="Times New Roman (Body CS)"/>
      <w:b/>
      <w:bCs/>
      <w:color w:val="484F5E" w:themeColor="text1"/>
      <w:position w:val="10"/>
      <w:sz w:val="36"/>
      <w:szCs w:val="36"/>
      <w:lang w:val="x-none"/>
    </w:rPr>
  </w:style>
  <w:style w:type="character" w:customStyle="1" w:styleId="a9">
    <w:name w:val="清單段落 字元"/>
    <w:basedOn w:val="a1"/>
    <w:link w:val="a8"/>
    <w:uiPriority w:val="34"/>
    <w:rsid w:val="00E61EFB"/>
  </w:style>
  <w:style w:type="character" w:customStyle="1" w:styleId="af6">
    <w:name w:val="內文_問題 字元"/>
    <w:basedOn w:val="a9"/>
    <w:link w:val="a"/>
    <w:rsid w:val="00E61EFB"/>
    <w:rPr>
      <w:rFonts w:ascii="DFKai-SB" w:eastAsia="DFKai-SB" w:hAnsi="DFKai-SB"/>
      <w:color w:val="484F5E" w:themeColor="text1"/>
      <w:sz w:val="28"/>
      <w:szCs w:val="28"/>
      <w:lang w:val="en-US"/>
    </w:rPr>
  </w:style>
  <w:style w:type="paragraph" w:customStyle="1" w:styleId="openhead">
    <w:name w:val="open head"/>
    <w:basedOn w:val="section"/>
    <w:link w:val="openhead0"/>
    <w:qFormat/>
    <w:rsid w:val="000369C7"/>
    <w:rPr>
      <w:rFonts w:ascii="YouYuan" w:eastAsia="YouYuan"/>
      <w:sz w:val="32"/>
      <w:szCs w:val="32"/>
    </w:rPr>
  </w:style>
  <w:style w:type="character" w:customStyle="1" w:styleId="section0">
    <w:name w:val="section標題 字元"/>
    <w:basedOn w:val="a1"/>
    <w:link w:val="section"/>
    <w:rsid w:val="000369C7"/>
    <w:rPr>
      <w:rFonts w:ascii="Kaiti TC" w:eastAsia="Kaiti TC" w:hAnsi="Kaiti TC" w:cs="Times New Roman (Body CS)"/>
      <w:b/>
      <w:bCs/>
      <w:color w:val="484F5E" w:themeColor="text1"/>
      <w:position w:val="10"/>
      <w:sz w:val="36"/>
      <w:szCs w:val="36"/>
      <w:lang w:val="x-none"/>
    </w:rPr>
  </w:style>
  <w:style w:type="paragraph" w:customStyle="1" w:styleId="opencontent">
    <w:name w:val="open_content"/>
    <w:basedOn w:val="Rubrics"/>
    <w:link w:val="opencontent0"/>
    <w:qFormat/>
    <w:rsid w:val="0046458E"/>
    <w:pPr>
      <w:shd w:val="clear" w:color="auto" w:fill="FEEED0" w:themeFill="accent6" w:themeFillTint="33"/>
      <w:ind w:left="540" w:right="754"/>
    </w:pPr>
    <w:rPr>
      <w:rFonts w:ascii="YouYuan" w:eastAsia="YouYuan"/>
      <w:color w:val="auto"/>
      <w:sz w:val="26"/>
      <w:szCs w:val="26"/>
    </w:rPr>
  </w:style>
  <w:style w:type="character" w:customStyle="1" w:styleId="openhead0">
    <w:name w:val="open head 字元"/>
    <w:basedOn w:val="section0"/>
    <w:link w:val="openhead"/>
    <w:rsid w:val="000369C7"/>
    <w:rPr>
      <w:rFonts w:ascii="YouYuan" w:eastAsia="YouYuan" w:hAnsi="Kaiti TC" w:cs="Times New Roman (Body CS)"/>
      <w:b/>
      <w:bCs/>
      <w:color w:val="484F5E" w:themeColor="text1"/>
      <w:position w:val="10"/>
      <w:sz w:val="32"/>
      <w:szCs w:val="32"/>
      <w:lang w:val="x-none"/>
    </w:rPr>
  </w:style>
  <w:style w:type="paragraph" w:customStyle="1" w:styleId="af7">
    <w:name w:val="教學提示"/>
    <w:basedOn w:val="af2"/>
    <w:link w:val="af8"/>
    <w:qFormat/>
    <w:rsid w:val="007D3DF0"/>
    <w:pPr>
      <w:snapToGrid w:val="0"/>
      <w:spacing w:line="240" w:lineRule="atLeast"/>
      <w:jc w:val="both"/>
    </w:pPr>
    <w:rPr>
      <w:sz w:val="20"/>
      <w:szCs w:val="20"/>
    </w:rPr>
  </w:style>
  <w:style w:type="character" w:customStyle="1" w:styleId="opencontent0">
    <w:name w:val="open_content 字元"/>
    <w:basedOn w:val="Rubrics0"/>
    <w:link w:val="opencontent"/>
    <w:rsid w:val="0046458E"/>
    <w:rPr>
      <w:rFonts w:ascii="YouYuan" w:eastAsia="YouYuan" w:hAnsi="DFKai-SB"/>
      <w:color w:val="484F5E" w:themeColor="text1"/>
      <w:sz w:val="26"/>
      <w:szCs w:val="26"/>
      <w:shd w:val="clear" w:color="auto" w:fill="FEEED0" w:themeFill="accent6" w:themeFillTint="33"/>
      <w:lang w:val="en-US"/>
    </w:rPr>
  </w:style>
  <w:style w:type="character" w:customStyle="1" w:styleId="af8">
    <w:name w:val="教學提示 字元"/>
    <w:basedOn w:val="af3"/>
    <w:link w:val="af7"/>
    <w:rsid w:val="007D3DF0"/>
    <w:rPr>
      <w:rFonts w:ascii="Microsoft JhengHei UI" w:eastAsia="Microsoft JhengHei UI" w:hAnsi="Microsoft JhengHei UI" w:cs="Times New Roman (Body CS)"/>
      <w:color w:val="EF6342"/>
      <w:position w:val="10"/>
      <w:sz w:val="20"/>
      <w:szCs w:val="20"/>
      <w:lang w:val="x-none"/>
    </w:rPr>
  </w:style>
  <w:style w:type="character" w:styleId="af9">
    <w:name w:val="Hyperlink"/>
    <w:basedOn w:val="a1"/>
    <w:uiPriority w:val="99"/>
    <w:unhideWhenUsed/>
    <w:rsid w:val="00771584"/>
    <w:rPr>
      <w:color w:val="EE6142" w:themeColor="hyperlink"/>
      <w:u w:val="single"/>
    </w:rPr>
  </w:style>
  <w:style w:type="character" w:styleId="afa">
    <w:name w:val="Unresolved Mention"/>
    <w:basedOn w:val="a1"/>
    <w:uiPriority w:val="99"/>
    <w:semiHidden/>
    <w:unhideWhenUsed/>
    <w:rsid w:val="00771584"/>
    <w:rPr>
      <w:color w:val="605E5C"/>
      <w:shd w:val="clear" w:color="auto" w:fill="E1DFDD"/>
    </w:rPr>
  </w:style>
  <w:style w:type="character" w:styleId="afb">
    <w:name w:val="FollowedHyperlink"/>
    <w:basedOn w:val="a1"/>
    <w:uiPriority w:val="99"/>
    <w:semiHidden/>
    <w:unhideWhenUsed/>
    <w:rsid w:val="00297ABC"/>
    <w:rPr>
      <w:color w:val="744322" w:themeColor="followedHyperlink"/>
      <w:u w:val="single"/>
    </w:rPr>
  </w:style>
  <w:style w:type="paragraph" w:styleId="afc">
    <w:name w:val="No Spacing"/>
    <w:uiPriority w:val="1"/>
    <w:qFormat/>
    <w:rsid w:val="007B78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12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8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4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1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diagramLayout" Target="diagrams/layout1.xml"/><Relationship Id="rId26" Type="http://schemas.openxmlformats.org/officeDocument/2006/relationships/image" Target="media/image10.jpeg"/><Relationship Id="rId3" Type="http://schemas.openxmlformats.org/officeDocument/2006/relationships/customXml" Target="../customXml/item3.xml"/><Relationship Id="rId21" Type="http://schemas.microsoft.com/office/2007/relationships/diagramDrawing" Target="diagrams/drawing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diagramData" Target="diagrams/data1.xml"/><Relationship Id="rId25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diagramColors" Target="diagrams/colors1.xml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8.png"/><Relationship Id="rId5" Type="http://schemas.openxmlformats.org/officeDocument/2006/relationships/numbering" Target="numbering.xml"/><Relationship Id="rId15" Type="http://schemas.openxmlformats.org/officeDocument/2006/relationships/hyperlink" Target="https://chiculture.org.hk/tc/school-program/ourpalace" TargetMode="External"/><Relationship Id="rId23" Type="http://schemas.openxmlformats.org/officeDocument/2006/relationships/image" Target="media/image7.png"/><Relationship Id="rId28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diagramQuickStyle" Target="diagrams/quickStyle1.xml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6.png"/><Relationship Id="rId27" Type="http://schemas.openxmlformats.org/officeDocument/2006/relationships/header" Target="header1.xml"/><Relationship Id="rId30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lly.chan\Downloads\&#25925;&#23470;_&#23416;&#31185;&#24037;&#20316;&#32025;-&#23567;&#23416;&#31572;&#26696;.dotx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2_1">
  <dgm:title val=""/>
  <dgm:desc val=""/>
  <dgm:catLst>
    <dgm:cat type="accent2" pri="11100"/>
  </dgm:catLst>
  <dgm:styleLbl name="node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2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2">
        <a:alpha val="4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0FA6DED8-EA6C-480E-B687-86D7E782006B}" type="doc">
      <dgm:prSet loTypeId="urn:microsoft.com/office/officeart/2005/8/layout/matrix1" loCatId="matrix" qsTypeId="urn:microsoft.com/office/officeart/2005/8/quickstyle/simple1" qsCatId="simple" csTypeId="urn:microsoft.com/office/officeart/2005/8/colors/accent2_1" csCatId="accent2" phldr="1"/>
      <dgm:spPr/>
      <dgm:t>
        <a:bodyPr/>
        <a:lstStyle/>
        <a:p>
          <a:endParaRPr lang="zh-TW" altLang="en-US"/>
        </a:p>
      </dgm:t>
    </dgm:pt>
    <dgm:pt modelId="{A69FFA22-C4B3-47A1-BF8F-F1DDADCA201E}">
      <dgm:prSet phldrT="[文字]" custT="1"/>
      <dgm:spPr/>
      <dgm:t>
        <a:bodyPr/>
        <a:lstStyle/>
        <a:p>
          <a:r>
            <a:rPr lang="zh-TW" altLang="en-US" sz="1500">
              <a:latin typeface="標楷體" panose="03000509000000000000" pitchFamily="65" charset="-120"/>
              <a:ea typeface="標楷體" panose="03000509000000000000" pitchFamily="65" charset="-120"/>
            </a:rPr>
            <a:t>火地取暖</a:t>
          </a:r>
        </a:p>
      </dgm:t>
    </dgm:pt>
    <dgm:pt modelId="{478E98EB-A3BE-4AC4-B80E-5BAE5EF57530}" type="parTrans" cxnId="{5B94B213-3DC8-4645-8DD2-02661613B084}">
      <dgm:prSet/>
      <dgm:spPr/>
      <dgm:t>
        <a:bodyPr/>
        <a:lstStyle/>
        <a:p>
          <a:endParaRPr lang="zh-TW" altLang="en-US"/>
        </a:p>
      </dgm:t>
    </dgm:pt>
    <dgm:pt modelId="{7960653B-34DF-4C5A-AEE4-C16F579C7B2F}" type="sibTrans" cxnId="{5B94B213-3DC8-4645-8DD2-02661613B084}">
      <dgm:prSet/>
      <dgm:spPr/>
      <dgm:t>
        <a:bodyPr/>
        <a:lstStyle/>
        <a:p>
          <a:endParaRPr lang="zh-TW" altLang="en-US"/>
        </a:p>
      </dgm:t>
    </dgm:pt>
    <dgm:pt modelId="{A96025A1-4EF6-4EB7-ABB0-C4B14D101849}">
      <dgm:prSet phldrT="[文字]"/>
      <dgm:spPr/>
      <dgm:t>
        <a:bodyPr/>
        <a:lstStyle/>
        <a:p>
          <a:pPr algn="l"/>
          <a:r>
            <a:rPr lang="zh-TW" altLang="en-US" b="1">
              <a:solidFill>
                <a:schemeClr val="accent2">
                  <a:lumMod val="75000"/>
                </a:schemeClr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為何？</a:t>
          </a:r>
          <a:endParaRPr lang="en-US" altLang="zh-TW" b="1">
            <a:solidFill>
              <a:schemeClr val="accent2">
                <a:lumMod val="75000"/>
              </a:schemeClr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algn="ctr"/>
          <a:endParaRPr lang="en-US" altLang="zh-TW"/>
        </a:p>
        <a:p>
          <a:pPr algn="ctr"/>
          <a:endParaRPr lang="en-US" altLang="zh-TW"/>
        </a:p>
      </dgm:t>
    </dgm:pt>
    <dgm:pt modelId="{C9DBE21F-F038-4A88-9B48-EA7F35661580}" type="parTrans" cxnId="{2E34F53C-84FA-4AD1-8E38-84A5901BAD85}">
      <dgm:prSet/>
      <dgm:spPr/>
      <dgm:t>
        <a:bodyPr/>
        <a:lstStyle/>
        <a:p>
          <a:endParaRPr lang="zh-TW" altLang="en-US"/>
        </a:p>
      </dgm:t>
    </dgm:pt>
    <dgm:pt modelId="{7B72B27A-460D-4836-8E7B-973BD563FDA3}" type="sibTrans" cxnId="{2E34F53C-84FA-4AD1-8E38-84A5901BAD85}">
      <dgm:prSet/>
      <dgm:spPr/>
      <dgm:t>
        <a:bodyPr/>
        <a:lstStyle/>
        <a:p>
          <a:endParaRPr lang="zh-TW" altLang="en-US"/>
        </a:p>
      </dgm:t>
    </dgm:pt>
    <dgm:pt modelId="{DAD137BD-E037-4F49-9257-4E74F75031E5}">
      <dgm:prSet phldrT="[文字]"/>
      <dgm:spPr/>
      <dgm:t>
        <a:bodyPr/>
        <a:lstStyle/>
        <a:p>
          <a:pPr algn="l"/>
          <a:r>
            <a:rPr lang="zh-TW" altLang="en-US" b="1">
              <a:solidFill>
                <a:schemeClr val="accent2">
                  <a:lumMod val="75000"/>
                </a:schemeClr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何地？</a:t>
          </a:r>
          <a:endParaRPr lang="en-US" altLang="zh-TW" b="1">
            <a:solidFill>
              <a:schemeClr val="accent2">
                <a:lumMod val="75000"/>
              </a:schemeClr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algn="ctr"/>
          <a:endParaRPr lang="en-US" altLang="zh-TW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algn="ctr"/>
          <a:endParaRPr lang="zh-TW" altLang="en-US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AEAD0B4E-282D-434E-96E3-43B4133D37AE}" type="parTrans" cxnId="{837BE0BC-4BB6-4596-9A4F-71BBCA6BFA4F}">
      <dgm:prSet/>
      <dgm:spPr/>
      <dgm:t>
        <a:bodyPr/>
        <a:lstStyle/>
        <a:p>
          <a:endParaRPr lang="zh-TW" altLang="en-US"/>
        </a:p>
      </dgm:t>
    </dgm:pt>
    <dgm:pt modelId="{51EEBD01-34D1-4BA0-A824-CA7369D818BC}" type="sibTrans" cxnId="{837BE0BC-4BB6-4596-9A4F-71BBCA6BFA4F}">
      <dgm:prSet/>
      <dgm:spPr/>
      <dgm:t>
        <a:bodyPr/>
        <a:lstStyle/>
        <a:p>
          <a:endParaRPr lang="zh-TW" altLang="en-US"/>
        </a:p>
      </dgm:t>
    </dgm:pt>
    <dgm:pt modelId="{C84048DE-6D5B-411E-A7F3-CF6C5AB8C70F}">
      <dgm:prSet phldrT="[文字]"/>
      <dgm:spPr/>
      <dgm:t>
        <a:bodyPr/>
        <a:lstStyle/>
        <a:p>
          <a:pPr algn="l"/>
          <a:r>
            <a:rPr lang="zh-TW" altLang="en-US" b="1">
              <a:solidFill>
                <a:schemeClr val="accent2">
                  <a:lumMod val="75000"/>
                </a:schemeClr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何人？</a:t>
          </a:r>
          <a:endParaRPr lang="en-US" altLang="zh-TW" b="1">
            <a:solidFill>
              <a:schemeClr val="accent2">
                <a:lumMod val="75000"/>
              </a:schemeClr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algn="ctr"/>
          <a:endParaRPr lang="en-US" altLang="zh-TW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algn="ctr"/>
          <a:endParaRPr lang="en-US" altLang="zh-TW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algn="ctr"/>
          <a:endParaRPr lang="zh-TW" altLang="en-US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99536770-89DA-4900-8F3C-1772FC409868}" type="parTrans" cxnId="{00F6FDDB-62AC-4C59-BBC1-244BF79B4D1E}">
      <dgm:prSet/>
      <dgm:spPr/>
      <dgm:t>
        <a:bodyPr/>
        <a:lstStyle/>
        <a:p>
          <a:endParaRPr lang="zh-TW" altLang="en-US"/>
        </a:p>
      </dgm:t>
    </dgm:pt>
    <dgm:pt modelId="{06BAA4FB-5996-49D4-81D4-3ACEE6B396A8}" type="sibTrans" cxnId="{00F6FDDB-62AC-4C59-BBC1-244BF79B4D1E}">
      <dgm:prSet/>
      <dgm:spPr/>
      <dgm:t>
        <a:bodyPr/>
        <a:lstStyle/>
        <a:p>
          <a:endParaRPr lang="zh-TW" altLang="en-US"/>
        </a:p>
      </dgm:t>
    </dgm:pt>
    <dgm:pt modelId="{3076D6CD-9888-4801-9C63-3FC4321EDFCC}">
      <dgm:prSet phldrT="[文字]"/>
      <dgm:spPr/>
      <dgm:t>
        <a:bodyPr/>
        <a:lstStyle/>
        <a:p>
          <a:pPr algn="l"/>
          <a:r>
            <a:rPr lang="zh-TW" altLang="en-US" b="1">
              <a:solidFill>
                <a:schemeClr val="accent2">
                  <a:lumMod val="75000"/>
                </a:schemeClr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何事？</a:t>
          </a:r>
          <a:endParaRPr lang="en-US" altLang="zh-TW" b="1">
            <a:solidFill>
              <a:schemeClr val="accent2">
                <a:lumMod val="75000"/>
              </a:schemeClr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algn="ctr"/>
          <a:endParaRPr lang="en-US" altLang="zh-TW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algn="ctr"/>
          <a:endParaRPr lang="en-US" altLang="zh-TW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algn="ctr"/>
          <a:endParaRPr lang="zh-TW" altLang="en-US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EA4457E4-B892-4E2D-90BD-29A281D7F780}" type="parTrans" cxnId="{A90884BC-7163-40EB-828A-F16393746D37}">
      <dgm:prSet/>
      <dgm:spPr/>
      <dgm:t>
        <a:bodyPr/>
        <a:lstStyle/>
        <a:p>
          <a:endParaRPr lang="zh-TW" altLang="en-US"/>
        </a:p>
      </dgm:t>
    </dgm:pt>
    <dgm:pt modelId="{B6D2C9D9-6BB1-416C-8359-C9BA5CD14409}" type="sibTrans" cxnId="{A90884BC-7163-40EB-828A-F16393746D37}">
      <dgm:prSet/>
      <dgm:spPr/>
      <dgm:t>
        <a:bodyPr/>
        <a:lstStyle/>
        <a:p>
          <a:endParaRPr lang="zh-TW" altLang="en-US"/>
        </a:p>
      </dgm:t>
    </dgm:pt>
    <dgm:pt modelId="{764FAEF0-CF09-4DD8-8906-2861ACF95727}">
      <dgm:prSet/>
      <dgm:spPr/>
    </dgm:pt>
    <dgm:pt modelId="{CAEFBD47-821A-4FEB-AF89-BC9F6D5C953C}" type="parTrans" cxnId="{16430EB7-354B-4350-877E-B1CDD014167F}">
      <dgm:prSet/>
      <dgm:spPr/>
      <dgm:t>
        <a:bodyPr/>
        <a:lstStyle/>
        <a:p>
          <a:endParaRPr lang="zh-TW" altLang="en-US"/>
        </a:p>
      </dgm:t>
    </dgm:pt>
    <dgm:pt modelId="{9CC09F82-5F65-4F2C-BAF5-EB1C036947E4}" type="sibTrans" cxnId="{16430EB7-354B-4350-877E-B1CDD014167F}">
      <dgm:prSet/>
      <dgm:spPr/>
      <dgm:t>
        <a:bodyPr/>
        <a:lstStyle/>
        <a:p>
          <a:endParaRPr lang="zh-TW" altLang="en-US"/>
        </a:p>
      </dgm:t>
    </dgm:pt>
    <dgm:pt modelId="{0E21D36E-FD15-4508-A383-7086A69F5F16}" type="pres">
      <dgm:prSet presAssocID="{0FA6DED8-EA6C-480E-B687-86D7E782006B}" presName="diagram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1142AA05-6AB8-4AEF-AB84-130E29AF0BE9}" type="pres">
      <dgm:prSet presAssocID="{0FA6DED8-EA6C-480E-B687-86D7E782006B}" presName="matrix" presStyleCnt="0"/>
      <dgm:spPr/>
    </dgm:pt>
    <dgm:pt modelId="{C6923CC0-A13F-4D38-9DF7-97B6EC4B849C}" type="pres">
      <dgm:prSet presAssocID="{0FA6DED8-EA6C-480E-B687-86D7E782006B}" presName="tile1" presStyleLbl="node1" presStyleIdx="0" presStyleCnt="4"/>
      <dgm:spPr/>
    </dgm:pt>
    <dgm:pt modelId="{436E7D83-6F88-49DA-862B-9170E4DA3D48}" type="pres">
      <dgm:prSet presAssocID="{0FA6DED8-EA6C-480E-B687-86D7E782006B}" presName="tile1text" presStyleLbl="node1" presStyleIdx="0" presStyleCnt="4">
        <dgm:presLayoutVars>
          <dgm:chMax val="0"/>
          <dgm:chPref val="0"/>
          <dgm:bulletEnabled val="1"/>
        </dgm:presLayoutVars>
      </dgm:prSet>
      <dgm:spPr/>
    </dgm:pt>
    <dgm:pt modelId="{33755BDC-5426-4629-AD39-348C57320087}" type="pres">
      <dgm:prSet presAssocID="{0FA6DED8-EA6C-480E-B687-86D7E782006B}" presName="tile2" presStyleLbl="node1" presStyleIdx="1" presStyleCnt="4"/>
      <dgm:spPr/>
    </dgm:pt>
    <dgm:pt modelId="{87193307-5FE2-42ED-B1BA-17AC31E9CA60}" type="pres">
      <dgm:prSet presAssocID="{0FA6DED8-EA6C-480E-B687-86D7E782006B}" presName="tile2text" presStyleLbl="node1" presStyleIdx="1" presStyleCnt="4">
        <dgm:presLayoutVars>
          <dgm:chMax val="0"/>
          <dgm:chPref val="0"/>
          <dgm:bulletEnabled val="1"/>
        </dgm:presLayoutVars>
      </dgm:prSet>
      <dgm:spPr/>
    </dgm:pt>
    <dgm:pt modelId="{1D8B16A2-1BA5-490D-AD13-35C4FD3964C6}" type="pres">
      <dgm:prSet presAssocID="{0FA6DED8-EA6C-480E-B687-86D7E782006B}" presName="tile3" presStyleLbl="node1" presStyleIdx="2" presStyleCnt="4"/>
      <dgm:spPr/>
    </dgm:pt>
    <dgm:pt modelId="{6F15558C-C408-43EB-9B16-3DB291FD4703}" type="pres">
      <dgm:prSet presAssocID="{0FA6DED8-EA6C-480E-B687-86D7E782006B}" presName="tile3text" presStyleLbl="node1" presStyleIdx="2" presStyleCnt="4">
        <dgm:presLayoutVars>
          <dgm:chMax val="0"/>
          <dgm:chPref val="0"/>
          <dgm:bulletEnabled val="1"/>
        </dgm:presLayoutVars>
      </dgm:prSet>
      <dgm:spPr/>
    </dgm:pt>
    <dgm:pt modelId="{FD12CF1E-33BC-45B7-98B0-6A933C67911B}" type="pres">
      <dgm:prSet presAssocID="{0FA6DED8-EA6C-480E-B687-86D7E782006B}" presName="tile4" presStyleLbl="node1" presStyleIdx="3" presStyleCnt="4"/>
      <dgm:spPr/>
    </dgm:pt>
    <dgm:pt modelId="{557CC90B-7A67-4FF5-8089-54581069BA38}" type="pres">
      <dgm:prSet presAssocID="{0FA6DED8-EA6C-480E-B687-86D7E782006B}" presName="tile4text" presStyleLbl="node1" presStyleIdx="3" presStyleCnt="4">
        <dgm:presLayoutVars>
          <dgm:chMax val="0"/>
          <dgm:chPref val="0"/>
          <dgm:bulletEnabled val="1"/>
        </dgm:presLayoutVars>
      </dgm:prSet>
      <dgm:spPr/>
    </dgm:pt>
    <dgm:pt modelId="{E5DF4AAC-5890-4909-8D78-4B04E11F9B23}" type="pres">
      <dgm:prSet presAssocID="{0FA6DED8-EA6C-480E-B687-86D7E782006B}" presName="centerTile" presStyleLbl="fgShp" presStyleIdx="0" presStyleCnt="1" custScaleX="73989" custScaleY="47525">
        <dgm:presLayoutVars>
          <dgm:chMax val="0"/>
          <dgm:chPref val="0"/>
        </dgm:presLayoutVars>
      </dgm:prSet>
      <dgm:spPr/>
    </dgm:pt>
  </dgm:ptLst>
  <dgm:cxnLst>
    <dgm:cxn modelId="{5B94B213-3DC8-4645-8DD2-02661613B084}" srcId="{0FA6DED8-EA6C-480E-B687-86D7E782006B}" destId="{A69FFA22-C4B3-47A1-BF8F-F1DDADCA201E}" srcOrd="0" destOrd="0" parTransId="{478E98EB-A3BE-4AC4-B80E-5BAE5EF57530}" sibTransId="{7960653B-34DF-4C5A-AEE4-C16F579C7B2F}"/>
    <dgm:cxn modelId="{2E34F53C-84FA-4AD1-8E38-84A5901BAD85}" srcId="{A69FFA22-C4B3-47A1-BF8F-F1DDADCA201E}" destId="{A96025A1-4EF6-4EB7-ABB0-C4B14D101849}" srcOrd="0" destOrd="0" parTransId="{C9DBE21F-F038-4A88-9B48-EA7F35661580}" sibTransId="{7B72B27A-460D-4836-8E7B-973BD563FDA3}"/>
    <dgm:cxn modelId="{04734C6A-D0A3-4AC6-84EE-27AE31CB1999}" type="presOf" srcId="{C84048DE-6D5B-411E-A7F3-CF6C5AB8C70F}" destId="{1D8B16A2-1BA5-490D-AD13-35C4FD3964C6}" srcOrd="0" destOrd="0" presId="urn:microsoft.com/office/officeart/2005/8/layout/matrix1"/>
    <dgm:cxn modelId="{D89CB77A-3A9F-44FB-9666-B6C701F0D552}" type="presOf" srcId="{3076D6CD-9888-4801-9C63-3FC4321EDFCC}" destId="{FD12CF1E-33BC-45B7-98B0-6A933C67911B}" srcOrd="0" destOrd="0" presId="urn:microsoft.com/office/officeart/2005/8/layout/matrix1"/>
    <dgm:cxn modelId="{91942E85-F5E3-41F2-8AFA-CC244A723478}" type="presOf" srcId="{A96025A1-4EF6-4EB7-ABB0-C4B14D101849}" destId="{C6923CC0-A13F-4D38-9DF7-97B6EC4B849C}" srcOrd="0" destOrd="0" presId="urn:microsoft.com/office/officeart/2005/8/layout/matrix1"/>
    <dgm:cxn modelId="{A1790D8E-51D5-466C-943D-6CE7322736C2}" type="presOf" srcId="{A69FFA22-C4B3-47A1-BF8F-F1DDADCA201E}" destId="{E5DF4AAC-5890-4909-8D78-4B04E11F9B23}" srcOrd="0" destOrd="0" presId="urn:microsoft.com/office/officeart/2005/8/layout/matrix1"/>
    <dgm:cxn modelId="{16430EB7-354B-4350-877E-B1CDD014167F}" srcId="{0FA6DED8-EA6C-480E-B687-86D7E782006B}" destId="{764FAEF0-CF09-4DD8-8906-2861ACF95727}" srcOrd="1" destOrd="0" parTransId="{CAEFBD47-821A-4FEB-AF89-BC9F6D5C953C}" sibTransId="{9CC09F82-5F65-4F2C-BAF5-EB1C036947E4}"/>
    <dgm:cxn modelId="{ED2F26BB-5F29-484D-A0B7-9A47664A641C}" type="presOf" srcId="{A96025A1-4EF6-4EB7-ABB0-C4B14D101849}" destId="{436E7D83-6F88-49DA-862B-9170E4DA3D48}" srcOrd="1" destOrd="0" presId="urn:microsoft.com/office/officeart/2005/8/layout/matrix1"/>
    <dgm:cxn modelId="{A90884BC-7163-40EB-828A-F16393746D37}" srcId="{A69FFA22-C4B3-47A1-BF8F-F1DDADCA201E}" destId="{3076D6CD-9888-4801-9C63-3FC4321EDFCC}" srcOrd="3" destOrd="0" parTransId="{EA4457E4-B892-4E2D-90BD-29A281D7F780}" sibTransId="{B6D2C9D9-6BB1-416C-8359-C9BA5CD14409}"/>
    <dgm:cxn modelId="{837BE0BC-4BB6-4596-9A4F-71BBCA6BFA4F}" srcId="{A69FFA22-C4B3-47A1-BF8F-F1DDADCA201E}" destId="{DAD137BD-E037-4F49-9257-4E74F75031E5}" srcOrd="1" destOrd="0" parTransId="{AEAD0B4E-282D-434E-96E3-43B4133D37AE}" sibTransId="{51EEBD01-34D1-4BA0-A824-CA7369D818BC}"/>
    <dgm:cxn modelId="{D771B3D2-A439-44EE-8248-C73D28942D4F}" type="presOf" srcId="{DAD137BD-E037-4F49-9257-4E74F75031E5}" destId="{33755BDC-5426-4629-AD39-348C57320087}" srcOrd="0" destOrd="0" presId="urn:microsoft.com/office/officeart/2005/8/layout/matrix1"/>
    <dgm:cxn modelId="{00F6FDDB-62AC-4C59-BBC1-244BF79B4D1E}" srcId="{A69FFA22-C4B3-47A1-BF8F-F1DDADCA201E}" destId="{C84048DE-6D5B-411E-A7F3-CF6C5AB8C70F}" srcOrd="2" destOrd="0" parTransId="{99536770-89DA-4900-8F3C-1772FC409868}" sibTransId="{06BAA4FB-5996-49D4-81D4-3ACEE6B396A8}"/>
    <dgm:cxn modelId="{CE3DA9E5-87E0-4A98-8753-0F945891A8A3}" type="presOf" srcId="{C84048DE-6D5B-411E-A7F3-CF6C5AB8C70F}" destId="{6F15558C-C408-43EB-9B16-3DB291FD4703}" srcOrd="1" destOrd="0" presId="urn:microsoft.com/office/officeart/2005/8/layout/matrix1"/>
    <dgm:cxn modelId="{77B1E9EE-14AB-4E84-9648-7432B67BDE1D}" type="presOf" srcId="{DAD137BD-E037-4F49-9257-4E74F75031E5}" destId="{87193307-5FE2-42ED-B1BA-17AC31E9CA60}" srcOrd="1" destOrd="0" presId="urn:microsoft.com/office/officeart/2005/8/layout/matrix1"/>
    <dgm:cxn modelId="{F9A740F4-F1A8-4411-A8C6-6626080111A0}" type="presOf" srcId="{3076D6CD-9888-4801-9C63-3FC4321EDFCC}" destId="{557CC90B-7A67-4FF5-8089-54581069BA38}" srcOrd="1" destOrd="0" presId="urn:microsoft.com/office/officeart/2005/8/layout/matrix1"/>
    <dgm:cxn modelId="{4C51A1FD-60B7-4CD9-B843-E2638533295D}" type="presOf" srcId="{0FA6DED8-EA6C-480E-B687-86D7E782006B}" destId="{0E21D36E-FD15-4508-A383-7086A69F5F16}" srcOrd="0" destOrd="0" presId="urn:microsoft.com/office/officeart/2005/8/layout/matrix1"/>
    <dgm:cxn modelId="{9653EB55-61D7-4D74-9D73-085189881EDF}" type="presParOf" srcId="{0E21D36E-FD15-4508-A383-7086A69F5F16}" destId="{1142AA05-6AB8-4AEF-AB84-130E29AF0BE9}" srcOrd="0" destOrd="0" presId="urn:microsoft.com/office/officeart/2005/8/layout/matrix1"/>
    <dgm:cxn modelId="{72FC2E1B-100B-41A8-A7D6-2FEE082A6B29}" type="presParOf" srcId="{1142AA05-6AB8-4AEF-AB84-130E29AF0BE9}" destId="{C6923CC0-A13F-4D38-9DF7-97B6EC4B849C}" srcOrd="0" destOrd="0" presId="urn:microsoft.com/office/officeart/2005/8/layout/matrix1"/>
    <dgm:cxn modelId="{F49EE092-1BCB-48DD-BC48-00C0C12715A2}" type="presParOf" srcId="{1142AA05-6AB8-4AEF-AB84-130E29AF0BE9}" destId="{436E7D83-6F88-49DA-862B-9170E4DA3D48}" srcOrd="1" destOrd="0" presId="urn:microsoft.com/office/officeart/2005/8/layout/matrix1"/>
    <dgm:cxn modelId="{2AD10AB0-C4A1-474B-AB5B-A5BFA98A1C49}" type="presParOf" srcId="{1142AA05-6AB8-4AEF-AB84-130E29AF0BE9}" destId="{33755BDC-5426-4629-AD39-348C57320087}" srcOrd="2" destOrd="0" presId="urn:microsoft.com/office/officeart/2005/8/layout/matrix1"/>
    <dgm:cxn modelId="{8C6D7274-8934-426E-8D42-C72E2A14BDEF}" type="presParOf" srcId="{1142AA05-6AB8-4AEF-AB84-130E29AF0BE9}" destId="{87193307-5FE2-42ED-B1BA-17AC31E9CA60}" srcOrd="3" destOrd="0" presId="urn:microsoft.com/office/officeart/2005/8/layout/matrix1"/>
    <dgm:cxn modelId="{45FFE71F-66FA-47A1-9012-821CD9773FD2}" type="presParOf" srcId="{1142AA05-6AB8-4AEF-AB84-130E29AF0BE9}" destId="{1D8B16A2-1BA5-490D-AD13-35C4FD3964C6}" srcOrd="4" destOrd="0" presId="urn:microsoft.com/office/officeart/2005/8/layout/matrix1"/>
    <dgm:cxn modelId="{A755BE73-0CE1-4A1C-8185-071CEA3B04AB}" type="presParOf" srcId="{1142AA05-6AB8-4AEF-AB84-130E29AF0BE9}" destId="{6F15558C-C408-43EB-9B16-3DB291FD4703}" srcOrd="5" destOrd="0" presId="urn:microsoft.com/office/officeart/2005/8/layout/matrix1"/>
    <dgm:cxn modelId="{515F3642-E11F-4165-BCBD-E1C392E80665}" type="presParOf" srcId="{1142AA05-6AB8-4AEF-AB84-130E29AF0BE9}" destId="{FD12CF1E-33BC-45B7-98B0-6A933C67911B}" srcOrd="6" destOrd="0" presId="urn:microsoft.com/office/officeart/2005/8/layout/matrix1"/>
    <dgm:cxn modelId="{97225508-8F35-4B40-9D55-B8F3008B8FDC}" type="presParOf" srcId="{1142AA05-6AB8-4AEF-AB84-130E29AF0BE9}" destId="{557CC90B-7A67-4FF5-8089-54581069BA38}" srcOrd="7" destOrd="0" presId="urn:microsoft.com/office/officeart/2005/8/layout/matrix1"/>
    <dgm:cxn modelId="{36BA3D81-BF40-45E1-A375-6D8CB4CBA3E9}" type="presParOf" srcId="{0E21D36E-FD15-4508-A383-7086A69F5F16}" destId="{E5DF4AAC-5890-4909-8D78-4B04E11F9B23}" srcOrd="1" destOrd="0" presId="urn:microsoft.com/office/officeart/2005/8/layout/matrix1"/>
  </dgm:cxnLst>
  <dgm:bg/>
  <dgm:whole/>
  <dgm:extLst>
    <a:ext uri="http://schemas.microsoft.com/office/drawing/2008/diagram">
      <dsp:dataModelExt xmlns:dsp="http://schemas.microsoft.com/office/drawing/2008/diagram" relId="rId2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6923CC0-A13F-4D38-9DF7-97B6EC4B849C}">
      <dsp:nvSpPr>
        <dsp:cNvPr id="0" name=""/>
        <dsp:cNvSpPr/>
      </dsp:nvSpPr>
      <dsp:spPr>
        <a:xfrm rot="16200000">
          <a:off x="633412" y="-633412"/>
          <a:ext cx="1508125" cy="2774950"/>
        </a:xfrm>
        <a:prstGeom prst="round1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5344" tIns="85344" rIns="85344" bIns="85344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200" b="1" kern="1200">
              <a:solidFill>
                <a:schemeClr val="accent2">
                  <a:lumMod val="75000"/>
                </a:schemeClr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為何？</a:t>
          </a:r>
          <a:endParaRPr lang="en-US" altLang="zh-TW" sz="1200" b="1" kern="1200">
            <a:solidFill>
              <a:schemeClr val="accent2">
                <a:lumMod val="75000"/>
              </a:schemeClr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altLang="zh-TW" sz="1200" kern="1200"/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altLang="zh-TW" sz="1200" kern="1200"/>
        </a:p>
      </dsp:txBody>
      <dsp:txXfrm rot="5400000">
        <a:off x="0" y="0"/>
        <a:ext cx="2774950" cy="1131093"/>
      </dsp:txXfrm>
    </dsp:sp>
    <dsp:sp modelId="{33755BDC-5426-4629-AD39-348C57320087}">
      <dsp:nvSpPr>
        <dsp:cNvPr id="0" name=""/>
        <dsp:cNvSpPr/>
      </dsp:nvSpPr>
      <dsp:spPr>
        <a:xfrm>
          <a:off x="2774950" y="0"/>
          <a:ext cx="2774950" cy="1508125"/>
        </a:xfrm>
        <a:prstGeom prst="round1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5344" tIns="85344" rIns="85344" bIns="85344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200" b="1" kern="1200">
              <a:solidFill>
                <a:schemeClr val="accent2">
                  <a:lumMod val="75000"/>
                </a:schemeClr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何地？</a:t>
          </a:r>
          <a:endParaRPr lang="en-US" altLang="zh-TW" sz="1200" b="1" kern="1200">
            <a:solidFill>
              <a:schemeClr val="accent2">
                <a:lumMod val="75000"/>
              </a:schemeClr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altLang="zh-TW" sz="12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1200" kern="1200">
            <a:latin typeface="標楷體" panose="03000509000000000000" pitchFamily="65" charset="-120"/>
            <a:ea typeface="標楷體" panose="03000509000000000000" pitchFamily="65" charset="-120"/>
          </a:endParaRPr>
        </a:p>
      </dsp:txBody>
      <dsp:txXfrm>
        <a:off x="2774950" y="0"/>
        <a:ext cx="2774950" cy="1131093"/>
      </dsp:txXfrm>
    </dsp:sp>
    <dsp:sp modelId="{1D8B16A2-1BA5-490D-AD13-35C4FD3964C6}">
      <dsp:nvSpPr>
        <dsp:cNvPr id="0" name=""/>
        <dsp:cNvSpPr/>
      </dsp:nvSpPr>
      <dsp:spPr>
        <a:xfrm rot="10800000">
          <a:off x="0" y="1508125"/>
          <a:ext cx="2774950" cy="1508125"/>
        </a:xfrm>
        <a:prstGeom prst="round1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5344" tIns="85344" rIns="85344" bIns="85344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200" b="1" kern="1200">
              <a:solidFill>
                <a:schemeClr val="accent2">
                  <a:lumMod val="75000"/>
                </a:schemeClr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何人？</a:t>
          </a:r>
          <a:endParaRPr lang="en-US" altLang="zh-TW" sz="1200" b="1" kern="1200">
            <a:solidFill>
              <a:schemeClr val="accent2">
                <a:lumMod val="75000"/>
              </a:schemeClr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altLang="zh-TW" sz="12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altLang="zh-TW" sz="12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1200" kern="1200">
            <a:latin typeface="標楷體" panose="03000509000000000000" pitchFamily="65" charset="-120"/>
            <a:ea typeface="標楷體" panose="03000509000000000000" pitchFamily="65" charset="-120"/>
          </a:endParaRPr>
        </a:p>
      </dsp:txBody>
      <dsp:txXfrm rot="10800000">
        <a:off x="0" y="1885156"/>
        <a:ext cx="2774950" cy="1131093"/>
      </dsp:txXfrm>
    </dsp:sp>
    <dsp:sp modelId="{FD12CF1E-33BC-45B7-98B0-6A933C67911B}">
      <dsp:nvSpPr>
        <dsp:cNvPr id="0" name=""/>
        <dsp:cNvSpPr/>
      </dsp:nvSpPr>
      <dsp:spPr>
        <a:xfrm rot="5400000">
          <a:off x="3408362" y="874712"/>
          <a:ext cx="1508125" cy="2774950"/>
        </a:xfrm>
        <a:prstGeom prst="round1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5344" tIns="85344" rIns="85344" bIns="85344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200" b="1" kern="1200">
              <a:solidFill>
                <a:schemeClr val="accent2">
                  <a:lumMod val="75000"/>
                </a:schemeClr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何事？</a:t>
          </a:r>
          <a:endParaRPr lang="en-US" altLang="zh-TW" sz="1200" b="1" kern="1200">
            <a:solidFill>
              <a:schemeClr val="accent2">
                <a:lumMod val="75000"/>
              </a:schemeClr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altLang="zh-TW" sz="12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altLang="zh-TW" sz="12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1200" kern="1200">
            <a:latin typeface="標楷體" panose="03000509000000000000" pitchFamily="65" charset="-120"/>
            <a:ea typeface="標楷體" panose="03000509000000000000" pitchFamily="65" charset="-120"/>
          </a:endParaRPr>
        </a:p>
      </dsp:txBody>
      <dsp:txXfrm rot="-5400000">
        <a:off x="2774950" y="1885156"/>
        <a:ext cx="2774950" cy="1131093"/>
      </dsp:txXfrm>
    </dsp:sp>
    <dsp:sp modelId="{E5DF4AAC-5890-4909-8D78-4B04E11F9B23}">
      <dsp:nvSpPr>
        <dsp:cNvPr id="0" name=""/>
        <dsp:cNvSpPr/>
      </dsp:nvSpPr>
      <dsp:spPr>
        <a:xfrm>
          <a:off x="2159002" y="1328940"/>
          <a:ext cx="1231894" cy="358368"/>
        </a:xfrm>
        <a:prstGeom prst="roundRect">
          <a:avLst/>
        </a:prstGeom>
        <a:solidFill>
          <a:schemeClr val="accent2">
            <a:tint val="6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7150" tIns="57150" rIns="57150" bIns="57150" numCol="1" spcCol="1270" anchor="ctr" anchorCtr="0">
          <a:noAutofit/>
        </a:bodyPr>
        <a:lstStyle/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500" kern="1200">
              <a:latin typeface="標楷體" panose="03000509000000000000" pitchFamily="65" charset="-120"/>
              <a:ea typeface="標楷體" panose="03000509000000000000" pitchFamily="65" charset="-120"/>
            </a:rPr>
            <a:t>火地取暖</a:t>
          </a:r>
        </a:p>
      </dsp:txBody>
      <dsp:txXfrm>
        <a:off x="2176496" y="1346434"/>
        <a:ext cx="1196906" cy="32338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matrix1">
  <dgm:title val=""/>
  <dgm:desc val=""/>
  <dgm:catLst>
    <dgm:cat type="matrix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3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3" destOrd="0"/>
      </dgm:cxnLst>
      <dgm:bg/>
      <dgm:whole/>
    </dgm:dataModel>
  </dgm:clrData>
  <dgm:layoutNode name="diagram">
    <dgm:varLst>
      <dgm:chMax val="1"/>
      <dgm:dir/>
      <dgm:animLvl val="ctr"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ctrX" for="ch" forName="matrix" refType="w" fact="0.5"/>
      <dgm:constr type="ctrY" for="ch" forName="matrix" refType="h" fact="0.5"/>
      <dgm:constr type="w" for="ch" forName="matrix" refType="w"/>
      <dgm:constr type="h" for="ch" forName="matrix" refType="h"/>
      <dgm:constr type="ctrX" for="ch" forName="centerTile" refType="w" fact="0.5"/>
      <dgm:constr type="ctrY" for="ch" forName="centerTile" refType="h" fact="0.5"/>
      <dgm:constr type="w" for="ch" forName="centerTile" refType="w" fact="0.3"/>
      <dgm:constr type="h" for="ch" forName="centerTile" refType="h" fact="0.25"/>
      <dgm:constr type="primFontSz" for="des" ptType="node" op="equ" val="65"/>
    </dgm:constrLst>
    <dgm:ruleLst/>
    <dgm:choose name="Name0">
      <dgm:if name="Name1" axis="ch" ptType="node" func="cnt" op="gte" val="1">
        <dgm:layoutNode name="matrix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l" for="ch" forName="tile1"/>
            <dgm:constr type="t" for="ch" forName="tile1"/>
            <dgm:constr type="r" for="ch" forName="tile1" refType="w" fact="0.5"/>
            <dgm:constr type="b" for="ch" forName="tile1" refType="h" fact="0.5"/>
            <dgm:constr type="l" for="ch" forName="tile1text" refType="l" refFor="ch" refForName="tile1"/>
            <dgm:constr type="t" for="ch" forName="tile1text" refType="t" refFor="ch" refForName="tile1"/>
            <dgm:constr type="w" for="ch" forName="tile1text" refType="w" refFor="ch" refForName="tile1"/>
            <dgm:constr type="h" for="ch" forName="tile1text" refType="h" refFor="ch" refForName="tile1" fact="0.75"/>
            <dgm:constr type="r" for="ch" forName="tile2" refType="w"/>
            <dgm:constr type="t" for="ch" forName="tile2"/>
            <dgm:constr type="l" for="ch" forName="tile2" refType="w" fact="0.5"/>
            <dgm:constr type="b" for="ch" forName="tile2" refType="h" fact="0.5"/>
            <dgm:constr type="r" for="ch" forName="tile2text" refType="r" refFor="ch" refForName="tile2"/>
            <dgm:constr type="t" for="ch" forName="tile2text" refType="t" refFor="ch" refForName="tile2"/>
            <dgm:constr type="w" for="ch" forName="tile2text" refType="w" refFor="ch" refForName="tile2"/>
            <dgm:constr type="h" for="ch" forName="tile2text" refType="h" refFor="ch" refForName="tile2" fact="0.75"/>
            <dgm:constr type="l" for="ch" forName="tile3"/>
            <dgm:constr type="b" for="ch" forName="tile3" refType="h"/>
            <dgm:constr type="r" for="ch" forName="tile3" refType="w" fact="0.5"/>
            <dgm:constr type="t" for="ch" forName="tile3" refType="h" fact="0.5"/>
            <dgm:constr type="l" for="ch" forName="tile3text" refType="l" refFor="ch" refForName="tile3"/>
            <dgm:constr type="b" for="ch" forName="tile3text" refType="b" refFor="ch" refForName="tile3"/>
            <dgm:constr type="w" for="ch" forName="tile3text" refType="w" refFor="ch" refForName="tile3"/>
            <dgm:constr type="h" for="ch" forName="tile3text" refType="h" refFor="ch" refForName="tile3" fact="0.75"/>
            <dgm:constr type="r" for="ch" forName="tile4" refType="w"/>
            <dgm:constr type="b" for="ch" forName="tile4" refType="h"/>
            <dgm:constr type="l" for="ch" forName="tile4" refType="w" fact="0.5"/>
            <dgm:constr type="t" for="ch" forName="tile4" refType="h" fact="0.5"/>
            <dgm:constr type="r" for="ch" forName="tile4text" refType="r" refFor="ch" refForName="tile4"/>
            <dgm:constr type="b" for="ch" forName="tile4text" refType="b" refFor="ch" refForName="tile4"/>
            <dgm:constr type="w" for="ch" forName="tile4text" refType="w" refFor="ch" refForName="tile4"/>
            <dgm:constr type="h" for="ch" forName="tile4text" refType="h" refFor="ch" refForName="tile4" fact="0.75"/>
          </dgm:constrLst>
          <dgm:ruleLst/>
          <dgm:layoutNode name="tile1" styleLbl="node1">
            <dgm:alg type="sp"/>
            <dgm:shape xmlns:r="http://schemas.openxmlformats.org/officeDocument/2006/relationships" rot="270" type="round1Rect" r:blip="">
              <dgm:adjLst/>
            </dgm:shape>
            <dgm:choose name="Name2">
              <dgm:if name="Name3" func="var" arg="dir" op="equ" val="norm">
                <dgm:presOf axis="ch ch desOrSelf" ptType="node node node" st="1 1 1" cnt="1 1 0"/>
              </dgm:if>
              <dgm:else name="Name4">
                <dgm:presOf axis="ch ch desOrSelf" ptType="node node node" st="1 2 1" cnt="1 1 0"/>
              </dgm:else>
            </dgm:choose>
            <dgm:constrLst/>
            <dgm:ruleLst/>
          </dgm:layoutNode>
          <dgm:layoutNode name="tile1text" styleLbl="node1">
            <dgm:varLst>
              <dgm:chMax val="0"/>
              <dgm:chPref val="0"/>
              <dgm:bulletEnabled val="1"/>
            </dgm:varLst>
            <dgm:choose name="Name5">
              <dgm:if name="Name6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7">
                <dgm:alg type="tx"/>
              </dgm:else>
            </dgm:choose>
            <dgm:shape xmlns:r="http://schemas.openxmlformats.org/officeDocument/2006/relationships" rot="270" type="rect" r:blip="" hideGeom="1">
              <dgm:adjLst>
                <dgm:adj idx="1" val="0.2"/>
              </dgm:adjLst>
            </dgm:shape>
            <dgm:choose name="Name8">
              <dgm:if name="Name9" func="var" arg="dir" op="equ" val="norm">
                <dgm:presOf axis="ch ch desOrSelf" ptType="node node node" st="1 1 1" cnt="1 1 0"/>
              </dgm:if>
              <dgm:else name="Name10">
                <dgm:presOf axis="ch ch desOrSelf" ptType="node node node" st="1 2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2" styleLbl="node1">
            <dgm:alg type="sp"/>
            <dgm:shape xmlns:r="http://schemas.openxmlformats.org/officeDocument/2006/relationships" type="round1Rect" r:blip="">
              <dgm:adjLst/>
            </dgm:shape>
            <dgm:choose name="Name11">
              <dgm:if name="Name12" func="var" arg="dir" op="equ" val="norm">
                <dgm:presOf axis="ch ch desOrSelf" ptType="node node node" st="1 2 1" cnt="1 1 0"/>
              </dgm:if>
              <dgm:else name="Name13">
                <dgm:presOf axis="ch ch desOrSelf" ptType="node node node" st="1 1 1" cnt="1 1 0"/>
              </dgm:else>
            </dgm:choose>
            <dgm:constrLst/>
            <dgm:ruleLst/>
          </dgm:layoutNode>
          <dgm:layoutNode name="tile2text" styleLbl="node1">
            <dgm:varLst>
              <dgm:chMax val="0"/>
              <dgm:chPref val="0"/>
              <dgm:bulletEnabled val="1"/>
            </dgm:varLst>
            <dgm:choose name="Name14">
              <dgm:if name="Name15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16">
                <dgm:alg type="tx"/>
              </dgm:else>
            </dgm:choose>
            <dgm:shape xmlns:r="http://schemas.openxmlformats.org/officeDocument/2006/relationships" type="rect" r:blip="" hideGeom="1">
              <dgm:adjLst/>
            </dgm:shape>
            <dgm:choose name="Name17">
              <dgm:if name="Name18" func="var" arg="dir" op="equ" val="norm">
                <dgm:presOf axis="ch ch desOrSelf" ptType="node node node" st="1 2 1" cnt="1 1 0"/>
              </dgm:if>
              <dgm:else name="Name19">
                <dgm:presOf axis="ch ch desOrSelf" ptType="node node node" st="1 1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3" styleLbl="node1">
            <dgm:alg type="sp"/>
            <dgm:shape xmlns:r="http://schemas.openxmlformats.org/officeDocument/2006/relationships" rot="180" type="round1Rect" r:blip="">
              <dgm:adjLst/>
            </dgm:shape>
            <dgm:choose name="Name20">
              <dgm:if name="Name21" func="var" arg="dir" op="equ" val="norm">
                <dgm:presOf axis="ch ch desOrSelf" ptType="node node node" st="1 3 1" cnt="1 1 0"/>
              </dgm:if>
              <dgm:else name="Name22">
                <dgm:presOf axis="ch ch desOrSelf" ptType="node node node" st="1 4 1" cnt="1 1 0"/>
              </dgm:else>
            </dgm:choose>
            <dgm:constrLst/>
            <dgm:ruleLst/>
          </dgm:layoutNode>
          <dgm:layoutNode name="tile3text" styleLbl="node1">
            <dgm:varLst>
              <dgm:chMax val="0"/>
              <dgm:chPref val="0"/>
              <dgm:bulletEnabled val="1"/>
            </dgm:varLst>
            <dgm:choose name="Name23">
              <dgm:if name="Name24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25">
                <dgm:alg type="tx"/>
              </dgm:else>
            </dgm:choose>
            <dgm:shape xmlns:r="http://schemas.openxmlformats.org/officeDocument/2006/relationships" rot="180" type="rect" r:blip="" hideGeom="1">
              <dgm:adjLst/>
            </dgm:shape>
            <dgm:choose name="Name26">
              <dgm:if name="Name27" func="var" arg="dir" op="equ" val="norm">
                <dgm:presOf axis="ch ch desOrSelf" ptType="node node node" st="1 3 1" cnt="1 1 0"/>
              </dgm:if>
              <dgm:else name="Name28">
                <dgm:presOf axis="ch ch desOrSelf" ptType="node node node" st="1 4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4" styleLbl="node1">
            <dgm:alg type="sp"/>
            <dgm:shape xmlns:r="http://schemas.openxmlformats.org/officeDocument/2006/relationships" rot="90" type="round1Rect" r:blip="">
              <dgm:adjLst/>
            </dgm:shape>
            <dgm:choose name="Name29">
              <dgm:if name="Name30" func="var" arg="dir" op="equ" val="norm">
                <dgm:presOf axis="ch ch desOrSelf" ptType="node node node" st="1 4 1" cnt="1 1 0"/>
              </dgm:if>
              <dgm:else name="Name31">
                <dgm:presOf axis="ch ch desOrSelf" ptType="node node node" st="1 3 1" cnt="1 1 0"/>
              </dgm:else>
            </dgm:choose>
            <dgm:constrLst/>
            <dgm:ruleLst/>
          </dgm:layoutNode>
          <dgm:layoutNode name="tile4text" styleLbl="node1">
            <dgm:varLst>
              <dgm:chMax val="0"/>
              <dgm:chPref val="0"/>
              <dgm:bulletEnabled val="1"/>
            </dgm:varLst>
            <dgm:choose name="Name32">
              <dgm:if name="Name33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34">
                <dgm:alg type="tx"/>
              </dgm:else>
            </dgm:choose>
            <dgm:shape xmlns:r="http://schemas.openxmlformats.org/officeDocument/2006/relationships" rot="90" type="rect" r:blip="" hideGeom="1">
              <dgm:adjLst/>
            </dgm:shape>
            <dgm:choose name="Name35">
              <dgm:if name="Name36" func="var" arg="dir" op="equ" val="norm">
                <dgm:presOf axis="ch ch desOrSelf" ptType="node node node" st="1 4 1" cnt="1 1 0"/>
              </dgm:if>
              <dgm:else name="Name37">
                <dgm:presOf axis="ch ch desOrSelf" ptType="node node node" st="1 3 1" cnt="1 1 0"/>
              </dgm:else>
            </dgm:choose>
            <dgm:constrLst/>
            <dgm:ruleLst>
              <dgm:rule type="primFontSz" val="5" fact="NaN" max="NaN"/>
            </dgm:ruleLst>
          </dgm:layoutNode>
        </dgm:layoutNode>
        <dgm:layoutNode name="centerTile" styleLbl="fgShp">
          <dgm:varLst>
            <dgm:chMax val="0"/>
            <dgm:chPref val="0"/>
          </dgm:varLst>
          <dgm:alg type="tx"/>
          <dgm:shape xmlns:r="http://schemas.openxmlformats.org/officeDocument/2006/relationships" type="roundRect" r:blip="">
            <dgm:adjLst/>
          </dgm:shape>
          <dgm:presOf axis="ch" ptType="node" cnt="1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if>
      <dgm:else name="Name38"/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我們的故宮">
      <a:dk1>
        <a:srgbClr val="484F5E"/>
      </a:dk1>
      <a:lt1>
        <a:srgbClr val="FFFFFF"/>
      </a:lt1>
      <a:dk2>
        <a:srgbClr val="040606"/>
      </a:dk2>
      <a:lt2>
        <a:srgbClr val="F9F6F2"/>
      </a:lt2>
      <a:accent1>
        <a:srgbClr val="FAAF17"/>
      </a:accent1>
      <a:accent2>
        <a:srgbClr val="4DB587"/>
      </a:accent2>
      <a:accent3>
        <a:srgbClr val="EE6142"/>
      </a:accent3>
      <a:accent4>
        <a:srgbClr val="734122"/>
      </a:accent4>
      <a:accent5>
        <a:srgbClr val="C4C0B3"/>
      </a:accent5>
      <a:accent6>
        <a:srgbClr val="FAAF17"/>
      </a:accent6>
      <a:hlink>
        <a:srgbClr val="EE6142"/>
      </a:hlink>
      <a:folHlink>
        <a:srgbClr val="74432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c888565-292f-4b60-a4c3-978be975df1a">
      <Terms xmlns="http://schemas.microsoft.com/office/infopath/2007/PartnerControls"/>
    </lcf76f155ced4ddcb4097134ff3c332f>
    <TaxCatchAll xmlns="a67ca032-99e1-499e-a335-21cedd256a52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19" ma:contentTypeDescription="Create a new document." ma:contentTypeScope="" ma:versionID="d4d588da712717495de59ac36c95dd8d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a02e80818cac82392bff2f497c913b9d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5d5784a-827d-4306-a51d-6f1b4b9e6b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3" nillable="true" ma:displayName="Taxonomy Catch All Column" ma:hidden="true" ma:list="{934b552b-2268-4134-bd04-92e881359c7f}" ma:internalName="TaxCatchAll" ma:showField="CatchAllData" ma:web="a67ca032-99e1-499e-a335-21cedd256a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2E85145-8FFC-4C51-BDDB-6913935C65E8}">
  <ds:schemaRefs>
    <ds:schemaRef ds:uri="a67ca032-99e1-499e-a335-21cedd256a52"/>
    <ds:schemaRef ds:uri="http://schemas.openxmlformats.org/package/2006/metadata/core-properties"/>
    <ds:schemaRef ds:uri="http://schemas.microsoft.com/office/2006/metadata/properties"/>
    <ds:schemaRef ds:uri="http://purl.org/dc/dcmitype/"/>
    <ds:schemaRef ds:uri="http://purl.org/dc/elements/1.1/"/>
    <ds:schemaRef ds:uri="http://purl.org/dc/terms/"/>
    <ds:schemaRef ds:uri="7c888565-292f-4b60-a4c3-978be975df1a"/>
    <ds:schemaRef ds:uri="http://schemas.microsoft.com/office/infopath/2007/PartnerControls"/>
    <ds:schemaRef ds:uri="http://schemas.microsoft.com/office/2006/documentManagement/typ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33640945-A2AA-434E-905B-C85B92F140E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89E0162-9598-5C4F-9519-3D564DF9E10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1C25EB8-2DA8-42AA-BC3A-F035D810202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888565-292f-4b60-a4c3-978be975df1a"/>
    <ds:schemaRef ds:uri="a67ca032-99e1-499e-a335-21cedd256a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故宮_學科工作紙-小學答案</Template>
  <TotalTime>651</TotalTime>
  <Pages>2</Pages>
  <Words>98</Words>
  <Characters>564</Characters>
  <Application>Microsoft Office Word</Application>
  <DocSecurity>0</DocSecurity>
  <Lines>4</Lines>
  <Paragraphs>1</Paragraphs>
  <ScaleCrop>false</ScaleCrop>
  <Company/>
  <LinksUpToDate>false</LinksUpToDate>
  <CharactersWithSpaces>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Chan</dc:creator>
  <cp:keywords/>
  <dc:description/>
  <cp:lastModifiedBy>Sally Ng</cp:lastModifiedBy>
  <cp:revision>248</cp:revision>
  <cp:lastPrinted>2022-07-14T09:34:00Z</cp:lastPrinted>
  <dcterms:created xsi:type="dcterms:W3CDTF">2022-09-20T08:24:00Z</dcterms:created>
  <dcterms:modified xsi:type="dcterms:W3CDTF">2022-12-01T01:33:00Z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  <property fmtid="{D5CDD505-2E9C-101B-9397-08002B2CF9AE}" pid="3" name="MediaServiceImageTags">
    <vt:lpwstr/>
  </property>
</Properties>
</file>