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02F72865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E3FA0E" wp14:editId="0063A7E5">
                <wp:simplePos x="0" y="0"/>
                <wp:positionH relativeFrom="margin">
                  <wp:posOffset>3814589</wp:posOffset>
                </wp:positionH>
                <wp:positionV relativeFrom="paragraph">
                  <wp:posOffset>187865</wp:posOffset>
                </wp:positionV>
                <wp:extent cx="2536166" cy="836762"/>
                <wp:effectExtent l="0" t="0" r="0" b="190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83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BFE7" w14:textId="0E9FBC24" w:rsidR="00FF1B65" w:rsidRPr="007D3DF0" w:rsidRDefault="00863284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3DF0">
                              <w:rPr>
                                <w:rStyle w:val="af8"/>
                                <w:rFonts w:hint="eastAsia"/>
                              </w:rPr>
                              <w:t>可以配合小三常識「熱」和小四常識「空氣」課題使用。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300.35pt;margin-top:14.8pt;width:199.7pt;height:65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" filled="f" stroked="f" strokeweight=".5pt">
                <v:textbox>
                  <w:txbxContent>
                    <w:p w14:paraId="5DE5BFE7" w14:textId="0E9FBC24" w:rsidR="00FF1B65" w:rsidRPr="007D3DF0" w:rsidRDefault="00863284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D3DF0">
                        <w:rPr>
                          <w:rStyle w:val="af8"/>
                          <w:rFonts w:hint="eastAsia"/>
                        </w:rPr>
                        <w:t>可以配合小三常識「熱」和小四常識「空氣」課題使用。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3AF27C6" wp14:editId="5195CB5E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7AA7B953" wp14:editId="0F7D9FBD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配合科目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D344827" w14:textId="59787741" w:rsidR="008303A6" w:rsidRPr="007415EF" w:rsidRDefault="001D5394" w:rsidP="00746A8C">
      <w:pPr>
        <w:pStyle w:val="ab"/>
      </w:pPr>
      <w:r w:rsidRPr="007415EF">
        <w:rPr>
          <w:rFonts w:hint="eastAsia"/>
        </w:rPr>
        <w:t>遊故宮</w:t>
      </w:r>
      <w:r w:rsidR="00FF57D7"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 w:rsidR="00A80F92">
        <w:rPr>
          <w:rFonts w:hint="eastAsia"/>
        </w:rPr>
        <w:t>0</w:t>
      </w:r>
      <w:r w:rsidR="00A80F92">
        <w:t>1</w:t>
      </w:r>
    </w:p>
    <w:p w14:paraId="0C41823C" w14:textId="5859AAB8" w:rsidR="008303A6" w:rsidRPr="008303A6" w:rsidRDefault="008303A6" w:rsidP="000F5CAF">
      <w:pPr>
        <w:pStyle w:val="ad"/>
      </w:pPr>
      <w:r w:rsidRPr="008303A6">
        <w:rPr>
          <w:rFonts w:hint="eastAsia"/>
        </w:rPr>
        <w:t>紫禁城是怎樣照明的？</w:t>
      </w:r>
    </w:p>
    <w:p w14:paraId="7AD0B6FC" w14:textId="752ED9F3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6EB3A47A" w:rsidR="000369C7" w:rsidRPr="0046458E" w:rsidRDefault="00345406" w:rsidP="00D86BF0">
      <w:pPr>
        <w:pStyle w:val="opencontent"/>
      </w:pPr>
      <w:r w:rsidRPr="0046458E">
        <w:rPr>
          <w:rFonts w:hint="eastAsia"/>
        </w:rPr>
        <w:t>照明系統對人們十分重要。明清皇帝生活在故宮</w:t>
      </w:r>
      <w:proofErr w:type="gramStart"/>
      <w:r w:rsidRPr="0046458E">
        <w:rPr>
          <w:rFonts w:hint="eastAsia"/>
        </w:rPr>
        <w:t>裏</w:t>
      </w:r>
      <w:proofErr w:type="gramEnd"/>
      <w:r w:rsidRPr="0046458E">
        <w:rPr>
          <w:rFonts w:hint="eastAsia"/>
        </w:rPr>
        <w:t>，當時沒有電力裝</w:t>
      </w:r>
      <w:r w:rsidR="00D86BF0">
        <w:rPr>
          <w:rFonts w:asciiTheme="minorEastAsia" w:eastAsiaTheme="minorEastAsia" w:hAnsiTheme="minorEastAsia" w:hint="eastAsia"/>
        </w:rPr>
        <w:t>置</w:t>
      </w:r>
      <w:r w:rsidRPr="0046458E">
        <w:rPr>
          <w:rFonts w:hint="eastAsia"/>
        </w:rPr>
        <w:t>，他們用甚麼方法照明？</w:t>
      </w:r>
      <w:r w:rsidR="00A60B83" w:rsidRPr="0046458E">
        <w:rPr>
          <w:rFonts w:hint="eastAsia"/>
        </w:rPr>
        <w:t>這些裝</w:t>
      </w:r>
      <w:r w:rsidR="009D4A6D">
        <w:rPr>
          <w:rFonts w:eastAsiaTheme="minorEastAsia" w:hint="eastAsia"/>
        </w:rPr>
        <w:t>置</w:t>
      </w:r>
      <w:r w:rsidR="00A60B83" w:rsidRPr="0046458E">
        <w:rPr>
          <w:rFonts w:hint="eastAsia"/>
        </w:rPr>
        <w:t>的設計怎樣配合使用需要？</w:t>
      </w:r>
    </w:p>
    <w:p w14:paraId="603DE558" w14:textId="77777777" w:rsidR="0046458E" w:rsidRDefault="0046458E" w:rsidP="00BA14B1">
      <w:pPr>
        <w:pStyle w:val="Rubrics"/>
      </w:pPr>
    </w:p>
    <w:p w14:paraId="1544C782" w14:textId="1BEB0A35" w:rsidR="001C0ADE" w:rsidRPr="00BA14B1" w:rsidRDefault="00085139" w:rsidP="00BA14B1">
      <w:pPr>
        <w:pStyle w:val="Rubrics"/>
      </w:pPr>
      <w:r w:rsidRPr="00BA14B1">
        <w:rPr>
          <w:rFonts w:hint="eastAsia"/>
        </w:rPr>
        <w:t>在沒有電，也沒有煤氣的</w:t>
      </w:r>
      <w:r w:rsidR="00A80F92" w:rsidRPr="00BA14B1">
        <w:rPr>
          <w:rFonts w:hint="eastAsia"/>
        </w:rPr>
        <w:t>古代，面</w:t>
      </w:r>
      <w:r w:rsidR="00A80F92" w:rsidRPr="00BA14B1">
        <w:rPr>
          <w:rFonts w:cs="新細明體" w:hint="eastAsia"/>
        </w:rPr>
        <w:t>積廣大的</w:t>
      </w:r>
      <w:r w:rsidR="008303A6" w:rsidRPr="00BA14B1">
        <w:rPr>
          <w:rFonts w:hint="eastAsia"/>
        </w:rPr>
        <w:t>紫禁城</w:t>
      </w:r>
      <w:proofErr w:type="gramStart"/>
      <w:r w:rsidR="008303A6" w:rsidRPr="00BA14B1">
        <w:rPr>
          <w:rFonts w:hint="eastAsia"/>
        </w:rPr>
        <w:t>裏</w:t>
      </w:r>
      <w:proofErr w:type="gramEnd"/>
      <w:r w:rsidR="008303A6" w:rsidRPr="00BA14B1">
        <w:rPr>
          <w:rFonts w:hint="eastAsia"/>
        </w:rPr>
        <w:t>是怎樣照</w:t>
      </w:r>
      <w:r w:rsidR="007B2470" w:rsidRPr="00BA14B1">
        <w:rPr>
          <w:rFonts w:hint="eastAsia"/>
        </w:rPr>
        <w:t>明的</w:t>
      </w:r>
      <w:r w:rsidR="00A80F92" w:rsidRPr="00BA14B1">
        <w:rPr>
          <w:rFonts w:hint="eastAsia"/>
        </w:rPr>
        <w:t>呢</w:t>
      </w:r>
      <w:r w:rsidR="007B2470" w:rsidRPr="00BA14B1">
        <w:rPr>
          <w:rFonts w:hint="eastAsia"/>
        </w:rPr>
        <w:t>？</w:t>
      </w:r>
      <w:r w:rsidR="00621AC4" w:rsidRPr="00BA14B1">
        <w:rPr>
          <w:rFonts w:hint="eastAsia"/>
        </w:rPr>
        <w:t>閱</w:t>
      </w:r>
      <w:r w:rsidR="007B2470" w:rsidRPr="00BA14B1">
        <w:rPr>
          <w:rFonts w:hint="eastAsia"/>
        </w:rPr>
        <w:t>讀以下的文章，</w:t>
      </w:r>
      <w:r w:rsidR="00E06B84" w:rsidRPr="00BA14B1">
        <w:rPr>
          <w:rFonts w:hint="eastAsia"/>
        </w:rPr>
        <w:t>回答問題。</w:t>
      </w:r>
    </w:p>
    <w:tbl>
      <w:tblPr>
        <w:tblStyle w:val="af"/>
        <w:tblW w:w="10268" w:type="dxa"/>
        <w:tblLook w:val="04A0" w:firstRow="1" w:lastRow="0" w:firstColumn="1" w:lastColumn="0" w:noHBand="0" w:noVBand="1"/>
      </w:tblPr>
      <w:tblGrid>
        <w:gridCol w:w="10268"/>
      </w:tblGrid>
      <w:tr w:rsidR="005551F2" w14:paraId="6A956C1D" w14:textId="77777777" w:rsidTr="00937B52">
        <w:trPr>
          <w:trHeight w:val="8190"/>
        </w:trPr>
        <w:tc>
          <w:tcPr>
            <w:tcW w:w="10268" w:type="dxa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16E91C03" w14:textId="66113215" w:rsidR="005551F2" w:rsidRDefault="001D22AE" w:rsidP="0089135E">
            <w:pPr>
              <w:pStyle w:val="af4"/>
              <w:spacing w:before="360"/>
              <w:ind w:left="148" w:right="5486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C9167F7" wp14:editId="475A83BB">
                  <wp:simplePos x="0" y="0"/>
                  <wp:positionH relativeFrom="column">
                    <wp:posOffset>3070753</wp:posOffset>
                  </wp:positionH>
                  <wp:positionV relativeFrom="paragraph">
                    <wp:posOffset>286648</wp:posOffset>
                  </wp:positionV>
                  <wp:extent cx="3297836" cy="3077833"/>
                  <wp:effectExtent l="19050" t="19050" r="17145" b="2794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75" t="16413" r="12381" b="7012"/>
                          <a:stretch/>
                        </pic:blipFill>
                        <pic:spPr bwMode="auto">
                          <a:xfrm>
                            <a:off x="0" y="0"/>
                            <a:ext cx="3297836" cy="30778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51F2" w:rsidRPr="00321D20">
              <w:rPr>
                <w:rFonts w:ascii="KaiTi" w:hAnsi="KaiTi"/>
              </w:rPr>
              <w:t xml:space="preserve">    </w:t>
            </w:r>
            <w:r w:rsidR="005551F2" w:rsidRPr="00BA14B1">
              <w:rPr>
                <w:rFonts w:hint="eastAsia"/>
              </w:rPr>
              <w:t>紫禁城夜間照明主要靠各種各樣的燈，光源主要是蠟燭。紫禁城內一些街道，</w:t>
            </w:r>
            <w:proofErr w:type="gramStart"/>
            <w:r w:rsidR="00826E81" w:rsidRPr="00BA14B1">
              <w:rPr>
                <w:rFonts w:hint="eastAsia"/>
              </w:rPr>
              <w:t>例如乾清門</w:t>
            </w:r>
            <w:proofErr w:type="gramEnd"/>
            <w:r w:rsidR="00826E81" w:rsidRPr="00BA14B1">
              <w:rPr>
                <w:rFonts w:hint="eastAsia"/>
              </w:rPr>
              <w:t>廣場</w:t>
            </w:r>
            <w:proofErr w:type="gramStart"/>
            <w:r w:rsidR="00826E81" w:rsidRPr="00BA14B1">
              <w:rPr>
                <w:rFonts w:hint="eastAsia"/>
              </w:rPr>
              <w:t>內左門</w:t>
            </w:r>
            <w:proofErr w:type="gramEnd"/>
            <w:r w:rsidR="00826E81" w:rsidRPr="00BA14B1">
              <w:rPr>
                <w:rFonts w:hint="eastAsia"/>
              </w:rPr>
              <w:t>和</w:t>
            </w:r>
            <w:proofErr w:type="gramStart"/>
            <w:r w:rsidR="00826E81" w:rsidRPr="00BA14B1">
              <w:rPr>
                <w:rFonts w:hint="eastAsia"/>
              </w:rPr>
              <w:t>內右門兩側</w:t>
            </w:r>
            <w:proofErr w:type="gramEnd"/>
            <w:r w:rsidR="00460678" w:rsidRPr="00BA14B1">
              <w:rPr>
                <w:rFonts w:hint="eastAsia"/>
              </w:rPr>
              <w:t>都設有銅製的路燈。這種路燈底部是一米多高的漢白玉基座，上面是銅製的重檐亭子</w:t>
            </w:r>
            <w:proofErr w:type="gramStart"/>
            <w:r w:rsidR="00460678" w:rsidRPr="00BA14B1">
              <w:rPr>
                <w:rFonts w:hint="eastAsia"/>
              </w:rPr>
              <w:t>形燈框</w:t>
            </w:r>
            <w:proofErr w:type="gramEnd"/>
            <w:r w:rsidR="00460678" w:rsidRPr="00BA14B1">
              <w:rPr>
                <w:rFonts w:hint="eastAsia"/>
              </w:rPr>
              <w:t>，亭身</w:t>
            </w:r>
            <w:proofErr w:type="gramStart"/>
            <w:r w:rsidR="00460678" w:rsidRPr="00BA14B1">
              <w:rPr>
                <w:rFonts w:hint="eastAsia"/>
              </w:rPr>
              <w:t>四面鑲</w:t>
            </w:r>
            <w:proofErr w:type="gramEnd"/>
            <w:r w:rsidR="00460678" w:rsidRPr="00BA14B1">
              <w:rPr>
                <w:rFonts w:hint="eastAsia"/>
              </w:rPr>
              <w:t>有玻璃</w:t>
            </w:r>
            <w:r w:rsidR="00B46498" w:rsidRPr="00BA14B1">
              <w:rPr>
                <w:rFonts w:hint="eastAsia"/>
              </w:rPr>
              <w:t>，</w:t>
            </w:r>
            <w:proofErr w:type="gramStart"/>
            <w:r w:rsidR="00B46498" w:rsidRPr="00BA14B1">
              <w:rPr>
                <w:rFonts w:hint="eastAsia"/>
              </w:rPr>
              <w:t>裏</w:t>
            </w:r>
            <w:proofErr w:type="gramEnd"/>
            <w:r w:rsidR="00B46498" w:rsidRPr="00BA14B1">
              <w:rPr>
                <w:rFonts w:hint="eastAsia"/>
              </w:rPr>
              <w:t>面可以燃點蠟燭。</w:t>
            </w:r>
            <w:r w:rsidR="00826E81" w:rsidRPr="00BA14B1">
              <w:rPr>
                <w:rFonts w:hint="eastAsia"/>
              </w:rPr>
              <w:t>據記載，</w:t>
            </w:r>
            <w:r w:rsidR="001764E5" w:rsidRPr="00BA14B1">
              <w:rPr>
                <w:rFonts w:hint="eastAsia"/>
              </w:rPr>
              <w:t>每面玻璃上還畫有紅色壽字，四角各畫一隻紅色蝙蝠，象徵福壽</w:t>
            </w:r>
            <w:r w:rsidR="00AA3649" w:rsidRPr="00BA14B1">
              <w:rPr>
                <w:rFonts w:hint="eastAsia"/>
              </w:rPr>
              <w:t>雙全，可惜圖案現已無存。</w:t>
            </w:r>
          </w:p>
          <w:p w14:paraId="1C707C69" w14:textId="56111581" w:rsidR="00937B52" w:rsidRDefault="00937B52" w:rsidP="0089135E">
            <w:pPr>
              <w:pStyle w:val="af4"/>
              <w:ind w:left="148" w:right="275"/>
              <w:jc w:val="right"/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sym w:font="Wingdings" w:char="F0DD"/>
            </w:r>
            <w:proofErr w:type="gramStart"/>
            <w:r w:rsidR="007C4DEB">
              <w:rPr>
                <w:rFonts w:ascii="微軟正黑體" w:eastAsia="微軟正黑體" w:hAnsi="微軟正黑體" w:hint="eastAsia"/>
                <w:sz w:val="24"/>
                <w:szCs w:val="24"/>
              </w:rPr>
              <w:t>乾清門</w:t>
            </w:r>
            <w:proofErr w:type="gramEnd"/>
            <w:r w:rsidR="007C4DEB">
              <w:rPr>
                <w:rFonts w:ascii="微軟正黑體" w:eastAsia="微軟正黑體" w:hAnsi="微軟正黑體" w:hint="eastAsia"/>
                <w:sz w:val="24"/>
                <w:szCs w:val="24"/>
              </w:rPr>
              <w:t>廣場</w:t>
            </w:r>
            <w:proofErr w:type="gramStart"/>
            <w:r w:rsidRPr="003C6619">
              <w:rPr>
                <w:rFonts w:ascii="微軟正黑體" w:eastAsia="微軟正黑體" w:hAnsi="微軟正黑體" w:hint="eastAsia"/>
                <w:sz w:val="24"/>
                <w:szCs w:val="24"/>
              </w:rPr>
              <w:t>內左門銅燈亭</w:t>
            </w:r>
            <w:proofErr w:type="gramEnd"/>
          </w:p>
          <w:p w14:paraId="6D3351C9" w14:textId="3498C619" w:rsidR="00B46498" w:rsidRPr="00BA14B1" w:rsidRDefault="00B46498" w:rsidP="0089135E">
            <w:pPr>
              <w:pStyle w:val="af4"/>
              <w:ind w:left="148" w:right="275"/>
            </w:pPr>
            <w:r w:rsidRPr="00BA14B1">
              <w:t xml:space="preserve">    </w:t>
            </w:r>
            <w:proofErr w:type="gramStart"/>
            <w:r w:rsidR="00BE7FA2" w:rsidRPr="00BA14B1">
              <w:rPr>
                <w:rFonts w:hint="eastAsia"/>
              </w:rPr>
              <w:t>銅燈亭</w:t>
            </w:r>
            <w:proofErr w:type="gramEnd"/>
            <w:r w:rsidR="00BE7FA2" w:rsidRPr="00BA14B1">
              <w:rPr>
                <w:rFonts w:hint="eastAsia"/>
              </w:rPr>
              <w:t>兩層屋檐之間還開有銅錢形的通風孔，既保證了蠟燭燃燒時的氧氣供應，又可以防止蠟燭被</w:t>
            </w:r>
            <w:proofErr w:type="gramStart"/>
            <w:r w:rsidR="00BE7FA2" w:rsidRPr="00BA14B1">
              <w:rPr>
                <w:rFonts w:hint="eastAsia"/>
              </w:rPr>
              <w:t>風吹滅</w:t>
            </w:r>
            <w:proofErr w:type="gramEnd"/>
            <w:r w:rsidR="00BE7FA2" w:rsidRPr="00BA14B1">
              <w:rPr>
                <w:rFonts w:hint="eastAsia"/>
              </w:rPr>
              <w:t>。古時內廷居住的人員</w:t>
            </w:r>
            <w:proofErr w:type="gramStart"/>
            <w:r w:rsidR="00BE7FA2" w:rsidRPr="00BA14B1">
              <w:rPr>
                <w:rFonts w:hint="eastAsia"/>
              </w:rPr>
              <w:t>眾多，</w:t>
            </w:r>
            <w:proofErr w:type="gramEnd"/>
            <w:r w:rsidR="00BE7FA2" w:rsidRPr="00BA14B1">
              <w:rPr>
                <w:rFonts w:hint="eastAsia"/>
              </w:rPr>
              <w:t>他們在漆黑的夜間走動，靠的就是一座座</w:t>
            </w:r>
            <w:proofErr w:type="gramStart"/>
            <w:r w:rsidR="00BE7FA2" w:rsidRPr="00BA14B1">
              <w:rPr>
                <w:rFonts w:hint="eastAsia"/>
              </w:rPr>
              <w:t>銅燈亭</w:t>
            </w:r>
            <w:proofErr w:type="gramEnd"/>
            <w:r w:rsidR="00BE7FA2" w:rsidRPr="00BA14B1">
              <w:rPr>
                <w:rFonts w:hint="eastAsia"/>
              </w:rPr>
              <w:t>發出的淡黃色光芒，這些光芒為他們照亮了前方的路途。</w:t>
            </w:r>
          </w:p>
          <w:p w14:paraId="4B4BFD91" w14:textId="77777777" w:rsidR="00C54274" w:rsidRDefault="00C54274" w:rsidP="0089135E">
            <w:pPr>
              <w:pStyle w:val="af0"/>
              <w:ind w:right="185"/>
            </w:pPr>
            <w:r w:rsidRPr="00034224">
              <w:rPr>
                <w:rFonts w:hint="eastAsia"/>
              </w:rPr>
              <w:t>資料來源：《探秘故宮</w:t>
            </w:r>
            <w:r w:rsidR="00D03103" w:rsidRPr="00034224">
              <w:rPr>
                <w:rFonts w:hint="eastAsia"/>
              </w:rPr>
              <w:sym w:font="Symbol" w:char="F0B7"/>
            </w:r>
            <w:r w:rsidR="00D03103" w:rsidRPr="00034224">
              <w:rPr>
                <w:rFonts w:hint="eastAsia"/>
              </w:rPr>
              <w:t>探秘乾清門</w:t>
            </w:r>
            <w:r w:rsidRPr="00034224">
              <w:rPr>
                <w:rFonts w:hint="eastAsia"/>
              </w:rPr>
              <w:t>》</w:t>
            </w:r>
          </w:p>
          <w:p w14:paraId="738258CB" w14:textId="4A8429FF" w:rsidR="00937B52" w:rsidRPr="00034224" w:rsidRDefault="00937B52" w:rsidP="00034224">
            <w:pPr>
              <w:pStyle w:val="af0"/>
            </w:pPr>
          </w:p>
        </w:tc>
      </w:tr>
    </w:tbl>
    <w:p w14:paraId="46F9F14E" w14:textId="4E437AFE" w:rsidR="00A80F92" w:rsidRDefault="00A80F92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5642A117" w14:textId="75504398" w:rsidR="004A2D66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6026523D" w14:textId="0E9FCF9D" w:rsidR="009A2E88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45AF6134" wp14:editId="0EAD3C2D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85" w:rsidRPr="000369C7">
        <w:rPr>
          <w:rStyle w:val="section0"/>
          <w:rFonts w:hint="eastAsia"/>
        </w:rPr>
        <w:t>想一想</w:t>
      </w:r>
      <w:r w:rsidR="005E256F" w:rsidRPr="000369C7">
        <w:rPr>
          <w:rStyle w:val="section0"/>
          <w:rFonts w:hint="eastAsia"/>
        </w:rPr>
        <w:t>、寫一寫</w:t>
      </w:r>
    </w:p>
    <w:p w14:paraId="48D8764B" w14:textId="0D082EFD" w:rsidR="009A2E88" w:rsidRPr="00E61EFB" w:rsidRDefault="00EC131B" w:rsidP="00E61EFB">
      <w:pPr>
        <w:pStyle w:val="a"/>
      </w:pPr>
      <w:r w:rsidRPr="00E61EFB">
        <w:rPr>
          <w:rFonts w:hint="eastAsia"/>
        </w:rPr>
        <w:t>根據文章的描述，在</w:t>
      </w:r>
      <w:proofErr w:type="gramStart"/>
      <w:r w:rsidRPr="00E61EFB">
        <w:rPr>
          <w:rFonts w:hint="eastAsia"/>
        </w:rPr>
        <w:t>＿＿</w:t>
      </w:r>
      <w:proofErr w:type="gramEnd"/>
      <w:r w:rsidRPr="00E61EFB">
        <w:rPr>
          <w:rFonts w:hint="eastAsia"/>
        </w:rPr>
        <w:t>上填上適當的內容。</w:t>
      </w:r>
    </w:p>
    <w:p w14:paraId="0BDFF704" w14:textId="134247C1" w:rsidR="00EC131B" w:rsidRPr="00EC131B" w:rsidRDefault="00A75E6F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5FEC18" wp14:editId="3340124E">
                <wp:simplePos x="0" y="0"/>
                <wp:positionH relativeFrom="margin">
                  <wp:posOffset>4567531</wp:posOffset>
                </wp:positionH>
                <wp:positionV relativeFrom="paragraph">
                  <wp:posOffset>88073</wp:posOffset>
                </wp:positionV>
                <wp:extent cx="1856740" cy="974090"/>
                <wp:effectExtent l="285750" t="57150" r="67310" b="283210"/>
                <wp:wrapNone/>
                <wp:docPr id="15" name="圖說文字: 直線不加上框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740" cy="974090"/>
                        </a:xfrm>
                        <a:prstGeom prst="callout1">
                          <a:avLst>
                            <a:gd name="adj1" fmla="val 58053"/>
                            <a:gd name="adj2" fmla="val -1718"/>
                            <a:gd name="adj3" fmla="val 119854"/>
                            <a:gd name="adj4" fmla="val -11638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95E48" w14:textId="43B5F55A" w:rsidR="002B05C7" w:rsidRPr="000E38F9" w:rsidRDefault="00426223" w:rsidP="00AE3BF2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3</w:t>
                            </w:r>
                            <w:r w:rsidR="002B05C7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亭燈四面用</w:t>
                            </w:r>
                            <w:r w:rsidR="002B05C7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2B05C7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</w:t>
                            </w:r>
                            <w:r w:rsidR="00AE3BF2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製作</w:t>
                            </w:r>
                            <w:r w:rsidR="002B05C7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FEC18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圖說文字: 直線不加上框線 15" o:spid="_x0000_s1027" type="#_x0000_t41" style="position:absolute;margin-left:359.65pt;margin-top:6.95pt;width:146.2pt;height:76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" adj="-2514,25888,-371,12539" fillcolor="white [3201]" strokecolor="#ee6142 [3206]" strokeweight="1pt">
                <v:textbox>
                  <w:txbxContent>
                    <w:p w14:paraId="08D95E48" w14:textId="43B5F55A" w:rsidR="002B05C7" w:rsidRPr="000E38F9" w:rsidRDefault="00426223" w:rsidP="00AE3BF2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3</w:t>
                      </w:r>
                      <w:r w:rsidR="002B05C7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亭燈四面用</w:t>
                      </w:r>
                      <w:r w:rsidR="002B05C7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2B05C7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</w:t>
                      </w:r>
                      <w:r w:rsidR="00AE3BF2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製作</w:t>
                      </w:r>
                      <w:r w:rsidR="002B05C7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276EDFD7" w14:textId="677253F8" w:rsidR="001C0ADE" w:rsidRDefault="000702B4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A654D7" wp14:editId="76B25AAA">
                <wp:simplePos x="0" y="0"/>
                <wp:positionH relativeFrom="page">
                  <wp:posOffset>401955</wp:posOffset>
                </wp:positionH>
                <wp:positionV relativeFrom="paragraph">
                  <wp:posOffset>66040</wp:posOffset>
                </wp:positionV>
                <wp:extent cx="1842770" cy="974090"/>
                <wp:effectExtent l="57150" t="57150" r="138430" b="283210"/>
                <wp:wrapNone/>
                <wp:docPr id="21" name="圖說文字: 直線不加上框線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974090"/>
                        </a:xfrm>
                        <a:prstGeom prst="callout1">
                          <a:avLst>
                            <a:gd name="adj1" fmla="val 101446"/>
                            <a:gd name="adj2" fmla="val 94229"/>
                            <a:gd name="adj3" fmla="val 118968"/>
                            <a:gd name="adj4" fmla="val 102126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ADDAF" w14:textId="3AA73011" w:rsidR="00A75E6F" w:rsidRPr="000E38F9" w:rsidRDefault="00A75E6F" w:rsidP="00AE3BF2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1) </w:t>
                            </w:r>
                            <w:r w:rsidR="00426223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亭子形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頂部用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製作</w:t>
                            </w:r>
                            <w:r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54D7" id="圖說文字: 直線不加上框線 21" o:spid="_x0000_s1028" type="#_x0000_t41" style="position:absolute;margin-left:31.65pt;margin-top:5.2pt;width:145.1pt;height:76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" adj="22059,25697,20353,21912" fillcolor="white [3201]" strokecolor="#ee6142 [3206]" strokeweight="1pt">
                <v:textbox>
                  <w:txbxContent>
                    <w:p w14:paraId="10DADDAF" w14:textId="3AA73011" w:rsidR="00A75E6F" w:rsidRPr="000E38F9" w:rsidRDefault="00A75E6F" w:rsidP="00AE3BF2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1) </w:t>
                      </w:r>
                      <w:r w:rsidR="00426223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亭子形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頂部用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製作</w:t>
                      </w:r>
                      <w:r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x="t" minusy="t"/>
                <w10:wrap anchorx="page"/>
              </v:shape>
            </w:pict>
          </mc:Fallback>
        </mc:AlternateContent>
      </w:r>
      <w:r w:rsidR="004262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945997" wp14:editId="280C30A1">
                <wp:simplePos x="0" y="0"/>
                <wp:positionH relativeFrom="column">
                  <wp:posOffset>4687199</wp:posOffset>
                </wp:positionH>
                <wp:positionV relativeFrom="paragraph">
                  <wp:posOffset>215421</wp:posOffset>
                </wp:positionV>
                <wp:extent cx="1009291" cy="36195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291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AF876" w14:textId="59DB18C9" w:rsidR="00426223" w:rsidRDefault="00426223" w:rsidP="00426223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玻璃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5997" id="文字方塊 22" o:spid="_x0000_s1029" type="#_x0000_t202" style="position:absolute;margin-left:369.05pt;margin-top:16.95pt;width:79.4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" filled="f" stroked="f" strokeweight=".5pt">
                <v:textbox>
                  <w:txbxContent>
                    <w:p w14:paraId="49EAF876" w14:textId="59DB18C9" w:rsidR="00426223" w:rsidRDefault="00426223" w:rsidP="00426223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玻璃</w:t>
                      </w:r>
                    </w:p>
                  </w:txbxContent>
                </v:textbox>
              </v:shape>
            </w:pict>
          </mc:Fallback>
        </mc:AlternateContent>
      </w:r>
      <w:r w:rsidR="00056AF4">
        <w:rPr>
          <w:noProof/>
        </w:rPr>
        <w:drawing>
          <wp:anchor distT="0" distB="0" distL="114300" distR="114300" simplePos="0" relativeHeight="251663360" behindDoc="0" locked="0" layoutInCell="1" allowOverlap="1" wp14:anchorId="095E0A46" wp14:editId="5D32B5D3">
            <wp:simplePos x="0" y="0"/>
            <wp:positionH relativeFrom="column">
              <wp:posOffset>1521040</wp:posOffset>
            </wp:positionH>
            <wp:positionV relativeFrom="paragraph">
              <wp:posOffset>95106</wp:posOffset>
            </wp:positionV>
            <wp:extent cx="3252158" cy="2041167"/>
            <wp:effectExtent l="0" t="0" r="571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7" t="50207" r="42376" b="17225"/>
                    <a:stretch/>
                  </pic:blipFill>
                  <pic:spPr bwMode="auto">
                    <a:xfrm>
                      <a:off x="0" y="0"/>
                      <a:ext cx="3252158" cy="204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23A33" w14:textId="58386040" w:rsidR="00EC131B" w:rsidRDefault="00A75E6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BC1A65" wp14:editId="15FD9CC6">
                <wp:simplePos x="0" y="0"/>
                <wp:positionH relativeFrom="margin">
                  <wp:align>left</wp:align>
                </wp:positionH>
                <wp:positionV relativeFrom="paragraph">
                  <wp:posOffset>228013</wp:posOffset>
                </wp:positionV>
                <wp:extent cx="1026543" cy="362309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3" cy="36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A26E7" w14:textId="5177A6F7" w:rsidR="00AE3BF2" w:rsidRDefault="003A0092" w:rsidP="003A0092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1A65" id="文字方塊 16" o:spid="_x0000_s1030" type="#_x0000_t202" style="position:absolute;margin-left:0;margin-top:17.95pt;width:80.85pt;height:28.5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FbGgIAADM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" filled="f" stroked="f" strokeweight=".5pt">
                <v:textbox>
                  <w:txbxContent>
                    <w:p w14:paraId="2BEA26E7" w14:textId="5177A6F7" w:rsidR="00AE3BF2" w:rsidRDefault="003A0092" w:rsidP="003A0092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CBE8B" w14:textId="79A2CFBB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9AE32F8" w14:textId="30E52B29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92156A8" w14:textId="4764C62B" w:rsidR="00EC131B" w:rsidRDefault="004243E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F61BF5" wp14:editId="56432E80">
                <wp:simplePos x="0" y="0"/>
                <wp:positionH relativeFrom="margin">
                  <wp:posOffset>4595567</wp:posOffset>
                </wp:positionH>
                <wp:positionV relativeFrom="paragraph">
                  <wp:posOffset>255989</wp:posOffset>
                </wp:positionV>
                <wp:extent cx="1737360" cy="1055370"/>
                <wp:effectExtent l="381000" t="76200" r="72390" b="68580"/>
                <wp:wrapNone/>
                <wp:docPr id="4" name="圖說文字: 直線不加上框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055370"/>
                        </a:xfrm>
                        <a:prstGeom prst="callout1">
                          <a:avLst>
                            <a:gd name="adj1" fmla="val 48993"/>
                            <a:gd name="adj2" fmla="val -885"/>
                            <a:gd name="adj3" fmla="val -1326"/>
                            <a:gd name="adj4" fmla="val -18478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3795" w14:textId="28740617" w:rsidR="003146F5" w:rsidRPr="000E38F9" w:rsidRDefault="00426223" w:rsidP="00426223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4</w:t>
                            </w:r>
                            <w:r w:rsid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F635B2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光的來源是_</w:t>
                            </w:r>
                            <w:r w:rsidR="00F635B2" w:rsidRPr="000E38F9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____________</w:t>
                            </w:r>
                            <w:r w:rsidR="00F635B2" w:rsidRPr="000E38F9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1BF5" id="圖說文字: 直線不加上框線 4" o:spid="_x0000_s1031" type="#_x0000_t41" style="position:absolute;margin-left:361.85pt;margin-top:20.15pt;width:136.8pt;height:83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" adj="-3991,-286,-191,10582" fillcolor="white [3201]" strokecolor="#ee6142 [3206]" strokeweight="1pt">
                <v:textbox>
                  <w:txbxContent>
                    <w:p w14:paraId="10BA3795" w14:textId="28740617" w:rsidR="003146F5" w:rsidRPr="000E38F9" w:rsidRDefault="00426223" w:rsidP="00426223">
                      <w:pPr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4</w:t>
                      </w:r>
                      <w:r w:rsid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 w:rsidR="00F635B2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光的來源是_</w:t>
                      </w:r>
                      <w:r w:rsidR="00F635B2" w:rsidRPr="000E38F9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____________</w:t>
                      </w:r>
                      <w:r w:rsidR="00F635B2" w:rsidRPr="000E38F9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882"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E85220" wp14:editId="3C7624A3">
                <wp:simplePos x="0" y="0"/>
                <wp:positionH relativeFrom="margin">
                  <wp:posOffset>-155431</wp:posOffset>
                </wp:positionH>
                <wp:positionV relativeFrom="paragraph">
                  <wp:posOffset>150675</wp:posOffset>
                </wp:positionV>
                <wp:extent cx="1771650" cy="1089660"/>
                <wp:effectExtent l="57150" t="57150" r="133350" b="72390"/>
                <wp:wrapNone/>
                <wp:docPr id="6" name="圖說文字: 直線不加上框線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089660"/>
                        </a:xfrm>
                        <a:prstGeom prst="callout1">
                          <a:avLst>
                            <a:gd name="adj1" fmla="val 62570"/>
                            <a:gd name="adj2" fmla="val 106274"/>
                            <a:gd name="adj3" fmla="val 63242"/>
                            <a:gd name="adj4" fmla="val 93127"/>
                          </a:avLst>
                        </a:prstGeom>
                        <a:ln/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2FBB1" w14:textId="50F4A202" w:rsidR="00782387" w:rsidRPr="00F635B2" w:rsidRDefault="00AB077A" w:rsidP="00AB077A">
                            <w:pPr>
                              <w:pStyle w:val="a4"/>
                              <w:spacing w:line="360" w:lineRule="auto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346EA8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路燈</w:t>
                            </w:r>
                            <w:r w:rsidR="00426223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基座</w:t>
                            </w:r>
                            <w:r w:rsidR="00346EA8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用</w:t>
                            </w:r>
                            <w:r w:rsidR="00782387" w:rsidRPr="00F635B2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_</w:t>
                            </w:r>
                            <w:r w:rsidR="00782387" w:rsidRPr="00F635B2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</w:t>
                            </w:r>
                            <w:r w:rsidR="00346EA8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製作</w:t>
                            </w:r>
                            <w:r w:rsidR="00782387" w:rsidRPr="00F635B2"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5220" id="圖說文字: 直線不加上框線 6" o:spid="_x0000_s1032" type="#_x0000_t41" style="position:absolute;margin-left:-12.25pt;margin-top:11.85pt;width:139.5pt;height:85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" adj="20115,13660,22955,13515" fillcolor="white [3201]" strokecolor="#ee6142 [3206]" strokeweight="1pt">
                <v:textbox>
                  <w:txbxContent>
                    <w:p w14:paraId="1F42FBB1" w14:textId="50F4A202" w:rsidR="00782387" w:rsidRPr="00F635B2" w:rsidRDefault="00AB077A" w:rsidP="00AB077A">
                      <w:pPr>
                        <w:pStyle w:val="a4"/>
                        <w:spacing w:line="360" w:lineRule="auto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 xml:space="preserve">) </w:t>
                      </w:r>
                      <w:r w:rsidR="00346EA8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路燈</w:t>
                      </w:r>
                      <w:r w:rsidR="00426223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基座</w:t>
                      </w:r>
                      <w:r w:rsidR="00346EA8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用</w:t>
                      </w:r>
                      <w:r w:rsidR="00782387" w:rsidRPr="00F635B2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_</w:t>
                      </w:r>
                      <w:r w:rsidR="00782387" w:rsidRPr="00F635B2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</w:t>
                      </w:r>
                      <w:r w:rsidR="00346EA8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製作</w:t>
                      </w:r>
                      <w:r w:rsidR="00782387" w:rsidRPr="00F635B2"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2BF20EB0" w14:textId="382D92C8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71C4DCA7" w14:textId="2D3E5A6C" w:rsidR="00EC131B" w:rsidRDefault="00A75E6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5EFD9F" wp14:editId="75369DA7">
                <wp:simplePos x="0" y="0"/>
                <wp:positionH relativeFrom="margin">
                  <wp:align>left</wp:align>
                </wp:positionH>
                <wp:positionV relativeFrom="paragraph">
                  <wp:posOffset>99635</wp:posOffset>
                </wp:positionV>
                <wp:extent cx="923027" cy="384618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027" cy="38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ECC38" w14:textId="322FCCD2" w:rsidR="00346EA8" w:rsidRDefault="00346EA8" w:rsidP="00346EA8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漢白玉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EFD9F" id="文字方塊 9" o:spid="_x0000_s1033" type="#_x0000_t202" style="position:absolute;margin-left:0;margin-top:7.85pt;width:72.7pt;height:30.3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5LHAIAADI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" filled="f" stroked="f" strokeweight=".5pt">
                <v:textbox>
                  <w:txbxContent>
                    <w:p w14:paraId="4FFECC38" w14:textId="322FCCD2" w:rsidR="00346EA8" w:rsidRDefault="00346EA8" w:rsidP="00346EA8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漢白玉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1D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D74FD4" wp14:editId="40ECC553">
                <wp:simplePos x="0" y="0"/>
                <wp:positionH relativeFrom="column">
                  <wp:posOffset>4677039</wp:posOffset>
                </wp:positionH>
                <wp:positionV relativeFrom="paragraph">
                  <wp:posOffset>174625</wp:posOffset>
                </wp:positionV>
                <wp:extent cx="1310640" cy="36195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1E75E" w14:textId="71511D7D" w:rsidR="00365FA4" w:rsidRDefault="00365FA4" w:rsidP="00365FA4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蠟燭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74FD4" id="文字方塊 5" o:spid="_x0000_s1034" type="#_x0000_t202" style="position:absolute;margin-left:368.25pt;margin-top:13.75pt;width:103.2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" filled="f" stroked="f" strokeweight=".5pt">
                <v:textbox>
                  <w:txbxContent>
                    <w:p w14:paraId="0821E75E" w14:textId="71511D7D" w:rsidR="00365FA4" w:rsidRDefault="00365FA4" w:rsidP="00365FA4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蠟燭</w:t>
                      </w:r>
                    </w:p>
                  </w:txbxContent>
                </v:textbox>
              </v:shape>
            </w:pict>
          </mc:Fallback>
        </mc:AlternateContent>
      </w:r>
    </w:p>
    <w:p w14:paraId="693B8806" w14:textId="63AB4A11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8E24941" w14:textId="7FBB620B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717C754" w14:textId="47DB2DAD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7ECBC27" w14:textId="1AEF00AF" w:rsidR="00493ABB" w:rsidRDefault="00F55C1E" w:rsidP="00E61EFB">
      <w:pPr>
        <w:pStyle w:val="a"/>
      </w:pPr>
      <w:r>
        <w:rPr>
          <w:rFonts w:hint="eastAsia"/>
        </w:rPr>
        <w:t>用上述物品</w:t>
      </w:r>
      <w:r w:rsidR="00493ABB">
        <w:rPr>
          <w:rFonts w:hint="eastAsia"/>
        </w:rPr>
        <w:t>作照明，</w:t>
      </w:r>
      <w:r w:rsidR="005C181D">
        <w:rPr>
          <w:rFonts w:hint="eastAsia"/>
        </w:rPr>
        <w:t>可能會出現甚麼問題</w:t>
      </w:r>
      <w:r w:rsidR="00D9365A">
        <w:rPr>
          <w:rFonts w:hint="eastAsia"/>
        </w:rPr>
        <w:t>？寫出兩個。</w:t>
      </w:r>
    </w:p>
    <w:p w14:paraId="5F05D071" w14:textId="7A4897CA" w:rsidR="0056214B" w:rsidRDefault="00B33D53" w:rsidP="0056214B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035755" wp14:editId="29482F9A">
                <wp:simplePos x="0" y="0"/>
                <wp:positionH relativeFrom="column">
                  <wp:posOffset>451652</wp:posOffset>
                </wp:positionH>
                <wp:positionV relativeFrom="paragraph">
                  <wp:posOffset>169785</wp:posOffset>
                </wp:positionV>
                <wp:extent cx="5727939" cy="361950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939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135F1" w14:textId="3ACE97A3" w:rsidR="00B33D53" w:rsidRDefault="00B33D53" w:rsidP="00B33D53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要經常更換／</w:t>
                            </w:r>
                            <w:r w:rsidR="00A8227B">
                              <w:rPr>
                                <w:rFonts w:hint="eastAsia"/>
                              </w:rPr>
                              <w:t>光線</w:t>
                            </w:r>
                            <w:r w:rsidR="00B275B4">
                              <w:rPr>
                                <w:rFonts w:hint="eastAsia"/>
                              </w:rPr>
                              <w:t>比較昏暗／</w:t>
                            </w:r>
                            <w:r>
                              <w:rPr>
                                <w:rFonts w:hint="eastAsia"/>
                              </w:rPr>
                              <w:t>容易引發火災／</w:t>
                            </w:r>
                            <w:r w:rsidR="002C4C92">
                              <w:rPr>
                                <w:rFonts w:hint="eastAsia"/>
                              </w:rPr>
                              <w:t>容易被</w:t>
                            </w:r>
                            <w:proofErr w:type="gramStart"/>
                            <w:r w:rsidR="002C4C92">
                              <w:rPr>
                                <w:rFonts w:hint="eastAsia"/>
                              </w:rPr>
                              <w:t>風吹滅</w:t>
                            </w:r>
                            <w:proofErr w:type="gramEnd"/>
                            <w:r w:rsidR="002C4C92">
                              <w:rPr>
                                <w:rFonts w:hint="eastAsia"/>
                              </w:rPr>
                              <w:t>（或其他合理答案）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5755" id="文字方塊 20" o:spid="_x0000_s1035" type="#_x0000_t202" style="position:absolute;left:0;text-align:left;margin-left:35.55pt;margin-top:13.35pt;width:451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2zGgIAADMEAAAOAAAAZHJzL2Uyb0RvYy54bWysU9tuGyEQfa/Uf0C8x+tbnHr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" filled="f" stroked="f" strokeweight=".5pt">
                <v:textbox>
                  <w:txbxContent>
                    <w:p w14:paraId="159135F1" w14:textId="3ACE97A3" w:rsidR="00B33D53" w:rsidRDefault="00B33D53" w:rsidP="00B33D53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要經常更換／</w:t>
                      </w:r>
                      <w:r w:rsidR="00A8227B">
                        <w:rPr>
                          <w:rFonts w:hint="eastAsia"/>
                        </w:rPr>
                        <w:t>光線</w:t>
                      </w:r>
                      <w:r w:rsidR="00B275B4">
                        <w:rPr>
                          <w:rFonts w:hint="eastAsia"/>
                        </w:rPr>
                        <w:t>比較昏暗／</w:t>
                      </w:r>
                      <w:r>
                        <w:rPr>
                          <w:rFonts w:hint="eastAsia"/>
                        </w:rPr>
                        <w:t>容易引發火災／</w:t>
                      </w:r>
                      <w:r w:rsidR="002C4C92">
                        <w:rPr>
                          <w:rFonts w:hint="eastAsia"/>
                        </w:rPr>
                        <w:t>容易被</w:t>
                      </w:r>
                      <w:proofErr w:type="gramStart"/>
                      <w:r w:rsidR="002C4C92">
                        <w:rPr>
                          <w:rFonts w:hint="eastAsia"/>
                        </w:rPr>
                        <w:t>風吹滅</w:t>
                      </w:r>
                      <w:proofErr w:type="gramEnd"/>
                      <w:r w:rsidR="002C4C92">
                        <w:rPr>
                          <w:rFonts w:hint="eastAsia"/>
                        </w:rPr>
                        <w:t>（或其他合理答案）</w:t>
                      </w:r>
                    </w:p>
                  </w:txbxContent>
                </v:textbox>
              </v:shape>
            </w:pict>
          </mc:Fallback>
        </mc:AlternateContent>
      </w:r>
      <w:r w:rsidR="00F1388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A1F6C9" wp14:editId="369ADA9A">
                <wp:simplePos x="0" y="0"/>
                <wp:positionH relativeFrom="column">
                  <wp:posOffset>191135</wp:posOffset>
                </wp:positionH>
                <wp:positionV relativeFrom="paragraph">
                  <wp:posOffset>81496</wp:posOffset>
                </wp:positionV>
                <wp:extent cx="6112486" cy="527649"/>
                <wp:effectExtent l="57150" t="76200" r="79375" b="10160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2486" cy="527649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C1D3E" w14:textId="28BEF2CA" w:rsidR="00D9365A" w:rsidRDefault="00D9365A" w:rsidP="00690482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="00690482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1F6C9" id="矩形: 圓角 18" o:spid="_x0000_s1036" style="position:absolute;left:0;text-align:left;margin-left:15.05pt;margin-top:6.4pt;width:481.3pt;height:4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" fillcolor="white [3201]" strokecolor="#ee6142 [3206]" strokeweight="1pt">
                <v:stroke joinstyle="miter"/>
                <v:textbox>
                  <w:txbxContent>
                    <w:p w14:paraId="08CC1D3E" w14:textId="28BEF2CA" w:rsidR="00D9365A" w:rsidRDefault="00D9365A" w:rsidP="00690482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1</w:t>
                      </w:r>
                      <w:r w:rsidR="00690482"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B6EA27" w14:textId="009A0599" w:rsidR="0056214B" w:rsidRDefault="0056214B" w:rsidP="0056214B">
      <w:pPr>
        <w:pStyle w:val="a"/>
        <w:numPr>
          <w:ilvl w:val="0"/>
          <w:numId w:val="0"/>
        </w:numPr>
        <w:ind w:left="720"/>
      </w:pPr>
    </w:p>
    <w:p w14:paraId="332627D9" w14:textId="3015F82F" w:rsidR="00F40B58" w:rsidRDefault="00F40B58" w:rsidP="00F40B58">
      <w:pPr>
        <w:pStyle w:val="a"/>
        <w:numPr>
          <w:ilvl w:val="0"/>
          <w:numId w:val="0"/>
        </w:numPr>
        <w:ind w:left="720"/>
      </w:pPr>
    </w:p>
    <w:p w14:paraId="4B12A3D6" w14:textId="4E251995" w:rsidR="005C181D" w:rsidRDefault="00D9365A" w:rsidP="005C181D">
      <w:pPr>
        <w:pStyle w:val="a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C95757" wp14:editId="13F82462">
                <wp:simplePos x="0" y="0"/>
                <wp:positionH relativeFrom="column">
                  <wp:posOffset>201295</wp:posOffset>
                </wp:positionH>
                <wp:positionV relativeFrom="paragraph">
                  <wp:posOffset>33284</wp:posOffset>
                </wp:positionV>
                <wp:extent cx="6112486" cy="527649"/>
                <wp:effectExtent l="57150" t="76200" r="79375" b="101600"/>
                <wp:wrapNone/>
                <wp:docPr id="19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2486" cy="527649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D642D" w14:textId="5EA67B5D" w:rsidR="00D9365A" w:rsidRDefault="00D9365A" w:rsidP="00690482">
                            <w:pPr>
                              <w:pStyle w:val="af4"/>
                            </w:pPr>
                            <w:r>
                              <w:t>2</w:t>
                            </w:r>
                            <w:r w:rsidR="00690482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95757" id="矩形: 圓角 19" o:spid="_x0000_s1037" style="position:absolute;left:0;text-align:left;margin-left:15.85pt;margin-top:2.6pt;width:481.3pt;height:4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" fillcolor="white [3201]" strokecolor="#ee6142 [3206]" strokeweight="1pt">
                <v:stroke joinstyle="miter"/>
                <v:textbox>
                  <w:txbxContent>
                    <w:p w14:paraId="429D642D" w14:textId="5EA67B5D" w:rsidR="00D9365A" w:rsidRDefault="00D9365A" w:rsidP="00690482">
                      <w:pPr>
                        <w:pStyle w:val="af4"/>
                      </w:pPr>
                      <w:r>
                        <w:t>2</w:t>
                      </w:r>
                      <w:r w:rsidR="00690482"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BA1E2F" w14:textId="0324E54B" w:rsidR="00F13881" w:rsidRDefault="00F13881" w:rsidP="005C181D">
      <w:pPr>
        <w:pStyle w:val="a"/>
        <w:numPr>
          <w:ilvl w:val="0"/>
          <w:numId w:val="0"/>
        </w:numPr>
        <w:ind w:left="720"/>
      </w:pPr>
    </w:p>
    <w:p w14:paraId="397D1728" w14:textId="60E926AD" w:rsidR="00F13881" w:rsidRDefault="00F13881" w:rsidP="005C181D">
      <w:pPr>
        <w:pStyle w:val="a"/>
        <w:numPr>
          <w:ilvl w:val="0"/>
          <w:numId w:val="0"/>
        </w:numPr>
        <w:ind w:left="720"/>
      </w:pPr>
    </w:p>
    <w:p w14:paraId="5D82128B" w14:textId="6F4A1A7A" w:rsidR="00E05344" w:rsidRPr="00493ABB" w:rsidRDefault="00275356" w:rsidP="00E61EFB">
      <w:pPr>
        <w:pStyle w:val="a"/>
      </w:pPr>
      <w:r>
        <w:rPr>
          <w:rFonts w:hint="eastAsia"/>
        </w:rPr>
        <w:t>圖中的銅錢形</w:t>
      </w:r>
      <w:r w:rsidR="007E25E3">
        <w:rPr>
          <w:rFonts w:hint="eastAsia"/>
        </w:rPr>
        <w:t>結構是甚麼？為甚麼</w:t>
      </w:r>
      <w:r w:rsidR="00B8052C">
        <w:rPr>
          <w:rFonts w:hint="eastAsia"/>
        </w:rPr>
        <w:t>會有這個</w:t>
      </w:r>
      <w:r w:rsidR="007E25E3">
        <w:rPr>
          <w:rFonts w:hint="eastAsia"/>
        </w:rPr>
        <w:t>設計？</w:t>
      </w:r>
    </w:p>
    <w:p w14:paraId="14D3099C" w14:textId="0E464037" w:rsidR="00EC131B" w:rsidRPr="00493ABB" w:rsidRDefault="0065148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7CF03A" wp14:editId="618BD44B">
                <wp:simplePos x="0" y="0"/>
                <wp:positionH relativeFrom="column">
                  <wp:posOffset>2732405</wp:posOffset>
                </wp:positionH>
                <wp:positionV relativeFrom="paragraph">
                  <wp:posOffset>95250</wp:posOffset>
                </wp:positionV>
                <wp:extent cx="3531870" cy="1578610"/>
                <wp:effectExtent l="552450" t="76200" r="87630" b="97790"/>
                <wp:wrapNone/>
                <wp:docPr id="25" name="圖說文字: 直線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1578610"/>
                        </a:xfrm>
                        <a:prstGeom prst="borderCallout1">
                          <a:avLst>
                            <a:gd name="adj1" fmla="val 47013"/>
                            <a:gd name="adj2" fmla="val -364"/>
                            <a:gd name="adj3" fmla="val 47679"/>
                            <a:gd name="adj4" fmla="val -13908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A6ECF" w14:textId="46C02278" w:rsidR="00D3217D" w:rsidRDefault="00146162" w:rsidP="00146162">
                            <w:pPr>
                              <w:spacing w:before="12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這是</w:t>
                            </w:r>
                            <w:proofErr w:type="gramStart"/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銅燈亭</w:t>
                            </w:r>
                            <w:proofErr w:type="gramEnd"/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上的_</w:t>
                            </w: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_______________</w:t>
                            </w: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3F73E45" w14:textId="335EA9EC" w:rsidR="00146162" w:rsidRDefault="00146162" w:rsidP="00146162">
                            <w:pPr>
                              <w:spacing w:before="12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2"/>
                                <w:szCs w:val="32"/>
                              </w:rPr>
                              <w:t>它有兩個作用:</w:t>
                            </w:r>
                          </w:p>
                          <w:p w14:paraId="51A9A0FE" w14:textId="5D695DEF" w:rsidR="00146162" w:rsidRDefault="00146162" w:rsidP="00146162">
                            <w:pPr>
                              <w:spacing w:before="120"/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1</w:t>
                            </w:r>
                            <w:r w:rsidR="0065148B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_____________________________</w:t>
                            </w:r>
                          </w:p>
                          <w:p w14:paraId="1C69BEFE" w14:textId="3CE86A99" w:rsidR="00146162" w:rsidRDefault="00146162" w:rsidP="00146162">
                            <w:pPr>
                              <w:spacing w:before="120"/>
                            </w:pP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2</w:t>
                            </w:r>
                            <w:r w:rsidR="0065148B"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DFKai-SB" w:eastAsia="DFKai-SB" w:hAnsi="DFKai-SB"/>
                                <w:sz w:val="32"/>
                                <w:szCs w:val="32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CF03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25" o:spid="_x0000_s1038" type="#_x0000_t47" style="position:absolute;margin-left:215.15pt;margin-top:7.5pt;width:278.1pt;height:12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" adj="-3004,10299,-79,10155" fillcolor="white [3201]" strokecolor="#ee6142 [3206]" strokeweight="1pt">
                <v:textbox>
                  <w:txbxContent>
                    <w:p w14:paraId="29AA6ECF" w14:textId="46C02278" w:rsidR="00D3217D" w:rsidRDefault="00146162" w:rsidP="00146162">
                      <w:pPr>
                        <w:spacing w:before="120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這是</w:t>
                      </w:r>
                      <w:proofErr w:type="gramStart"/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銅燈亭</w:t>
                      </w:r>
                      <w:proofErr w:type="gramEnd"/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上的_</w:t>
                      </w: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_______________</w:t>
                      </w: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3F73E45" w14:textId="335EA9EC" w:rsidR="00146162" w:rsidRDefault="00146162" w:rsidP="00146162">
                      <w:pPr>
                        <w:spacing w:before="120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2"/>
                          <w:szCs w:val="32"/>
                        </w:rPr>
                        <w:t>它有兩個作用:</w:t>
                      </w:r>
                    </w:p>
                    <w:p w14:paraId="51A9A0FE" w14:textId="5D695DEF" w:rsidR="00146162" w:rsidRDefault="00146162" w:rsidP="00146162">
                      <w:pPr>
                        <w:spacing w:before="120"/>
                        <w:rPr>
                          <w:rFonts w:ascii="DFKai-SB" w:eastAsia="DFKai-SB" w:hAnsi="DFKai-SB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1</w:t>
                      </w:r>
                      <w:r w:rsidR="0065148B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_____________________________</w:t>
                      </w:r>
                    </w:p>
                    <w:p w14:paraId="1C69BEFE" w14:textId="3CE86A99" w:rsidR="00146162" w:rsidRDefault="00146162" w:rsidP="00146162">
                      <w:pPr>
                        <w:spacing w:before="120"/>
                      </w:pP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2</w:t>
                      </w:r>
                      <w:r w:rsidR="0065148B"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DFKai-SB" w:eastAsia="DFKai-SB" w:hAnsi="DFKai-SB"/>
                          <w:sz w:val="32"/>
                          <w:szCs w:val="32"/>
                        </w:rPr>
                        <w:t>_____________________________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4616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BA61A7" wp14:editId="733B57C8">
                <wp:simplePos x="0" y="0"/>
                <wp:positionH relativeFrom="margin">
                  <wp:posOffset>4255902</wp:posOffset>
                </wp:positionH>
                <wp:positionV relativeFrom="paragraph">
                  <wp:posOffset>190189</wp:posOffset>
                </wp:positionV>
                <wp:extent cx="1639019" cy="370936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19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15A93" w14:textId="3447DB70" w:rsidR="00146162" w:rsidRDefault="00146162" w:rsidP="00146162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通風孔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61A7" id="文字方塊 26" o:spid="_x0000_s1039" type="#_x0000_t202" style="position:absolute;margin-left:335.1pt;margin-top:15pt;width:129.05pt;height:29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amGwIAADQEAAAOAAAAZHJzL2Uyb0RvYy54bWysU9tuGyEQfa/Uf0C817u+xIlXXkduIleV&#10;oiSSU+UZs+BdCRgK2Lvu13dgfVPap6ovMDDDXM45zO87rcheON+AKelwkFMiDIeqMduS/nhbfbm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" filled="f" stroked="f" strokeweight=".5pt">
                <v:textbox>
                  <w:txbxContent>
                    <w:p w14:paraId="7B215A93" w14:textId="3447DB70" w:rsidR="00146162" w:rsidRDefault="00146162" w:rsidP="00146162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通風孔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14B">
        <w:rPr>
          <w:noProof/>
        </w:rPr>
        <w:drawing>
          <wp:anchor distT="0" distB="0" distL="114300" distR="114300" simplePos="0" relativeHeight="251664384" behindDoc="0" locked="0" layoutInCell="1" allowOverlap="1" wp14:anchorId="06F90FC6" wp14:editId="6936584E">
            <wp:simplePos x="0" y="0"/>
            <wp:positionH relativeFrom="margin">
              <wp:posOffset>279124</wp:posOffset>
            </wp:positionH>
            <wp:positionV relativeFrom="paragraph">
              <wp:posOffset>152136</wp:posOffset>
            </wp:positionV>
            <wp:extent cx="2229313" cy="1155940"/>
            <wp:effectExtent l="0" t="0" r="0" b="635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4" t="16555" r="46491" b="60647"/>
                    <a:stretch/>
                  </pic:blipFill>
                  <pic:spPr bwMode="auto">
                    <a:xfrm>
                      <a:off x="0" y="0"/>
                      <a:ext cx="2239097" cy="116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4556" w14:textId="3299F66B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1FEC717" w14:textId="618F3895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05BF35" w14:textId="4FFAB5C1" w:rsidR="00EC131B" w:rsidRDefault="00AB5333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07D532" wp14:editId="1DD83080">
                <wp:simplePos x="0" y="0"/>
                <wp:positionH relativeFrom="margin">
                  <wp:posOffset>3048204</wp:posOffset>
                </wp:positionH>
                <wp:positionV relativeFrom="paragraph">
                  <wp:posOffset>80465</wp:posOffset>
                </wp:positionV>
                <wp:extent cx="2941032" cy="370936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32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2F34C" w14:textId="690238FC" w:rsidR="00AB5333" w:rsidRDefault="00AD51BA" w:rsidP="00AB5333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保證蠟燭燃燒時有足夠的氧氣供應。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D532" id="文字方塊 27" o:spid="_x0000_s1040" type="#_x0000_t202" style="position:absolute;margin-left:240pt;margin-top:6.35pt;width:231.6pt;height:29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RpDHAIAADQEAAAOAAAAZHJzL2Uyb0RvYy54bWysU8lu2zAQvRfoPxC815KXOLFgOXATuCgQ&#10;JAGcImeaIi0CFIclaUvu13dIeUPaU9ELNcMZzfLe4/y+azTZC+cVmJIOBzklwnColNmW9Mfb6ssd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" filled="f" stroked="f" strokeweight=".5pt">
                <v:textbox>
                  <w:txbxContent>
                    <w:p w14:paraId="0482F34C" w14:textId="690238FC" w:rsidR="00AB5333" w:rsidRDefault="00AD51BA" w:rsidP="00AB5333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保證蠟燭燃燒時有足夠的氧氣供應。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5FFF3B" w14:textId="623443BE" w:rsidR="00EC131B" w:rsidRDefault="00AD51BA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B0068D" wp14:editId="4E1D986F">
                <wp:simplePos x="0" y="0"/>
                <wp:positionH relativeFrom="margin">
                  <wp:posOffset>3047365</wp:posOffset>
                </wp:positionH>
                <wp:positionV relativeFrom="paragraph">
                  <wp:posOffset>151394</wp:posOffset>
                </wp:positionV>
                <wp:extent cx="2941032" cy="370936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32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6DD8D" w14:textId="1661DA53" w:rsidR="00AD51BA" w:rsidRDefault="00AD51BA" w:rsidP="00AD51BA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防止蠟燭被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風吹滅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068D" id="文字方塊 28" o:spid="_x0000_s1041" type="#_x0000_t202" style="position:absolute;margin-left:239.95pt;margin-top:11.9pt;width:231.6pt;height:29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WWHA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" filled="f" stroked="f" strokeweight=".5pt">
                <v:textbox>
                  <w:txbxContent>
                    <w:p w14:paraId="4D66DD8D" w14:textId="1661DA53" w:rsidR="00AD51BA" w:rsidRDefault="00AD51BA" w:rsidP="00AD51BA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防止蠟燭被</w:t>
                      </w:r>
                      <w:proofErr w:type="gramStart"/>
                      <w:r>
                        <w:rPr>
                          <w:rFonts w:hint="eastAsia"/>
                        </w:rPr>
                        <w:t>風吹滅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09B4AA" w14:textId="009BD4AB" w:rsidR="00EC131B" w:rsidRPr="005C181D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1FD473F1" w14:textId="092693E8" w:rsidR="001C3888" w:rsidRPr="007B5E24" w:rsidRDefault="001C3888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5C4A5C83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29AFAEFC" w14:textId="0FAF4797" w:rsidR="001C3888" w:rsidRDefault="001C3888" w:rsidP="00E61EFB">
      <w:pPr>
        <w:pStyle w:val="Rubrics"/>
      </w:pPr>
      <w:r>
        <w:rPr>
          <w:rFonts w:hint="eastAsia"/>
        </w:rPr>
        <w:t>文中提及</w:t>
      </w:r>
      <w:r w:rsidR="001C0E85">
        <w:rPr>
          <w:rFonts w:hint="eastAsia"/>
        </w:rPr>
        <w:t>以下的</w:t>
      </w:r>
      <w:r>
        <w:rPr>
          <w:rFonts w:hint="eastAsia"/>
        </w:rPr>
        <w:t>事物</w:t>
      </w:r>
      <w:r w:rsidR="001C0E85">
        <w:rPr>
          <w:rFonts w:hint="eastAsia"/>
        </w:rPr>
        <w:t>象徵甚麼吉祥寓意</w:t>
      </w:r>
      <w:r w:rsidRPr="001C3888">
        <w:rPr>
          <w:rFonts w:hint="eastAsia"/>
        </w:rPr>
        <w:t>？</w:t>
      </w:r>
      <w:r w:rsidR="00F44C30">
        <w:rPr>
          <w:rFonts w:hint="eastAsia"/>
        </w:rPr>
        <w:t>圈出來。你還在甚麼物品上見過？</w:t>
      </w:r>
    </w:p>
    <w:p w14:paraId="60CA0ED1" w14:textId="3E53D06A" w:rsidR="00BC7694" w:rsidRPr="00EC3AD0" w:rsidRDefault="00F53109" w:rsidP="00E61EFB">
      <w:pPr>
        <w:pStyle w:val="Rubrics"/>
        <w:rPr>
          <w:b/>
          <w:bCs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6F4EBF" wp14:editId="3C926108">
                <wp:simplePos x="0" y="0"/>
                <wp:positionH relativeFrom="margin">
                  <wp:posOffset>4877004</wp:posOffset>
                </wp:positionH>
                <wp:positionV relativeFrom="paragraph">
                  <wp:posOffset>20369</wp:posOffset>
                </wp:positionV>
                <wp:extent cx="1414732" cy="948906"/>
                <wp:effectExtent l="0" t="0" r="0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32" cy="948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67998" w14:textId="2825062D" w:rsidR="00F53109" w:rsidRPr="007D3DF0" w:rsidRDefault="007D3DF0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D3DF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第二提問答案合理即可。例如在衣服的刺繡、瓷器、家居裝飾品等。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F4EBF" id="文字方塊 31" o:spid="_x0000_s1042" type="#_x0000_t202" style="position:absolute;margin-left:384pt;margin-top:1.6pt;width:111.4pt;height:74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" filled="f" stroked="f" strokeweight=".5pt">
                <v:textbox>
                  <w:txbxContent>
                    <w:p w14:paraId="29267998" w14:textId="2825062D" w:rsidR="00F53109" w:rsidRPr="007D3DF0" w:rsidRDefault="007D3DF0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sz w:val="20"/>
                          <w:szCs w:val="20"/>
                        </w:rPr>
                      </w:pPr>
                      <w:r w:rsidRPr="007D3DF0">
                        <w:rPr>
                          <w:rFonts w:hint="eastAsia"/>
                          <w:sz w:val="20"/>
                          <w:szCs w:val="20"/>
                        </w:rPr>
                        <w:t>第二提問答案合理即可。例如在衣服的刺繡、瓷器、家居裝飾品等。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C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D3FDAE" wp14:editId="63849B29">
                <wp:simplePos x="0" y="0"/>
                <wp:positionH relativeFrom="margin">
                  <wp:posOffset>3117216</wp:posOffset>
                </wp:positionH>
                <wp:positionV relativeFrom="paragraph">
                  <wp:posOffset>253281</wp:posOffset>
                </wp:positionV>
                <wp:extent cx="1450316" cy="370936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16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48AFB" w14:textId="7F27D394" w:rsidR="00783CF8" w:rsidRDefault="00783CF8" w:rsidP="00783CF8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福壽雙全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3FDAE" id="文字方塊 30" o:spid="_x0000_s1043" type="#_x0000_t202" style="position:absolute;margin-left:245.45pt;margin-top:19.95pt;width:114.2pt;height:29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1nJ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" filled="f" stroked="f" strokeweight=".5pt">
                <v:textbox>
                  <w:txbxContent>
                    <w:p w14:paraId="5F648AFB" w14:textId="7F27D394" w:rsidR="00783CF8" w:rsidRDefault="00783CF8" w:rsidP="00783CF8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福壽雙全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E5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32B814" wp14:editId="07907B71">
                <wp:simplePos x="0" y="0"/>
                <wp:positionH relativeFrom="column">
                  <wp:posOffset>1977090</wp:posOffset>
                </wp:positionH>
                <wp:positionV relativeFrom="paragraph">
                  <wp:posOffset>87942</wp:posOffset>
                </wp:positionV>
                <wp:extent cx="2796073" cy="760562"/>
                <wp:effectExtent l="76200" t="76200" r="99695" b="97155"/>
                <wp:wrapNone/>
                <wp:docPr id="29" name="圖說文字: 向左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073" cy="760562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3728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D8533" w14:textId="3D1643DC" w:rsidR="00674E5A" w:rsidRDefault="00783CF8" w:rsidP="00783CF8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它表示_</w:t>
                            </w:r>
                            <w: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2B814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29" o:spid="_x0000_s1044" type="#_x0000_t77" style="position:absolute;margin-left:155.7pt;margin-top:6.9pt;width:220.15pt;height:5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" adj="3515,,1469" fillcolor="white [3201]" strokecolor="#ee6142 [3206]" strokeweight="1pt">
                <v:textbox>
                  <w:txbxContent>
                    <w:p w14:paraId="303D8533" w14:textId="3D1643DC" w:rsidR="00674E5A" w:rsidRDefault="00783CF8" w:rsidP="00783CF8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它表示_</w:t>
                      </w:r>
                      <w: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="00EC3AD0">
        <w:rPr>
          <w:noProof/>
        </w:rPr>
        <w:drawing>
          <wp:inline distT="0" distB="0" distL="0" distR="0" wp14:anchorId="37C8AA2F" wp14:editId="022C5D42">
            <wp:extent cx="1069676" cy="741872"/>
            <wp:effectExtent l="0" t="0" r="0" b="12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2" t="26518" r="15472" b="25947"/>
                    <a:stretch/>
                  </pic:blipFill>
                  <pic:spPr bwMode="auto">
                    <a:xfrm>
                      <a:off x="0" y="0"/>
                      <a:ext cx="1069676" cy="74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2E5">
        <w:rPr>
          <w:noProof/>
        </w:rPr>
        <w:drawing>
          <wp:inline distT="0" distB="0" distL="0" distR="0" wp14:anchorId="6A558767" wp14:editId="6E385EBF">
            <wp:extent cx="698783" cy="801957"/>
            <wp:effectExtent l="0" t="0" r="6350" b="0"/>
            <wp:docPr id="24" name="圖片 24" descr="一張含有 文字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文字, 標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" cy="80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694" w:rsidRPr="00EC3AD0" w:rsidSect="001F4025">
      <w:headerReference w:type="default" r:id="rId22"/>
      <w:footerReference w:type="even" r:id="rId23"/>
      <w:footerReference w:type="default" r:id="rId24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B7DB0" w14:textId="77777777" w:rsidR="0065780D" w:rsidRDefault="0065780D" w:rsidP="00465C96">
      <w:r>
        <w:separator/>
      </w:r>
    </w:p>
  </w:endnote>
  <w:endnote w:type="continuationSeparator" w:id="0">
    <w:p w14:paraId="711F3CDB" w14:textId="77777777" w:rsidR="0065780D" w:rsidRDefault="0065780D" w:rsidP="00465C96">
      <w:r>
        <w:continuationSeparator/>
      </w:r>
    </w:p>
  </w:endnote>
  <w:endnote w:type="continuationNotice" w:id="1">
    <w:p w14:paraId="68A7C1A0" w14:textId="77777777" w:rsidR="0065780D" w:rsidRDefault="006578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B6755" w14:textId="77777777" w:rsidR="0065780D" w:rsidRDefault="0065780D" w:rsidP="00465C96">
      <w:r>
        <w:separator/>
      </w:r>
    </w:p>
  </w:footnote>
  <w:footnote w:type="continuationSeparator" w:id="0">
    <w:p w14:paraId="32D5B835" w14:textId="77777777" w:rsidR="0065780D" w:rsidRDefault="0065780D" w:rsidP="00465C96">
      <w:r>
        <w:continuationSeparator/>
      </w:r>
    </w:p>
  </w:footnote>
  <w:footnote w:type="continuationNotice" w:id="1">
    <w:p w14:paraId="7E1B92CA" w14:textId="77777777" w:rsidR="0065780D" w:rsidRDefault="006578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7"/>
  </w:num>
  <w:num w:numId="7" w16cid:durableId="1980845102">
    <w:abstractNumId w:val="6"/>
  </w:num>
  <w:num w:numId="8" w16cid:durableId="1868638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214DD"/>
    <w:rsid w:val="00023F7D"/>
    <w:rsid w:val="00027603"/>
    <w:rsid w:val="00034224"/>
    <w:rsid w:val="00035EED"/>
    <w:rsid w:val="000369C7"/>
    <w:rsid w:val="00054C5A"/>
    <w:rsid w:val="00056AF4"/>
    <w:rsid w:val="000661D6"/>
    <w:rsid w:val="000702B4"/>
    <w:rsid w:val="00084F4B"/>
    <w:rsid w:val="00085139"/>
    <w:rsid w:val="000A204E"/>
    <w:rsid w:val="000B5BC5"/>
    <w:rsid w:val="000B602A"/>
    <w:rsid w:val="000E38F9"/>
    <w:rsid w:val="000F5CAF"/>
    <w:rsid w:val="001412D4"/>
    <w:rsid w:val="001460D9"/>
    <w:rsid w:val="00146162"/>
    <w:rsid w:val="00147F89"/>
    <w:rsid w:val="00153E5D"/>
    <w:rsid w:val="00157029"/>
    <w:rsid w:val="00165B48"/>
    <w:rsid w:val="001764E5"/>
    <w:rsid w:val="00176B6F"/>
    <w:rsid w:val="00182C10"/>
    <w:rsid w:val="00185F29"/>
    <w:rsid w:val="001A2F95"/>
    <w:rsid w:val="001A4F4D"/>
    <w:rsid w:val="001B3571"/>
    <w:rsid w:val="001C0ADE"/>
    <w:rsid w:val="001C0E85"/>
    <w:rsid w:val="001C3888"/>
    <w:rsid w:val="001C507B"/>
    <w:rsid w:val="001D22AE"/>
    <w:rsid w:val="001D5394"/>
    <w:rsid w:val="001E4DD3"/>
    <w:rsid w:val="001F4025"/>
    <w:rsid w:val="0020069A"/>
    <w:rsid w:val="00213CA0"/>
    <w:rsid w:val="002352E5"/>
    <w:rsid w:val="00253473"/>
    <w:rsid w:val="00257B1E"/>
    <w:rsid w:val="0026398C"/>
    <w:rsid w:val="00275356"/>
    <w:rsid w:val="002811C2"/>
    <w:rsid w:val="002B052F"/>
    <w:rsid w:val="002B05C7"/>
    <w:rsid w:val="002C4C92"/>
    <w:rsid w:val="002C5663"/>
    <w:rsid w:val="002D039A"/>
    <w:rsid w:val="002D517B"/>
    <w:rsid w:val="002E587D"/>
    <w:rsid w:val="002F7863"/>
    <w:rsid w:val="00302AB2"/>
    <w:rsid w:val="003146F5"/>
    <w:rsid w:val="00321D20"/>
    <w:rsid w:val="00343F3A"/>
    <w:rsid w:val="00345406"/>
    <w:rsid w:val="00346EA8"/>
    <w:rsid w:val="00350B05"/>
    <w:rsid w:val="00354E30"/>
    <w:rsid w:val="0036573B"/>
    <w:rsid w:val="00365FA4"/>
    <w:rsid w:val="003A0092"/>
    <w:rsid w:val="003A2D1A"/>
    <w:rsid w:val="003C15AA"/>
    <w:rsid w:val="003C6619"/>
    <w:rsid w:val="003E3F00"/>
    <w:rsid w:val="00402B7F"/>
    <w:rsid w:val="004243E3"/>
    <w:rsid w:val="004254C4"/>
    <w:rsid w:val="00426223"/>
    <w:rsid w:val="00433BF3"/>
    <w:rsid w:val="00460678"/>
    <w:rsid w:val="004607AF"/>
    <w:rsid w:val="0046458E"/>
    <w:rsid w:val="00465C96"/>
    <w:rsid w:val="00493ABB"/>
    <w:rsid w:val="004A2D66"/>
    <w:rsid w:val="004B79B8"/>
    <w:rsid w:val="004C4C64"/>
    <w:rsid w:val="004D0121"/>
    <w:rsid w:val="004F00AA"/>
    <w:rsid w:val="004F0D9D"/>
    <w:rsid w:val="00501B61"/>
    <w:rsid w:val="005226E2"/>
    <w:rsid w:val="00524D68"/>
    <w:rsid w:val="005551F2"/>
    <w:rsid w:val="005566A0"/>
    <w:rsid w:val="005619BC"/>
    <w:rsid w:val="0056214B"/>
    <w:rsid w:val="00563F01"/>
    <w:rsid w:val="00573297"/>
    <w:rsid w:val="00574311"/>
    <w:rsid w:val="00584079"/>
    <w:rsid w:val="005B6C15"/>
    <w:rsid w:val="005C181D"/>
    <w:rsid w:val="005C4E2E"/>
    <w:rsid w:val="005E256F"/>
    <w:rsid w:val="005F7C4A"/>
    <w:rsid w:val="00615BE5"/>
    <w:rsid w:val="00621AC4"/>
    <w:rsid w:val="00621C51"/>
    <w:rsid w:val="00627177"/>
    <w:rsid w:val="00635355"/>
    <w:rsid w:val="00641E16"/>
    <w:rsid w:val="0065148B"/>
    <w:rsid w:val="0065780D"/>
    <w:rsid w:val="0066607E"/>
    <w:rsid w:val="00674E5A"/>
    <w:rsid w:val="00690482"/>
    <w:rsid w:val="00692BA0"/>
    <w:rsid w:val="006C3760"/>
    <w:rsid w:val="006D06C7"/>
    <w:rsid w:val="007252FE"/>
    <w:rsid w:val="007415EF"/>
    <w:rsid w:val="007438AA"/>
    <w:rsid w:val="00746A8C"/>
    <w:rsid w:val="007503AC"/>
    <w:rsid w:val="00767C7C"/>
    <w:rsid w:val="00771CFB"/>
    <w:rsid w:val="00782387"/>
    <w:rsid w:val="00783CF8"/>
    <w:rsid w:val="00792C0C"/>
    <w:rsid w:val="007969E5"/>
    <w:rsid w:val="007A7CD9"/>
    <w:rsid w:val="007B2470"/>
    <w:rsid w:val="007C1D3A"/>
    <w:rsid w:val="007C3046"/>
    <w:rsid w:val="007C4DEB"/>
    <w:rsid w:val="007D1D12"/>
    <w:rsid w:val="007D3DF0"/>
    <w:rsid w:val="007E021E"/>
    <w:rsid w:val="007E1056"/>
    <w:rsid w:val="007E231F"/>
    <w:rsid w:val="007E25E3"/>
    <w:rsid w:val="00806609"/>
    <w:rsid w:val="00810A2C"/>
    <w:rsid w:val="00812F5A"/>
    <w:rsid w:val="00826E81"/>
    <w:rsid w:val="008303A6"/>
    <w:rsid w:val="0085705B"/>
    <w:rsid w:val="00863284"/>
    <w:rsid w:val="0089135E"/>
    <w:rsid w:val="008B205A"/>
    <w:rsid w:val="008B37FA"/>
    <w:rsid w:val="008D725E"/>
    <w:rsid w:val="008E33AB"/>
    <w:rsid w:val="008E7F15"/>
    <w:rsid w:val="008F02FB"/>
    <w:rsid w:val="00911114"/>
    <w:rsid w:val="00937B52"/>
    <w:rsid w:val="00951359"/>
    <w:rsid w:val="00955882"/>
    <w:rsid w:val="00960421"/>
    <w:rsid w:val="00961FAD"/>
    <w:rsid w:val="00970535"/>
    <w:rsid w:val="00995F21"/>
    <w:rsid w:val="009A2E88"/>
    <w:rsid w:val="009B4FF6"/>
    <w:rsid w:val="009C7520"/>
    <w:rsid w:val="009D4A6D"/>
    <w:rsid w:val="00A22169"/>
    <w:rsid w:val="00A318A1"/>
    <w:rsid w:val="00A60B83"/>
    <w:rsid w:val="00A75E6F"/>
    <w:rsid w:val="00A80F92"/>
    <w:rsid w:val="00A8227B"/>
    <w:rsid w:val="00A831DF"/>
    <w:rsid w:val="00AA3649"/>
    <w:rsid w:val="00AB0151"/>
    <w:rsid w:val="00AB077A"/>
    <w:rsid w:val="00AB5333"/>
    <w:rsid w:val="00AC0868"/>
    <w:rsid w:val="00AC5AD9"/>
    <w:rsid w:val="00AD068B"/>
    <w:rsid w:val="00AD51BA"/>
    <w:rsid w:val="00AE3BF2"/>
    <w:rsid w:val="00AF6C53"/>
    <w:rsid w:val="00B000F8"/>
    <w:rsid w:val="00B062A9"/>
    <w:rsid w:val="00B06EAD"/>
    <w:rsid w:val="00B17F02"/>
    <w:rsid w:val="00B275B4"/>
    <w:rsid w:val="00B33D53"/>
    <w:rsid w:val="00B35AFE"/>
    <w:rsid w:val="00B46498"/>
    <w:rsid w:val="00B46A4C"/>
    <w:rsid w:val="00B75175"/>
    <w:rsid w:val="00B8052C"/>
    <w:rsid w:val="00B846B2"/>
    <w:rsid w:val="00B964CC"/>
    <w:rsid w:val="00BA14B1"/>
    <w:rsid w:val="00BA799D"/>
    <w:rsid w:val="00BB0898"/>
    <w:rsid w:val="00BB2A9A"/>
    <w:rsid w:val="00BC5657"/>
    <w:rsid w:val="00BC6252"/>
    <w:rsid w:val="00BC7694"/>
    <w:rsid w:val="00BD1AF9"/>
    <w:rsid w:val="00BE7FA2"/>
    <w:rsid w:val="00BF176E"/>
    <w:rsid w:val="00C057E7"/>
    <w:rsid w:val="00C413AB"/>
    <w:rsid w:val="00C451C4"/>
    <w:rsid w:val="00C54274"/>
    <w:rsid w:val="00CB43AE"/>
    <w:rsid w:val="00CC614B"/>
    <w:rsid w:val="00CC7AE5"/>
    <w:rsid w:val="00D03103"/>
    <w:rsid w:val="00D0321A"/>
    <w:rsid w:val="00D1322D"/>
    <w:rsid w:val="00D3031F"/>
    <w:rsid w:val="00D30B57"/>
    <w:rsid w:val="00D3217D"/>
    <w:rsid w:val="00D340CD"/>
    <w:rsid w:val="00D86BF0"/>
    <w:rsid w:val="00D9365A"/>
    <w:rsid w:val="00D96163"/>
    <w:rsid w:val="00DD06FC"/>
    <w:rsid w:val="00E05344"/>
    <w:rsid w:val="00E06B84"/>
    <w:rsid w:val="00E603AD"/>
    <w:rsid w:val="00E612D4"/>
    <w:rsid w:val="00E61EFB"/>
    <w:rsid w:val="00E76FAB"/>
    <w:rsid w:val="00E93DAA"/>
    <w:rsid w:val="00E95543"/>
    <w:rsid w:val="00E96ADC"/>
    <w:rsid w:val="00EB3185"/>
    <w:rsid w:val="00EC131B"/>
    <w:rsid w:val="00EC3AD0"/>
    <w:rsid w:val="00ED322D"/>
    <w:rsid w:val="00EF0A8E"/>
    <w:rsid w:val="00EF4F7C"/>
    <w:rsid w:val="00F13881"/>
    <w:rsid w:val="00F17125"/>
    <w:rsid w:val="00F26FF7"/>
    <w:rsid w:val="00F27069"/>
    <w:rsid w:val="00F31D95"/>
    <w:rsid w:val="00F40B58"/>
    <w:rsid w:val="00F44C30"/>
    <w:rsid w:val="00F44D2E"/>
    <w:rsid w:val="00F46E97"/>
    <w:rsid w:val="00F53109"/>
    <w:rsid w:val="00F55C1E"/>
    <w:rsid w:val="00F635B2"/>
    <w:rsid w:val="00F84FC3"/>
    <w:rsid w:val="00F93E05"/>
    <w:rsid w:val="00F97544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D13FF5D9-672F-480B-8AA9-231BDDC45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156</TotalTime>
  <Pages>2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Ng</cp:lastModifiedBy>
  <cp:revision>131</cp:revision>
  <cp:lastPrinted>2022-07-14T09:34:00Z</cp:lastPrinted>
  <dcterms:created xsi:type="dcterms:W3CDTF">2022-09-20T08:24:00Z</dcterms:created>
  <dcterms:modified xsi:type="dcterms:W3CDTF">2022-12-01T01:32:00Z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