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18EBA841" w:rsidR="001C0ADE" w:rsidRPr="004254C4" w:rsidRDefault="001C0ADE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DA40AE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45123A10" wp14:editId="3ACAD439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 </w:t>
      </w:r>
      <w:r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557725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55772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622FB6A" wp14:editId="2713D10D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C6E408B" w14:textId="6E613EBB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學語文0</w:t>
      </w:r>
      <w:r w:rsidR="000157D8">
        <w:rPr>
          <w:color w:val="0070C0"/>
        </w:rPr>
        <w:t>6</w:t>
      </w:r>
    </w:p>
    <w:p w14:paraId="0C41823C" w14:textId="4EA4EA86" w:rsidR="008303A6" w:rsidRPr="008303A6" w:rsidRDefault="00B603C9" w:rsidP="000F5CAF">
      <w:pPr>
        <w:pStyle w:val="ad"/>
      </w:pPr>
      <w:r>
        <w:rPr>
          <w:rFonts w:hint="eastAsia"/>
        </w:rPr>
        <w:t>太和殿</w:t>
      </w:r>
      <w:r w:rsidR="000157D8">
        <w:rPr>
          <w:rFonts w:hint="eastAsia"/>
        </w:rPr>
        <w:t>內</w:t>
      </w:r>
    </w:p>
    <w:p w14:paraId="7AD0B6FC" w14:textId="656F90AE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61F6DC19" w:rsidR="000369C7" w:rsidRPr="00BE34D8" w:rsidRDefault="00BE34D8" w:rsidP="00034A52">
      <w:pPr>
        <w:pStyle w:val="opencontent"/>
      </w:pPr>
      <w:r w:rsidRPr="00BE34D8">
        <w:rPr>
          <w:rFonts w:hAnsiTheme="minorEastAsia" w:hint="eastAsia"/>
        </w:rPr>
        <w:t>遊記可以利用文字，將景物描述，把它們的特色呈現，讓讀者有置身其中的感覺</w:t>
      </w:r>
      <w:r w:rsidR="00034A52" w:rsidRPr="00BE34D8">
        <w:rPr>
          <w:rFonts w:hAnsiTheme="minorEastAsia" w:hint="eastAsia"/>
        </w:rPr>
        <w:t>。</w:t>
      </w:r>
      <w:r w:rsidRPr="00BE34D8">
        <w:rPr>
          <w:rFonts w:hAnsiTheme="minorEastAsia" w:hint="eastAsia"/>
        </w:rPr>
        <w:t>遊歷寬廣的故宮，我們亦可以運用不同的描寫手法，將景物的特色好好紀錄，讓讀者有身歷其境</w:t>
      </w:r>
      <w:proofErr w:type="gramStart"/>
      <w:r w:rsidRPr="00BE34D8">
        <w:rPr>
          <w:rFonts w:hAnsiTheme="minorEastAsia" w:hint="eastAsia"/>
        </w:rPr>
        <w:t>之</w:t>
      </w:r>
      <w:proofErr w:type="gramEnd"/>
      <w:r w:rsidRPr="00BE34D8">
        <w:rPr>
          <w:rFonts w:hAnsiTheme="minorEastAsia" w:hint="eastAsia"/>
        </w:rPr>
        <w:t>感。</w:t>
      </w:r>
      <w:r w:rsidR="00E73CA1" w:rsidRPr="00BE34D8">
        <w:rPr>
          <w:rFonts w:hint="eastAsia"/>
        </w:rPr>
        <w:t xml:space="preserve"> </w:t>
      </w:r>
    </w:p>
    <w:p w14:paraId="603DE558" w14:textId="7F0C3D0A" w:rsidR="0046458E" w:rsidRDefault="0046458E" w:rsidP="00BA14B1">
      <w:pPr>
        <w:pStyle w:val="Rubrics"/>
      </w:pPr>
    </w:p>
    <w:p w14:paraId="77F729B7" w14:textId="32BF7F22" w:rsidR="00197779" w:rsidRDefault="00197779" w:rsidP="00197779">
      <w:pPr>
        <w:pStyle w:val="Rubrics"/>
      </w:pPr>
      <w:r>
        <w:rPr>
          <w:rFonts w:hint="eastAsia"/>
        </w:rPr>
        <w:t>掃二</w:t>
      </w:r>
      <w:proofErr w:type="gramStart"/>
      <w:r>
        <w:rPr>
          <w:rFonts w:hint="eastAsia"/>
        </w:rPr>
        <w:t>維碼看</w:t>
      </w:r>
      <w:proofErr w:type="gramEnd"/>
      <w:r>
        <w:rPr>
          <w:rFonts w:hint="eastAsia"/>
        </w:rPr>
        <w:t>動畫，</w:t>
      </w:r>
      <w:r w:rsidR="006F33F6">
        <w:rPr>
          <w:rFonts w:hint="eastAsia"/>
        </w:rPr>
        <w:t>然後閱讀文章內容，</w:t>
      </w:r>
      <w:r>
        <w:rPr>
          <w:rFonts w:hint="eastAsia"/>
        </w:rPr>
        <w:t>完成以下問題</w:t>
      </w:r>
      <w:r w:rsidRPr="00BA14B1">
        <w:rPr>
          <w:rFonts w:hint="eastAsia"/>
        </w:rPr>
        <w:t>。</w:t>
      </w:r>
    </w:p>
    <w:tbl>
      <w:tblPr>
        <w:tblStyle w:val="af"/>
        <w:tblW w:w="10283" w:type="dxa"/>
        <w:tblLook w:val="04A0" w:firstRow="1" w:lastRow="0" w:firstColumn="1" w:lastColumn="0" w:noHBand="0" w:noVBand="1"/>
      </w:tblPr>
      <w:tblGrid>
        <w:gridCol w:w="15"/>
        <w:gridCol w:w="4521"/>
        <w:gridCol w:w="5747"/>
      </w:tblGrid>
      <w:tr w:rsidR="00197779" w14:paraId="33DA7775" w14:textId="77777777" w:rsidTr="002D16A7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083A9A" w14:textId="2E73598A" w:rsidR="00197779" w:rsidRPr="008B0AEB" w:rsidRDefault="000157D8" w:rsidP="00ED560F">
            <w:pPr>
              <w:pStyle w:val="openhead"/>
              <w:jc w:val="center"/>
            </w:pPr>
            <w:r w:rsidRPr="000157D8">
              <w:rPr>
                <w:rFonts w:eastAsia="新細明體" w:hint="eastAsia"/>
              </w:rPr>
              <w:t>離不開金與龍的金鑾殿</w:t>
            </w:r>
          </w:p>
          <w:p w14:paraId="36BD2027" w14:textId="1BB1E838" w:rsidR="00197779" w:rsidRPr="00197779" w:rsidRDefault="000157D8" w:rsidP="00ED560F">
            <w:pPr>
              <w:pStyle w:val="Rubrics"/>
              <w:jc w:val="center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2829DC56" wp14:editId="41621688">
                  <wp:extent cx="1152000" cy="11520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10875BD3" w14:textId="524815C4" w:rsidR="00197779" w:rsidRDefault="00C228D0" w:rsidP="00ED560F">
            <w:pPr>
              <w:pStyle w:val="Rubrics"/>
              <w:jc w:val="center"/>
            </w:pPr>
            <w:r>
              <w:rPr>
                <w:noProof/>
              </w:rPr>
              <w:drawing>
                <wp:inline distT="0" distB="0" distL="0" distR="0" wp14:anchorId="3277E74E" wp14:editId="06F9F115">
                  <wp:extent cx="3030991" cy="1836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991" cy="18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79" w14:paraId="40967034" w14:textId="77777777" w:rsidTr="002D16A7"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59A1F" w14:textId="169E5734" w:rsidR="00197779" w:rsidRDefault="00962855" w:rsidP="00962855">
            <w:pPr>
              <w:pStyle w:val="af0"/>
              <w:ind w:right="800"/>
              <w:jc w:val="left"/>
              <w:rPr>
                <w:noProof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            </w:t>
            </w:r>
            <w:proofErr w:type="gramStart"/>
            <w:r w:rsidR="00197779">
              <w:rPr>
                <w:rFonts w:hint="eastAsia"/>
              </w:rPr>
              <w:t>（</w:t>
            </w:r>
            <w:proofErr w:type="gramEnd"/>
            <w:r w:rsidR="00197779">
              <w:rPr>
                <w:rFonts w:hint="eastAsia"/>
              </w:rPr>
              <w:t>或登入以下網頁＞影片區</w:t>
            </w:r>
            <w:r w:rsidR="00197779">
              <w:t xml:space="preserve"> </w:t>
            </w:r>
            <w:hyperlink r:id="rId16" w:history="1">
              <w:r w:rsidR="00197779" w:rsidRPr="00E51201">
                <w:rPr>
                  <w:rStyle w:val="af9"/>
                </w:rPr>
                <w:t>https://chiculture.org.hk/tc/school-program/ourpalace</w:t>
              </w:r>
            </w:hyperlink>
            <w:r w:rsidR="00197779">
              <w:rPr>
                <w:rFonts w:hint="eastAsia"/>
              </w:rPr>
              <w:t>）</w:t>
            </w:r>
          </w:p>
        </w:tc>
      </w:tr>
      <w:tr w:rsidR="00814260" w14:paraId="683DDF0F" w14:textId="77777777" w:rsidTr="00DA3D5E">
        <w:trPr>
          <w:gridBefore w:val="1"/>
          <w:wBefore w:w="15" w:type="dxa"/>
          <w:trHeight w:val="4866"/>
        </w:trPr>
        <w:tc>
          <w:tcPr>
            <w:tcW w:w="10268" w:type="dxa"/>
            <w:gridSpan w:val="2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7CF169FF" w14:textId="3913DC68" w:rsidR="00C825B5" w:rsidRDefault="008D3D82" w:rsidP="00C825B5">
            <w:pPr>
              <w:pStyle w:val="af4"/>
              <w:ind w:left="164" w:rightChars="104" w:right="250" w:firstLineChars="177" w:firstLine="566"/>
              <w:jc w:val="left"/>
            </w:pPr>
            <w:r>
              <w:rPr>
                <w:rFonts w:hint="eastAsia"/>
              </w:rPr>
              <w:t>龍是傳說中的一種神異動物，是一種古老的圖騰，也是皇帝的象徵，太和殿是明清皇宮最重要的殿宇之一，裝飾</w:t>
            </w:r>
            <w:proofErr w:type="gramStart"/>
            <w:r>
              <w:rPr>
                <w:rFonts w:hint="eastAsia"/>
              </w:rPr>
              <w:t>裏</w:t>
            </w:r>
            <w:proofErr w:type="gramEnd"/>
            <w:r>
              <w:rPr>
                <w:rFonts w:hint="eastAsia"/>
              </w:rPr>
              <w:t>有</w:t>
            </w:r>
            <w:proofErr w:type="gramStart"/>
            <w:r>
              <w:rPr>
                <w:rFonts w:hint="eastAsia"/>
              </w:rPr>
              <w:t>金龍約</w:t>
            </w:r>
            <w:proofErr w:type="gramEnd"/>
            <w:r>
              <w:rPr>
                <w:rFonts w:hint="eastAsia"/>
              </w:rPr>
              <w:t>1</w:t>
            </w:r>
            <w:r>
              <w:t>4000</w:t>
            </w:r>
            <w:r>
              <w:rPr>
                <w:rFonts w:hint="eastAsia"/>
              </w:rPr>
              <w:t>隻，是紫禁城中最多龍紋的宮殿</w:t>
            </w:r>
            <w:r w:rsidR="00814260">
              <w:rPr>
                <w:rFonts w:hint="eastAsia"/>
              </w:rPr>
              <w:t>。</w:t>
            </w:r>
            <w:r w:rsidR="00D423B2">
              <w:rPr>
                <w:rFonts w:hint="eastAsia"/>
              </w:rPr>
              <w:t>相傳「龍生九子」，表示龍子的數量極多，個個外貌各異，能力出奇，例如大吻（又名</w:t>
            </w:r>
            <w:proofErr w:type="gramStart"/>
            <w:r w:rsidR="00D423B2">
              <w:rPr>
                <w:rFonts w:hint="eastAsia"/>
              </w:rPr>
              <w:t>螭</w:t>
            </w:r>
            <w:proofErr w:type="gramEnd"/>
            <w:r w:rsidR="00D423B2">
              <w:rPr>
                <w:rFonts w:hint="eastAsia"/>
              </w:rPr>
              <w:t>吻）能鎮火、</w:t>
            </w:r>
            <w:proofErr w:type="gramStart"/>
            <w:r w:rsidR="00D423B2">
              <w:rPr>
                <w:rFonts w:hint="eastAsia"/>
              </w:rPr>
              <w:t>螭</w:t>
            </w:r>
            <w:proofErr w:type="gramEnd"/>
            <w:r w:rsidR="00D423B2">
              <w:rPr>
                <w:rFonts w:hint="eastAsia"/>
              </w:rPr>
              <w:t>首則好戲水等。</w:t>
            </w:r>
          </w:p>
          <w:p w14:paraId="2C7E1DFC" w14:textId="19C0AB5D" w:rsidR="00814260" w:rsidRPr="00844E16" w:rsidRDefault="009211D8" w:rsidP="00C825B5">
            <w:pPr>
              <w:pStyle w:val="af4"/>
              <w:ind w:left="164" w:rightChars="104" w:right="250" w:firstLineChars="177" w:firstLine="566"/>
              <w:jc w:val="left"/>
            </w:pPr>
            <w:r>
              <w:rPr>
                <w:rFonts w:hint="eastAsia"/>
              </w:rPr>
              <w:t>太和殿內，人們又用貼金藻井、貼金柱子和</w:t>
            </w:r>
            <w:proofErr w:type="gramStart"/>
            <w:r>
              <w:rPr>
                <w:rFonts w:hint="eastAsia"/>
              </w:rPr>
              <w:t>黃紙匾聯</w:t>
            </w:r>
            <w:proofErr w:type="gramEnd"/>
            <w:r>
              <w:rPr>
                <w:rFonts w:hint="eastAsia"/>
              </w:rPr>
              <w:t>為帝王營造了一個金色的至尊空間，使用了古代裝飾工藝「</w:t>
            </w:r>
            <w:proofErr w:type="gramStart"/>
            <w:r>
              <w:rPr>
                <w:rFonts w:hint="eastAsia"/>
              </w:rPr>
              <w:t>瀝</w:t>
            </w:r>
            <w:proofErr w:type="gramEnd"/>
            <w:r>
              <w:rPr>
                <w:rFonts w:hint="eastAsia"/>
              </w:rPr>
              <w:t>粉貼金」，先將</w:t>
            </w:r>
            <w:proofErr w:type="gramStart"/>
            <w:r>
              <w:rPr>
                <w:rFonts w:hint="eastAsia"/>
              </w:rPr>
              <w:t>膠和灰火</w:t>
            </w:r>
            <w:proofErr w:type="gramEnd"/>
            <w:r>
              <w:rPr>
                <w:rFonts w:hint="eastAsia"/>
              </w:rPr>
              <w:t>製成膏狀物，再像給蛋糕</w:t>
            </w:r>
            <w:proofErr w:type="gramStart"/>
            <w:r>
              <w:rPr>
                <w:rFonts w:hint="eastAsia"/>
              </w:rPr>
              <w:t>裱花一樣將膏</w:t>
            </w:r>
            <w:proofErr w:type="gramEnd"/>
            <w:r>
              <w:rPr>
                <w:rFonts w:hint="eastAsia"/>
              </w:rPr>
              <w:t>狀物黏貼在柱子圖案輪廓線，凸起的線條使花紋呈現立體效果</w:t>
            </w:r>
            <w:r w:rsidR="00B2545C">
              <w:rPr>
                <w:rFonts w:hint="eastAsia"/>
              </w:rPr>
              <w:t>。</w:t>
            </w:r>
            <w:r>
              <w:rPr>
                <w:rFonts w:hint="eastAsia"/>
              </w:rPr>
              <w:t>接下來，將桐油塗抹在柱子上，再將金箔貼在上面，像是為柱子「穿上了一件金色外衣」。</w:t>
            </w:r>
          </w:p>
          <w:p w14:paraId="2BA807BE" w14:textId="6849168D" w:rsidR="00814260" w:rsidRPr="00034224" w:rsidRDefault="00814260" w:rsidP="00DA3D5E">
            <w:pPr>
              <w:pStyle w:val="af0"/>
              <w:ind w:right="253"/>
            </w:pPr>
            <w:r w:rsidRPr="00034224">
              <w:rPr>
                <w:rFonts w:hint="eastAsia"/>
              </w:rPr>
              <w:t>資料來源：</w:t>
            </w:r>
            <w:r>
              <w:rPr>
                <w:rFonts w:hint="eastAsia"/>
              </w:rPr>
              <w:t>《探秘</w:t>
            </w:r>
            <w:r w:rsidR="001C58CC">
              <w:rPr>
                <w:rFonts w:hint="eastAsia"/>
              </w:rPr>
              <w:t>太和</w:t>
            </w:r>
            <w:r w:rsidR="002879BF">
              <w:rPr>
                <w:rFonts w:hint="eastAsia"/>
              </w:rPr>
              <w:t>殿</w:t>
            </w:r>
            <w:r>
              <w:rPr>
                <w:rFonts w:hint="eastAsia"/>
              </w:rPr>
              <w:t>》</w:t>
            </w:r>
          </w:p>
        </w:tc>
      </w:tr>
    </w:tbl>
    <w:p w14:paraId="4D63B66E" w14:textId="77777777" w:rsidR="00197779" w:rsidRDefault="00197779">
      <w:pPr>
        <w:rPr>
          <w:rFonts w:ascii="DFKai-SB" w:eastAsia="DFKai-SB" w:hAnsi="DFKai-SB"/>
          <w:color w:val="484F5E" w:themeColor="text1"/>
          <w:sz w:val="28"/>
          <w:szCs w:val="28"/>
          <w:lang w:val="en-US"/>
        </w:rPr>
      </w:pPr>
      <w:r>
        <w:br w:type="page"/>
      </w:r>
    </w:p>
    <w:p w14:paraId="6026523D" w14:textId="7A8A7D51" w:rsidR="009A2E88" w:rsidRDefault="004A2D66" w:rsidP="00197779">
      <w:pPr>
        <w:pStyle w:val="Rubrics"/>
        <w:rPr>
          <w:rFonts w:ascii="KaiTi" w:hAnsi="KaiTi"/>
          <w:sz w:val="32"/>
          <w:szCs w:val="32"/>
        </w:rPr>
      </w:pPr>
      <w:r w:rsidRPr="00664FA2">
        <w:rPr>
          <w:rFonts w:ascii="Kaiti TC" w:eastAsia="Kaiti TC" w:hAnsi="Kaiti TC"/>
          <w:noProof/>
          <w:sz w:val="32"/>
          <w:szCs w:val="32"/>
          <w:lang w:val="x-none"/>
        </w:rPr>
        <w:lastRenderedPageBreak/>
        <w:drawing>
          <wp:inline distT="0" distB="0" distL="0" distR="0" wp14:anchorId="45AF6134" wp14:editId="5F55CA81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85" w:rsidRPr="000369C7">
        <w:rPr>
          <w:rStyle w:val="section0"/>
          <w:rFonts w:hint="eastAsia"/>
        </w:rPr>
        <w:t>想一想</w:t>
      </w:r>
      <w:r w:rsidR="005E256F" w:rsidRPr="000369C7">
        <w:rPr>
          <w:rStyle w:val="section0"/>
          <w:rFonts w:hint="eastAsia"/>
        </w:rPr>
        <w:t>、寫一寫</w:t>
      </w:r>
    </w:p>
    <w:p w14:paraId="48D8764B" w14:textId="68666A06" w:rsidR="009A2E88" w:rsidRPr="00E61EFB" w:rsidRDefault="00C158BF" w:rsidP="00E61EFB">
      <w:pPr>
        <w:pStyle w:val="a"/>
      </w:pPr>
      <w:r>
        <w:rPr>
          <w:rFonts w:hint="eastAsia"/>
        </w:rPr>
        <w:t>影</w:t>
      </w:r>
      <w:r w:rsidR="00862C10">
        <w:rPr>
          <w:rFonts w:hint="eastAsia"/>
        </w:rPr>
        <w:t>片</w:t>
      </w:r>
      <w:r>
        <w:rPr>
          <w:rFonts w:hint="eastAsia"/>
        </w:rPr>
        <w:t>和</w:t>
      </w:r>
      <w:r w:rsidR="00EC131B" w:rsidRPr="00E61EFB">
        <w:rPr>
          <w:rFonts w:hint="eastAsia"/>
        </w:rPr>
        <w:t>文章</w:t>
      </w:r>
      <w:r w:rsidR="00862C10">
        <w:rPr>
          <w:rFonts w:hint="eastAsia"/>
        </w:rPr>
        <w:t>內運用了不同的說明手法</w:t>
      </w:r>
      <w:r w:rsidR="00EC131B" w:rsidRPr="00E61EFB">
        <w:rPr>
          <w:rFonts w:hint="eastAsia"/>
        </w:rPr>
        <w:t>，</w:t>
      </w:r>
      <w:proofErr w:type="gramStart"/>
      <w:r w:rsidR="00862C10">
        <w:rPr>
          <w:rFonts w:hint="eastAsia"/>
        </w:rPr>
        <w:t>試各舉</w:t>
      </w:r>
      <w:proofErr w:type="gramEnd"/>
      <w:r w:rsidR="00862C10">
        <w:rPr>
          <w:rFonts w:hint="eastAsia"/>
        </w:rPr>
        <w:t>一例完成下表</w:t>
      </w:r>
      <w:r w:rsidR="00EC131B" w:rsidRPr="00E61EFB">
        <w:rPr>
          <w:rFonts w:hint="eastAsia"/>
        </w:rPr>
        <w:t>。</w:t>
      </w:r>
    </w:p>
    <w:p w14:paraId="0BDFF704" w14:textId="332DCD11" w:rsidR="00EC131B" w:rsidRPr="00EC131B" w:rsidRDefault="00862C10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79701111" wp14:editId="28A2F5F3">
                <wp:simplePos x="0" y="0"/>
                <wp:positionH relativeFrom="column">
                  <wp:posOffset>3100705</wp:posOffset>
                </wp:positionH>
                <wp:positionV relativeFrom="paragraph">
                  <wp:posOffset>1618615</wp:posOffset>
                </wp:positionV>
                <wp:extent cx="2717800" cy="1439545"/>
                <wp:effectExtent l="0" t="0" r="25400" b="2730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5C566FE" w14:textId="7C4DCF8C" w:rsidR="00862C10" w:rsidRPr="00CE2C99" w:rsidRDefault="0042725D" w:rsidP="00862C10">
                            <w:pPr>
                              <w:ind w:firstLineChars="39" w:firstLine="140"/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比喻說明</w:t>
                            </w:r>
                          </w:p>
                          <w:p w14:paraId="410CE6BB" w14:textId="77777777" w:rsidR="00862C10" w:rsidRDefault="00862C10" w:rsidP="00862C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1111" id="文字方塊 28" o:spid="_x0000_s1027" type="#_x0000_t202" style="position:absolute;margin-left:244.15pt;margin-top:127.45pt;width:214pt;height:113.35pt;z-index:251669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" filled="f" strokecolor="#00b050" strokeweight=".5pt">
                <v:textbox>
                  <w:txbxContent>
                    <w:p w14:paraId="45C566FE" w14:textId="7C4DCF8C" w:rsidR="00862C10" w:rsidRPr="00CE2C99" w:rsidRDefault="0042725D" w:rsidP="00862C10">
                      <w:pPr>
                        <w:ind w:firstLineChars="39" w:firstLine="140"/>
                        <w:rPr>
                          <w:rFonts w:ascii="DFKai-SB" w:eastAsia="DFKai-SB" w:hAnsi="DFKai-SB"/>
                          <w:sz w:val="36"/>
                          <w:szCs w:val="36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6"/>
                          <w:szCs w:val="36"/>
                        </w:rPr>
                        <w:t>比喻說明</w:t>
                      </w:r>
                    </w:p>
                    <w:p w14:paraId="410CE6BB" w14:textId="77777777" w:rsidR="00862C10" w:rsidRDefault="00862C10" w:rsidP="00862C10"/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7F1AF3F" wp14:editId="62C3C05F">
                <wp:simplePos x="0" y="0"/>
                <wp:positionH relativeFrom="column">
                  <wp:posOffset>388620</wp:posOffset>
                </wp:positionH>
                <wp:positionV relativeFrom="paragraph">
                  <wp:posOffset>1615440</wp:posOffset>
                </wp:positionV>
                <wp:extent cx="2717800" cy="1439545"/>
                <wp:effectExtent l="0" t="0" r="25400" b="27305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99FE82" w14:textId="2818A3EF" w:rsidR="00862C10" w:rsidRDefault="0042725D" w:rsidP="0042725D">
                            <w:pPr>
                              <w:ind w:firstLineChars="39" w:firstLine="140"/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數字說明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AF3F" id="文字方塊 27" o:spid="_x0000_s1028" type="#_x0000_t202" style="position:absolute;margin-left:30.6pt;margin-top:127.2pt;width:214pt;height:113.35pt;z-index:251668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" filled="f" strokecolor="#00b050" strokeweight=".5pt">
                <v:textbox>
                  <w:txbxContent>
                    <w:p w14:paraId="0399FE82" w14:textId="2818A3EF" w:rsidR="00862C10" w:rsidRDefault="0042725D" w:rsidP="0042725D">
                      <w:pPr>
                        <w:ind w:firstLineChars="39" w:firstLine="140"/>
                      </w:pPr>
                      <w:r>
                        <w:rPr>
                          <w:rFonts w:ascii="DFKai-SB" w:eastAsia="DFKai-SB" w:hAnsi="DFKai-SB" w:hint="eastAsia"/>
                          <w:sz w:val="36"/>
                          <w:szCs w:val="36"/>
                        </w:rPr>
                        <w:t>數字說明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3C1B5BC4" wp14:editId="245B6F26">
                <wp:simplePos x="0" y="0"/>
                <wp:positionH relativeFrom="column">
                  <wp:posOffset>3100705</wp:posOffset>
                </wp:positionH>
                <wp:positionV relativeFrom="paragraph">
                  <wp:posOffset>179070</wp:posOffset>
                </wp:positionV>
                <wp:extent cx="2717800" cy="1439545"/>
                <wp:effectExtent l="0" t="0" r="25400" b="2730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D89A82B" w14:textId="1FC8500D" w:rsidR="00862C10" w:rsidRPr="00CE2C99" w:rsidRDefault="0042725D" w:rsidP="00862C10">
                            <w:pPr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舉例說明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5BC4" id="文字方塊 26" o:spid="_x0000_s1029" style="position:absolute;margin-left:244.15pt;margin-top:14.1pt;width:214pt;height:113.35pt;z-index:2516674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7800,1439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" adj="-11796480,,5400" path="m239929,l2477871,v132509,,239929,107420,239929,239929l2717800,1439545r,l,1439545r,l,239929c,107420,107420,,239929,xe" fillcolor="white [3201]" strokecolor="#00b050" strokeweight="1pt">
                <v:stroke joinstyle="miter"/>
                <v:formulas/>
                <v:path arrowok="t" o:connecttype="custom" o:connectlocs="239929,0;2477871,0;2717800,239929;2717800,1439545;2717800,1439545;0,1439545;0,1439545;0,239929;239929,0" o:connectangles="0,0,0,0,0,0,0,0,0" textboxrect="0,0,2717800,1439545"/>
                <v:textbox>
                  <w:txbxContent>
                    <w:p w14:paraId="2D89A82B" w14:textId="1FC8500D" w:rsidR="00862C10" w:rsidRPr="00CE2C99" w:rsidRDefault="0042725D" w:rsidP="00862C10">
                      <w:pPr>
                        <w:rPr>
                          <w:rFonts w:ascii="DFKai-SB" w:eastAsia="DFKai-SB" w:hAnsi="DFKai-SB"/>
                          <w:sz w:val="36"/>
                          <w:szCs w:val="36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6"/>
                          <w:szCs w:val="36"/>
                        </w:rPr>
                        <w:t>舉例說明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3B03CE03" wp14:editId="11347439">
                <wp:simplePos x="0" y="0"/>
                <wp:positionH relativeFrom="column">
                  <wp:posOffset>388620</wp:posOffset>
                </wp:positionH>
                <wp:positionV relativeFrom="paragraph">
                  <wp:posOffset>180340</wp:posOffset>
                </wp:positionV>
                <wp:extent cx="2717800" cy="1440000"/>
                <wp:effectExtent l="0" t="0" r="25400" b="2730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40000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B9E9367" w14:textId="369DB29A" w:rsidR="00862C10" w:rsidRPr="00CE2C99" w:rsidRDefault="0042725D" w:rsidP="00862C10">
                            <w:pPr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定義說明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CE03" id="文字方塊 16" o:spid="_x0000_s1030" style="position:absolute;margin-left:30.6pt;margin-top:14.2pt;width:214pt;height:113.4pt;z-index:2516664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78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" adj="-11796480,,5400" path="m240005,l2477795,v132551,,240005,107454,240005,240005l2717800,1440000r,l,1440000r,l,240005c,107454,107454,,240005,xe" fillcolor="white [3201]" strokecolor="#00b050" strokeweight="1pt">
                <v:stroke joinstyle="miter"/>
                <v:formulas/>
                <v:path arrowok="t" o:connecttype="custom" o:connectlocs="240005,0;2477795,0;2717800,240005;2717800,1440000;2717800,1440000;0,1440000;0,1440000;0,240005;240005,0" o:connectangles="0,0,0,0,0,0,0,0,0" textboxrect="0,0,2717800,1440000"/>
                <v:textbox>
                  <w:txbxContent>
                    <w:p w14:paraId="1B9E9367" w14:textId="369DB29A" w:rsidR="00862C10" w:rsidRPr="00CE2C99" w:rsidRDefault="0042725D" w:rsidP="00862C10">
                      <w:pPr>
                        <w:rPr>
                          <w:rFonts w:ascii="DFKai-SB" w:eastAsia="DFKai-SB" w:hAnsi="DFKai-SB"/>
                          <w:sz w:val="36"/>
                          <w:szCs w:val="36"/>
                        </w:rPr>
                      </w:pPr>
                      <w:r>
                        <w:rPr>
                          <w:rFonts w:ascii="DFKai-SB" w:eastAsia="DFKai-SB" w:hAnsi="DFKai-SB" w:hint="eastAsia"/>
                          <w:sz w:val="36"/>
                          <w:szCs w:val="36"/>
                        </w:rPr>
                        <w:t>定義說明</w:t>
                      </w:r>
                    </w:p>
                  </w:txbxContent>
                </v:textbox>
              </v:shape>
            </w:pict>
          </mc:Fallback>
        </mc:AlternateContent>
      </w:r>
    </w:p>
    <w:p w14:paraId="38D50797" w14:textId="7CEEDF2F" w:rsidR="00CE2C99" w:rsidRPr="00C158BF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59EA8B74" w14:textId="45045B77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D1CCE28" w14:textId="388AC89D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C4CA0F" w14:textId="00D20F02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6B44098" w14:textId="16F3B555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3D89A38" w14:textId="102C8B42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15183C0" w14:textId="7D1D6706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A3434CB" w14:textId="7AD35820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28DCDBB" w14:textId="33B28D99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C3D1317" w14:textId="6865316F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76EDFD7" w14:textId="510301F4" w:rsidR="001C0ADE" w:rsidRDefault="001C0ADE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BBB3397" w14:textId="7B6ECFF1" w:rsidR="00F559A7" w:rsidRDefault="00916066" w:rsidP="00F559A7">
      <w:pPr>
        <w:pStyle w:val="a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04803BC" wp14:editId="0B372476">
            <wp:simplePos x="0" y="0"/>
            <wp:positionH relativeFrom="column">
              <wp:posOffset>4444366</wp:posOffset>
            </wp:positionH>
            <wp:positionV relativeFrom="paragraph">
              <wp:posOffset>38735</wp:posOffset>
            </wp:positionV>
            <wp:extent cx="2141770" cy="2847288"/>
            <wp:effectExtent l="209550" t="171450" r="240030" b="239395"/>
            <wp:wrapNone/>
            <wp:docPr id="4" name="圖片 4" descr="一張含有 祭壇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祭壇 的圖片&#10;&#10;自動產生的描述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695">
                      <a:off x="0" y="0"/>
                      <a:ext cx="2141770" cy="2847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70092" w14:textId="7DA70606" w:rsidR="00F559A7" w:rsidRDefault="005C15EE" w:rsidP="00834BC8">
      <w:pPr>
        <w:pStyle w:val="a"/>
      </w:pPr>
      <w:r>
        <w:rPr>
          <w:rFonts w:hint="eastAsia"/>
        </w:rPr>
        <w:t>揀選一種</w:t>
      </w:r>
      <w:r w:rsidR="003A2BAD">
        <w:rPr>
          <w:rFonts w:hint="eastAsia"/>
        </w:rPr>
        <w:t>說明手法，</w:t>
      </w:r>
      <w:r>
        <w:rPr>
          <w:rFonts w:hint="eastAsia"/>
        </w:rPr>
        <w:t>去描寫</w:t>
      </w:r>
      <w:r w:rsidR="00916066">
        <w:rPr>
          <w:rFonts w:hint="eastAsia"/>
        </w:rPr>
        <w:t>右</w:t>
      </w:r>
      <w:r>
        <w:rPr>
          <w:rFonts w:hint="eastAsia"/>
        </w:rPr>
        <w:t>圖太和殿內部的景像</w:t>
      </w:r>
      <w:r w:rsidR="003A2BAD">
        <w:rPr>
          <w:rFonts w:hint="eastAsia"/>
        </w:rPr>
        <w:t>。</w:t>
      </w:r>
    </w:p>
    <w:p w14:paraId="729DBD46" w14:textId="72887646" w:rsidR="00F559A7" w:rsidRDefault="005C15EE" w:rsidP="00F559A7">
      <w:pPr>
        <w:pStyle w:val="a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6" behindDoc="0" locked="0" layoutInCell="1" allowOverlap="1" wp14:anchorId="687FBA8E" wp14:editId="007858F1">
                <wp:simplePos x="0" y="0"/>
                <wp:positionH relativeFrom="column">
                  <wp:posOffset>354966</wp:posOffset>
                </wp:positionH>
                <wp:positionV relativeFrom="paragraph">
                  <wp:posOffset>177165</wp:posOffset>
                </wp:positionV>
                <wp:extent cx="3859530" cy="1363980"/>
                <wp:effectExtent l="76200" t="76200" r="102870" b="102870"/>
                <wp:wrapNone/>
                <wp:docPr id="33" name="矩形: 圓角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530" cy="1363980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B0363" w14:textId="77777777" w:rsidR="002F1551" w:rsidRDefault="002F1551" w:rsidP="005C15EE">
                            <w:pPr>
                              <w:pStyle w:val="af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FBA8E" id="矩形: 圓角 33" o:spid="_x0000_s1035" style="position:absolute;left:0;text-align:left;margin-left:27.95pt;margin-top:13.95pt;width:303.9pt;height:107.4pt;z-index:251665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" fillcolor="white [3201]" strokecolor="#ee6142 [3206]" strokeweight="1pt">
                <v:stroke joinstyle="miter"/>
                <v:textbox>
                  <w:txbxContent>
                    <w:p w14:paraId="63DB0363" w14:textId="77777777" w:rsidR="002F1551" w:rsidRDefault="002F1551" w:rsidP="005C15EE">
                      <w:pPr>
                        <w:pStyle w:val="af4"/>
                      </w:pPr>
                    </w:p>
                  </w:txbxContent>
                </v:textbox>
              </v:roundrect>
            </w:pict>
          </mc:Fallback>
        </mc:AlternateContent>
      </w:r>
    </w:p>
    <w:p w14:paraId="28731746" w14:textId="61C0AB36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77B6EA27" w14:textId="55C269D8" w:rsidR="0056214B" w:rsidRDefault="0056214B" w:rsidP="0056214B">
      <w:pPr>
        <w:pStyle w:val="a"/>
        <w:numPr>
          <w:ilvl w:val="0"/>
          <w:numId w:val="0"/>
        </w:numPr>
        <w:ind w:left="720"/>
      </w:pPr>
    </w:p>
    <w:p w14:paraId="460ABAC0" w14:textId="22B8A1E6" w:rsidR="00CE2C99" w:rsidRPr="005C15EE" w:rsidRDefault="00CE2C99" w:rsidP="0056214B">
      <w:pPr>
        <w:pStyle w:val="a"/>
        <w:numPr>
          <w:ilvl w:val="0"/>
          <w:numId w:val="0"/>
        </w:numPr>
        <w:ind w:left="720"/>
      </w:pPr>
    </w:p>
    <w:p w14:paraId="75D2CE8D" w14:textId="1DD0EB43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73E36680" w14:textId="5D155510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2E284AE3" w14:textId="351E9EC0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72BCFACC" w14:textId="22594EA0" w:rsidR="00916066" w:rsidRDefault="00916066" w:rsidP="0056214B">
      <w:pPr>
        <w:pStyle w:val="a"/>
        <w:numPr>
          <w:ilvl w:val="0"/>
          <w:numId w:val="0"/>
        </w:numPr>
        <w:ind w:left="720"/>
      </w:pPr>
    </w:p>
    <w:p w14:paraId="572A03AD" w14:textId="77777777" w:rsidR="00916066" w:rsidRDefault="00916066" w:rsidP="0056214B">
      <w:pPr>
        <w:pStyle w:val="a"/>
        <w:numPr>
          <w:ilvl w:val="0"/>
          <w:numId w:val="0"/>
        </w:numPr>
        <w:ind w:left="720"/>
      </w:pPr>
    </w:p>
    <w:p w14:paraId="1FD473F1" w14:textId="5A90ED4D" w:rsidR="001C3888" w:rsidRPr="007B5E24" w:rsidRDefault="001C3888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7B6B988D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29AFAEFC" w14:textId="04EC879B" w:rsidR="001C3888" w:rsidRDefault="00916066" w:rsidP="00144C15">
      <w:pPr>
        <w:pStyle w:val="Rubrics"/>
        <w:ind w:rightChars="1298" w:right="3115"/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5EF386FC" wp14:editId="4516E4AF">
            <wp:simplePos x="0" y="0"/>
            <wp:positionH relativeFrom="column">
              <wp:posOffset>4150360</wp:posOffset>
            </wp:positionH>
            <wp:positionV relativeFrom="paragraph">
              <wp:posOffset>250401</wp:posOffset>
            </wp:positionV>
            <wp:extent cx="1680155" cy="1800000"/>
            <wp:effectExtent l="0" t="0" r="0" b="0"/>
            <wp:wrapNone/>
            <wp:docPr id="36" name="圖片 3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 rotWithShape="1">
                    <a:blip r:embed="rId20">
                      <a:clrChange>
                        <a:clrFrom>
                          <a:srgbClr val="FFFDFC"/>
                        </a:clrFrom>
                        <a:clrTo>
                          <a:srgbClr val="FFFDFC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884" b="93605" l="9948" r="84031">
                                  <a14:foregroundMark x1="10471" y1="45640" x2="21728" y2="86337"/>
                                  <a14:foregroundMark x1="16230" y1="93605" x2="55759" y2="90407"/>
                                  <a14:foregroundMark x1="84031" y1="48547" x2="82984" y2="511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" r="11030"/>
                    <a:stretch/>
                  </pic:blipFill>
                  <pic:spPr bwMode="auto">
                    <a:xfrm>
                      <a:off x="0" y="0"/>
                      <a:ext cx="168015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E61">
        <w:rPr>
          <w:rFonts w:hint="eastAsia"/>
        </w:rPr>
        <w:t>金箔是紫禁城中最常見的材料之一，藻井、柱子等都有金箔的影子。金箔到底有甚麼象徵呢？</w:t>
      </w:r>
      <w:r w:rsidR="003359A9">
        <w:t xml:space="preserve"> </w:t>
      </w:r>
    </w:p>
    <w:p w14:paraId="60CA0ED1" w14:textId="796BE42A" w:rsidR="00BC7694" w:rsidRPr="00EC3AD0" w:rsidRDefault="00916066" w:rsidP="00E61EFB">
      <w:pPr>
        <w:pStyle w:val="Rubrics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73CFD9" wp14:editId="3B1D0A2E">
                <wp:simplePos x="0" y="0"/>
                <wp:positionH relativeFrom="column">
                  <wp:posOffset>15875</wp:posOffset>
                </wp:positionH>
                <wp:positionV relativeFrom="paragraph">
                  <wp:posOffset>7620</wp:posOffset>
                </wp:positionV>
                <wp:extent cx="4937760" cy="1424940"/>
                <wp:effectExtent l="76200" t="76200" r="91440" b="99060"/>
                <wp:wrapNone/>
                <wp:docPr id="29" name="矩形: 圓角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1424940"/>
                        </a:xfrm>
                        <a:prstGeom prst="roundRect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1CB41" w14:textId="1A190CD3" w:rsidR="009C705B" w:rsidRDefault="008C6C72" w:rsidP="00916066">
                            <w:pPr>
                              <w:pStyle w:val="af4"/>
                              <w:ind w:leftChars="59" w:left="158" w:rightChars="421" w:right="1010" w:hangingChars="5" w:hanging="1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黃金的色澤</w:t>
                            </w:r>
                            <w:r>
                              <w:t xml:space="preserve"> </w:t>
                            </w:r>
                            <w:r w:rsidRPr="007D1A20">
                              <w:rPr>
                                <w:rFonts w:hint="eastAsia"/>
                                <w:color w:val="0070C0"/>
                              </w:rPr>
                              <w:t>亮麗</w:t>
                            </w:r>
                            <w:r w:rsidRPr="007D1A20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7D1A20">
                              <w:rPr>
                                <w:rFonts w:hint="eastAsia"/>
                                <w:color w:val="0070C0"/>
                              </w:rPr>
                              <w:t>／ 黯淡</w:t>
                            </w:r>
                            <w:r w:rsidRPr="007D1A20">
                              <w:rPr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 xml:space="preserve">，價值 </w:t>
                            </w:r>
                            <w:r w:rsidRPr="007D1A20">
                              <w:rPr>
                                <w:rFonts w:hint="eastAsia"/>
                                <w:color w:val="0070C0"/>
                              </w:rPr>
                              <w:t>便宜／昂貴</w:t>
                            </w:r>
                            <w:r>
                              <w:rPr>
                                <w:rFonts w:hint="eastAsia"/>
                              </w:rPr>
                              <w:t xml:space="preserve"> ，被視為富貴的象徵，因此金色是紫禁城的主色，彰顯了皇家的奢華與尊貴。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3CFD9" id="矩形: 圓角 29" o:spid="_x0000_s1031" style="position:absolute;margin-left:1.25pt;margin-top:.6pt;width:388.8pt;height:112.2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" fillcolor="white [3201]" strokecolor="#ee6142 [3206]" strokeweight="1pt">
                <v:stroke joinstyle="miter"/>
                <v:textbox>
                  <w:txbxContent>
                    <w:p w14:paraId="0401CB41" w14:textId="1A190CD3" w:rsidR="009C705B" w:rsidRDefault="008C6C72" w:rsidP="00916066">
                      <w:pPr>
                        <w:pStyle w:val="af4"/>
                        <w:ind w:leftChars="59" w:left="158" w:rightChars="421" w:right="1010" w:hangingChars="5" w:hanging="16"/>
                        <w:jc w:val="left"/>
                      </w:pPr>
                      <w:r>
                        <w:rPr>
                          <w:rFonts w:hint="eastAsia"/>
                        </w:rPr>
                        <w:t>黃金的色澤</w:t>
                      </w:r>
                      <w:r>
                        <w:t xml:space="preserve"> </w:t>
                      </w:r>
                      <w:r w:rsidRPr="007D1A20">
                        <w:rPr>
                          <w:rFonts w:hint="eastAsia"/>
                          <w:color w:val="0070C0"/>
                        </w:rPr>
                        <w:t>亮麗</w:t>
                      </w:r>
                      <w:r w:rsidRPr="007D1A20">
                        <w:rPr>
                          <w:color w:val="0070C0"/>
                        </w:rPr>
                        <w:t xml:space="preserve"> </w:t>
                      </w:r>
                      <w:r w:rsidRPr="007D1A20">
                        <w:rPr>
                          <w:rFonts w:hint="eastAsia"/>
                          <w:color w:val="0070C0"/>
                        </w:rPr>
                        <w:t>／ 黯淡</w:t>
                      </w:r>
                      <w:r w:rsidRPr="007D1A20">
                        <w:rPr>
                          <w:color w:val="0070C0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 xml:space="preserve">，價值 </w:t>
                      </w:r>
                      <w:r w:rsidRPr="007D1A20">
                        <w:rPr>
                          <w:rFonts w:hint="eastAsia"/>
                          <w:color w:val="0070C0"/>
                        </w:rPr>
                        <w:t>便宜／昂貴</w:t>
                      </w:r>
                      <w:r>
                        <w:rPr>
                          <w:rFonts w:hint="eastAsia"/>
                        </w:rPr>
                        <w:t xml:space="preserve"> ，被視為富貴的象徵，因此金色是紫禁城的主色，彰顯了皇家的奢華與尊貴。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C7694" w:rsidRPr="00EC3AD0" w:rsidSect="001F4025">
      <w:headerReference w:type="default" r:id="rId22"/>
      <w:footerReference w:type="even" r:id="rId23"/>
      <w:footerReference w:type="default" r:id="rId24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EFA54" w14:textId="77777777" w:rsidR="00025D1F" w:rsidRDefault="00025D1F" w:rsidP="00465C96">
      <w:r>
        <w:separator/>
      </w:r>
    </w:p>
  </w:endnote>
  <w:endnote w:type="continuationSeparator" w:id="0">
    <w:p w14:paraId="310BD325" w14:textId="77777777" w:rsidR="00025D1F" w:rsidRDefault="00025D1F" w:rsidP="00465C96">
      <w:r>
        <w:continuationSeparator/>
      </w:r>
    </w:p>
  </w:endnote>
  <w:endnote w:type="continuationNotice" w:id="1">
    <w:p w14:paraId="54C5C3FC" w14:textId="77777777" w:rsidR="00025D1F" w:rsidRDefault="00025D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C4FFC" w14:textId="77777777" w:rsidR="00025D1F" w:rsidRDefault="00025D1F" w:rsidP="00465C96">
      <w:r>
        <w:separator/>
      </w:r>
    </w:p>
  </w:footnote>
  <w:footnote w:type="continuationSeparator" w:id="0">
    <w:p w14:paraId="526D9044" w14:textId="77777777" w:rsidR="00025D1F" w:rsidRDefault="00025D1F" w:rsidP="00465C96">
      <w:r>
        <w:continuationSeparator/>
      </w:r>
    </w:p>
  </w:footnote>
  <w:footnote w:type="continuationNotice" w:id="1">
    <w:p w14:paraId="688C0117" w14:textId="77777777" w:rsidR="00025D1F" w:rsidRDefault="00025D1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3500743" w:rsidR="00465C96" w:rsidRDefault="007D1A20">
    <w:pPr>
      <w:pStyle w:val="a4"/>
    </w:pPr>
    <w:r>
      <w:rPr>
        <w:noProof/>
      </w:rPr>
      <w:drawing>
        <wp:anchor distT="0" distB="0" distL="114300" distR="114300" simplePos="0" relativeHeight="251660289" behindDoc="1" locked="0" layoutInCell="1" allowOverlap="1" wp14:anchorId="60339AB6" wp14:editId="621E4BD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43" cy="1077965"/>
          <wp:effectExtent l="0" t="0" r="4445" b="8255"/>
          <wp:wrapNone/>
          <wp:docPr id="5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889EA84A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1D6BB4"/>
    <w:multiLevelType w:val="hybridMultilevel"/>
    <w:tmpl w:val="63645440"/>
    <w:lvl w:ilvl="0" w:tplc="004CA2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8"/>
  </w:num>
  <w:num w:numId="7" w16cid:durableId="1980845102">
    <w:abstractNumId w:val="7"/>
  </w:num>
  <w:num w:numId="8" w16cid:durableId="1868638659">
    <w:abstractNumId w:val="0"/>
  </w:num>
  <w:num w:numId="9" w16cid:durableId="271085721">
    <w:abstractNumId w:val="2"/>
    <w:lvlOverride w:ilvl="0">
      <w:startOverride w:val="1"/>
    </w:lvlOverride>
  </w:num>
  <w:num w:numId="10" w16cid:durableId="12642193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2714"/>
    <w:rsid w:val="000157D8"/>
    <w:rsid w:val="000214DD"/>
    <w:rsid w:val="00023F7D"/>
    <w:rsid w:val="00025D1F"/>
    <w:rsid w:val="00027603"/>
    <w:rsid w:val="00034224"/>
    <w:rsid w:val="00034A52"/>
    <w:rsid w:val="00035EED"/>
    <w:rsid w:val="000369C7"/>
    <w:rsid w:val="00040566"/>
    <w:rsid w:val="0004078D"/>
    <w:rsid w:val="000476B8"/>
    <w:rsid w:val="00054C5A"/>
    <w:rsid w:val="00056AF4"/>
    <w:rsid w:val="000577A9"/>
    <w:rsid w:val="00062794"/>
    <w:rsid w:val="000661D6"/>
    <w:rsid w:val="000702B4"/>
    <w:rsid w:val="00084F4B"/>
    <w:rsid w:val="00085139"/>
    <w:rsid w:val="000874C3"/>
    <w:rsid w:val="00092C00"/>
    <w:rsid w:val="00093F04"/>
    <w:rsid w:val="000A204E"/>
    <w:rsid w:val="000B5BC5"/>
    <w:rsid w:val="000B602A"/>
    <w:rsid w:val="000E38F9"/>
    <w:rsid w:val="000E4767"/>
    <w:rsid w:val="000E4B1D"/>
    <w:rsid w:val="000E4D68"/>
    <w:rsid w:val="000F5CAF"/>
    <w:rsid w:val="001412D4"/>
    <w:rsid w:val="001428F2"/>
    <w:rsid w:val="00144C15"/>
    <w:rsid w:val="001460D9"/>
    <w:rsid w:val="00146162"/>
    <w:rsid w:val="00147F89"/>
    <w:rsid w:val="00153E5D"/>
    <w:rsid w:val="00155054"/>
    <w:rsid w:val="00157029"/>
    <w:rsid w:val="00165B48"/>
    <w:rsid w:val="001764E5"/>
    <w:rsid w:val="00176B6F"/>
    <w:rsid w:val="001818A6"/>
    <w:rsid w:val="00182C10"/>
    <w:rsid w:val="001843EF"/>
    <w:rsid w:val="00185F29"/>
    <w:rsid w:val="001922E0"/>
    <w:rsid w:val="00197779"/>
    <w:rsid w:val="001A2F95"/>
    <w:rsid w:val="001A39C8"/>
    <w:rsid w:val="001A4F4D"/>
    <w:rsid w:val="001B3571"/>
    <w:rsid w:val="001C0ADE"/>
    <w:rsid w:val="001C0E85"/>
    <w:rsid w:val="001C2551"/>
    <w:rsid w:val="001C3888"/>
    <w:rsid w:val="001C507B"/>
    <w:rsid w:val="001C58CC"/>
    <w:rsid w:val="001D22AE"/>
    <w:rsid w:val="001D5394"/>
    <w:rsid w:val="001E4DD3"/>
    <w:rsid w:val="001F4025"/>
    <w:rsid w:val="001F42FD"/>
    <w:rsid w:val="0020069A"/>
    <w:rsid w:val="00213CA0"/>
    <w:rsid w:val="00225018"/>
    <w:rsid w:val="00234D8C"/>
    <w:rsid w:val="002352E5"/>
    <w:rsid w:val="00253473"/>
    <w:rsid w:val="00257B1E"/>
    <w:rsid w:val="0026398C"/>
    <w:rsid w:val="00275356"/>
    <w:rsid w:val="00275F7F"/>
    <w:rsid w:val="002811C2"/>
    <w:rsid w:val="002864E7"/>
    <w:rsid w:val="002879BF"/>
    <w:rsid w:val="002A08FA"/>
    <w:rsid w:val="002A12BF"/>
    <w:rsid w:val="002B052F"/>
    <w:rsid w:val="002B05C7"/>
    <w:rsid w:val="002C4C92"/>
    <w:rsid w:val="002C5663"/>
    <w:rsid w:val="002C7E69"/>
    <w:rsid w:val="002D039A"/>
    <w:rsid w:val="002D16A7"/>
    <w:rsid w:val="002D517B"/>
    <w:rsid w:val="002E587D"/>
    <w:rsid w:val="002F0D26"/>
    <w:rsid w:val="002F1551"/>
    <w:rsid w:val="002F7863"/>
    <w:rsid w:val="00302AB2"/>
    <w:rsid w:val="003122DE"/>
    <w:rsid w:val="003146F5"/>
    <w:rsid w:val="00314800"/>
    <w:rsid w:val="00321D20"/>
    <w:rsid w:val="003359A9"/>
    <w:rsid w:val="00343F3A"/>
    <w:rsid w:val="00345406"/>
    <w:rsid w:val="00346EA8"/>
    <w:rsid w:val="00350B05"/>
    <w:rsid w:val="00354E30"/>
    <w:rsid w:val="0036573B"/>
    <w:rsid w:val="00365FA4"/>
    <w:rsid w:val="00367AC9"/>
    <w:rsid w:val="003A0092"/>
    <w:rsid w:val="003A07F3"/>
    <w:rsid w:val="003A2BAD"/>
    <w:rsid w:val="003A2D1A"/>
    <w:rsid w:val="003B01AD"/>
    <w:rsid w:val="003B0FA7"/>
    <w:rsid w:val="003B44E2"/>
    <w:rsid w:val="003B6E2C"/>
    <w:rsid w:val="003C15AA"/>
    <w:rsid w:val="003C6619"/>
    <w:rsid w:val="003E3F00"/>
    <w:rsid w:val="003E6570"/>
    <w:rsid w:val="00402B7F"/>
    <w:rsid w:val="004114FB"/>
    <w:rsid w:val="004243E3"/>
    <w:rsid w:val="004254C4"/>
    <w:rsid w:val="00426223"/>
    <w:rsid w:val="0042650F"/>
    <w:rsid w:val="0042725D"/>
    <w:rsid w:val="00431541"/>
    <w:rsid w:val="00433BF3"/>
    <w:rsid w:val="004442C3"/>
    <w:rsid w:val="00460678"/>
    <w:rsid w:val="004607AF"/>
    <w:rsid w:val="0046458E"/>
    <w:rsid w:val="00465C96"/>
    <w:rsid w:val="00467759"/>
    <w:rsid w:val="004727B9"/>
    <w:rsid w:val="00493ABB"/>
    <w:rsid w:val="004A2D66"/>
    <w:rsid w:val="004A759D"/>
    <w:rsid w:val="004B754B"/>
    <w:rsid w:val="004B79B8"/>
    <w:rsid w:val="004C4C64"/>
    <w:rsid w:val="004D0121"/>
    <w:rsid w:val="004E186E"/>
    <w:rsid w:val="004E5F29"/>
    <w:rsid w:val="004F00AA"/>
    <w:rsid w:val="004F0D9D"/>
    <w:rsid w:val="005019EB"/>
    <w:rsid w:val="00501B61"/>
    <w:rsid w:val="005037E5"/>
    <w:rsid w:val="005226E2"/>
    <w:rsid w:val="00524D68"/>
    <w:rsid w:val="005551F2"/>
    <w:rsid w:val="005566A0"/>
    <w:rsid w:val="00557725"/>
    <w:rsid w:val="00561271"/>
    <w:rsid w:val="005619BC"/>
    <w:rsid w:val="0056214B"/>
    <w:rsid w:val="00563F01"/>
    <w:rsid w:val="00573297"/>
    <w:rsid w:val="00574311"/>
    <w:rsid w:val="00575A43"/>
    <w:rsid w:val="00584079"/>
    <w:rsid w:val="005872F8"/>
    <w:rsid w:val="005A14A5"/>
    <w:rsid w:val="005B6C15"/>
    <w:rsid w:val="005C15EE"/>
    <w:rsid w:val="005C181D"/>
    <w:rsid w:val="005C4E2E"/>
    <w:rsid w:val="005E256F"/>
    <w:rsid w:val="005E4A5E"/>
    <w:rsid w:val="005F6706"/>
    <w:rsid w:val="005F7C4A"/>
    <w:rsid w:val="0061037A"/>
    <w:rsid w:val="00615BE5"/>
    <w:rsid w:val="00621AC4"/>
    <w:rsid w:val="00621C51"/>
    <w:rsid w:val="00626E78"/>
    <w:rsid w:val="00627177"/>
    <w:rsid w:val="00631ACD"/>
    <w:rsid w:val="00635355"/>
    <w:rsid w:val="00641E16"/>
    <w:rsid w:val="0065148B"/>
    <w:rsid w:val="00655836"/>
    <w:rsid w:val="0065712F"/>
    <w:rsid w:val="0065780D"/>
    <w:rsid w:val="0066607E"/>
    <w:rsid w:val="00671A01"/>
    <w:rsid w:val="00674E5A"/>
    <w:rsid w:val="00685ED2"/>
    <w:rsid w:val="00690482"/>
    <w:rsid w:val="00692BA0"/>
    <w:rsid w:val="00695320"/>
    <w:rsid w:val="006A029C"/>
    <w:rsid w:val="006B06C8"/>
    <w:rsid w:val="006B4F3F"/>
    <w:rsid w:val="006C3760"/>
    <w:rsid w:val="006D06C7"/>
    <w:rsid w:val="006D34FC"/>
    <w:rsid w:val="006D7C28"/>
    <w:rsid w:val="006F33F6"/>
    <w:rsid w:val="00705CED"/>
    <w:rsid w:val="00707ADD"/>
    <w:rsid w:val="007134DF"/>
    <w:rsid w:val="007203E1"/>
    <w:rsid w:val="00722F33"/>
    <w:rsid w:val="007252FE"/>
    <w:rsid w:val="00725B6D"/>
    <w:rsid w:val="0072636D"/>
    <w:rsid w:val="00733C69"/>
    <w:rsid w:val="0074016D"/>
    <w:rsid w:val="007415EF"/>
    <w:rsid w:val="007438AA"/>
    <w:rsid w:val="00746A8C"/>
    <w:rsid w:val="007503AC"/>
    <w:rsid w:val="00767C7C"/>
    <w:rsid w:val="00771CFB"/>
    <w:rsid w:val="00780292"/>
    <w:rsid w:val="00782387"/>
    <w:rsid w:val="00783CF8"/>
    <w:rsid w:val="00786BC9"/>
    <w:rsid w:val="00792C0C"/>
    <w:rsid w:val="007931A7"/>
    <w:rsid w:val="007969E5"/>
    <w:rsid w:val="007A6DB5"/>
    <w:rsid w:val="007A7CD9"/>
    <w:rsid w:val="007B2470"/>
    <w:rsid w:val="007B3B75"/>
    <w:rsid w:val="007C049B"/>
    <w:rsid w:val="007C1D3A"/>
    <w:rsid w:val="007C1F5F"/>
    <w:rsid w:val="007C3046"/>
    <w:rsid w:val="007C4DEB"/>
    <w:rsid w:val="007D1A20"/>
    <w:rsid w:val="007D1D12"/>
    <w:rsid w:val="007D3DF0"/>
    <w:rsid w:val="007E021E"/>
    <w:rsid w:val="007E1056"/>
    <w:rsid w:val="007E231F"/>
    <w:rsid w:val="007E25E3"/>
    <w:rsid w:val="007F3C72"/>
    <w:rsid w:val="00803929"/>
    <w:rsid w:val="00806609"/>
    <w:rsid w:val="00810A2C"/>
    <w:rsid w:val="00812F5A"/>
    <w:rsid w:val="00814260"/>
    <w:rsid w:val="00825386"/>
    <w:rsid w:val="00826E81"/>
    <w:rsid w:val="008303A6"/>
    <w:rsid w:val="00834BC8"/>
    <w:rsid w:val="008421CF"/>
    <w:rsid w:val="00844E16"/>
    <w:rsid w:val="0085705B"/>
    <w:rsid w:val="00862C10"/>
    <w:rsid w:val="00863284"/>
    <w:rsid w:val="0089135E"/>
    <w:rsid w:val="008A5AD6"/>
    <w:rsid w:val="008B205A"/>
    <w:rsid w:val="008B37FA"/>
    <w:rsid w:val="008B4BA6"/>
    <w:rsid w:val="008B5695"/>
    <w:rsid w:val="008C6C72"/>
    <w:rsid w:val="008D3D82"/>
    <w:rsid w:val="008D725E"/>
    <w:rsid w:val="008E33AB"/>
    <w:rsid w:val="008E7F15"/>
    <w:rsid w:val="008F02FB"/>
    <w:rsid w:val="008F277C"/>
    <w:rsid w:val="00901B6C"/>
    <w:rsid w:val="00902603"/>
    <w:rsid w:val="00911114"/>
    <w:rsid w:val="0091527C"/>
    <w:rsid w:val="00916066"/>
    <w:rsid w:val="009211D8"/>
    <w:rsid w:val="00923ED1"/>
    <w:rsid w:val="009274CA"/>
    <w:rsid w:val="00937027"/>
    <w:rsid w:val="00937B52"/>
    <w:rsid w:val="00943418"/>
    <w:rsid w:val="00951359"/>
    <w:rsid w:val="00955882"/>
    <w:rsid w:val="00960421"/>
    <w:rsid w:val="00961265"/>
    <w:rsid w:val="00961FAD"/>
    <w:rsid w:val="00962855"/>
    <w:rsid w:val="00970497"/>
    <w:rsid w:val="00970535"/>
    <w:rsid w:val="00995F21"/>
    <w:rsid w:val="009A2E88"/>
    <w:rsid w:val="009B1E43"/>
    <w:rsid w:val="009B4FF6"/>
    <w:rsid w:val="009B61E3"/>
    <w:rsid w:val="009C705B"/>
    <w:rsid w:val="009C7520"/>
    <w:rsid w:val="009C75C9"/>
    <w:rsid w:val="009D7951"/>
    <w:rsid w:val="009D7FFC"/>
    <w:rsid w:val="009E4480"/>
    <w:rsid w:val="00A0102D"/>
    <w:rsid w:val="00A16C35"/>
    <w:rsid w:val="00A20E9C"/>
    <w:rsid w:val="00A22169"/>
    <w:rsid w:val="00A2493B"/>
    <w:rsid w:val="00A318A1"/>
    <w:rsid w:val="00A5058F"/>
    <w:rsid w:val="00A60B83"/>
    <w:rsid w:val="00A614DF"/>
    <w:rsid w:val="00A64A19"/>
    <w:rsid w:val="00A7067C"/>
    <w:rsid w:val="00A75E6F"/>
    <w:rsid w:val="00A80F92"/>
    <w:rsid w:val="00A8227B"/>
    <w:rsid w:val="00A831DF"/>
    <w:rsid w:val="00A83C5B"/>
    <w:rsid w:val="00AA3649"/>
    <w:rsid w:val="00AA6CB1"/>
    <w:rsid w:val="00AB0151"/>
    <w:rsid w:val="00AB077A"/>
    <w:rsid w:val="00AB5333"/>
    <w:rsid w:val="00AC0521"/>
    <w:rsid w:val="00AC0868"/>
    <w:rsid w:val="00AC5AD9"/>
    <w:rsid w:val="00AD068B"/>
    <w:rsid w:val="00AD51BA"/>
    <w:rsid w:val="00AE3BF2"/>
    <w:rsid w:val="00AE7EA7"/>
    <w:rsid w:val="00AF6C53"/>
    <w:rsid w:val="00B000F8"/>
    <w:rsid w:val="00B040E4"/>
    <w:rsid w:val="00B062A9"/>
    <w:rsid w:val="00B06EAD"/>
    <w:rsid w:val="00B17F02"/>
    <w:rsid w:val="00B2545C"/>
    <w:rsid w:val="00B2567B"/>
    <w:rsid w:val="00B25DA9"/>
    <w:rsid w:val="00B275B4"/>
    <w:rsid w:val="00B30C9A"/>
    <w:rsid w:val="00B33D53"/>
    <w:rsid w:val="00B35AFE"/>
    <w:rsid w:val="00B46498"/>
    <w:rsid w:val="00B46A4C"/>
    <w:rsid w:val="00B603C9"/>
    <w:rsid w:val="00B75175"/>
    <w:rsid w:val="00B8052C"/>
    <w:rsid w:val="00B846B2"/>
    <w:rsid w:val="00B8482C"/>
    <w:rsid w:val="00B9499C"/>
    <w:rsid w:val="00B964CC"/>
    <w:rsid w:val="00BA14B1"/>
    <w:rsid w:val="00BA799D"/>
    <w:rsid w:val="00BB0898"/>
    <w:rsid w:val="00BB21A9"/>
    <w:rsid w:val="00BB2A9A"/>
    <w:rsid w:val="00BC5657"/>
    <w:rsid w:val="00BC6252"/>
    <w:rsid w:val="00BC7694"/>
    <w:rsid w:val="00BD1AF9"/>
    <w:rsid w:val="00BE34D8"/>
    <w:rsid w:val="00BE74DD"/>
    <w:rsid w:val="00BE7FA2"/>
    <w:rsid w:val="00BF176E"/>
    <w:rsid w:val="00BF6DB4"/>
    <w:rsid w:val="00C057E7"/>
    <w:rsid w:val="00C146B9"/>
    <w:rsid w:val="00C158BF"/>
    <w:rsid w:val="00C228D0"/>
    <w:rsid w:val="00C413AB"/>
    <w:rsid w:val="00C451C4"/>
    <w:rsid w:val="00C54274"/>
    <w:rsid w:val="00C75EA5"/>
    <w:rsid w:val="00C80227"/>
    <w:rsid w:val="00C811DA"/>
    <w:rsid w:val="00C825B5"/>
    <w:rsid w:val="00C907A2"/>
    <w:rsid w:val="00CB43AE"/>
    <w:rsid w:val="00CC2E61"/>
    <w:rsid w:val="00CC614B"/>
    <w:rsid w:val="00CC7AE5"/>
    <w:rsid w:val="00CD2EC5"/>
    <w:rsid w:val="00CD5B24"/>
    <w:rsid w:val="00CD6E6B"/>
    <w:rsid w:val="00CE2C99"/>
    <w:rsid w:val="00CE6349"/>
    <w:rsid w:val="00CF2CDF"/>
    <w:rsid w:val="00CF4AEE"/>
    <w:rsid w:val="00D03103"/>
    <w:rsid w:val="00D0321A"/>
    <w:rsid w:val="00D074EE"/>
    <w:rsid w:val="00D1322D"/>
    <w:rsid w:val="00D3031F"/>
    <w:rsid w:val="00D30B57"/>
    <w:rsid w:val="00D3217D"/>
    <w:rsid w:val="00D3296C"/>
    <w:rsid w:val="00D33FA5"/>
    <w:rsid w:val="00D340CD"/>
    <w:rsid w:val="00D35395"/>
    <w:rsid w:val="00D423B2"/>
    <w:rsid w:val="00D464C0"/>
    <w:rsid w:val="00D86BF0"/>
    <w:rsid w:val="00D9365A"/>
    <w:rsid w:val="00D96163"/>
    <w:rsid w:val="00DA13C3"/>
    <w:rsid w:val="00DA2AB4"/>
    <w:rsid w:val="00DA3D5E"/>
    <w:rsid w:val="00DA40AE"/>
    <w:rsid w:val="00DC1B6C"/>
    <w:rsid w:val="00DC4C3E"/>
    <w:rsid w:val="00DD06FC"/>
    <w:rsid w:val="00DE70AA"/>
    <w:rsid w:val="00E05344"/>
    <w:rsid w:val="00E06B84"/>
    <w:rsid w:val="00E11965"/>
    <w:rsid w:val="00E12C03"/>
    <w:rsid w:val="00E2392B"/>
    <w:rsid w:val="00E603AD"/>
    <w:rsid w:val="00E612D4"/>
    <w:rsid w:val="00E61EFB"/>
    <w:rsid w:val="00E73CA1"/>
    <w:rsid w:val="00E76FAB"/>
    <w:rsid w:val="00E93DAA"/>
    <w:rsid w:val="00E95543"/>
    <w:rsid w:val="00E96ADC"/>
    <w:rsid w:val="00EA446A"/>
    <w:rsid w:val="00EB3185"/>
    <w:rsid w:val="00EC131B"/>
    <w:rsid w:val="00EC3AD0"/>
    <w:rsid w:val="00ED322D"/>
    <w:rsid w:val="00EF0A8E"/>
    <w:rsid w:val="00EF4F7C"/>
    <w:rsid w:val="00F120A9"/>
    <w:rsid w:val="00F13881"/>
    <w:rsid w:val="00F17125"/>
    <w:rsid w:val="00F26FF7"/>
    <w:rsid w:val="00F27069"/>
    <w:rsid w:val="00F278F4"/>
    <w:rsid w:val="00F31D95"/>
    <w:rsid w:val="00F33090"/>
    <w:rsid w:val="00F40B58"/>
    <w:rsid w:val="00F44C30"/>
    <w:rsid w:val="00F44D2E"/>
    <w:rsid w:val="00F46E97"/>
    <w:rsid w:val="00F53109"/>
    <w:rsid w:val="00F559A7"/>
    <w:rsid w:val="00F55C1E"/>
    <w:rsid w:val="00F635B2"/>
    <w:rsid w:val="00F77439"/>
    <w:rsid w:val="00F77BAF"/>
    <w:rsid w:val="00F83BAC"/>
    <w:rsid w:val="00F84FC3"/>
    <w:rsid w:val="00F9087F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197779"/>
    <w:rPr>
      <w:color w:val="EE6142" w:themeColor="hyperlink"/>
      <w:u w:val="single"/>
    </w:rPr>
  </w:style>
  <w:style w:type="character" w:styleId="afa">
    <w:name w:val="FollowedHyperlink"/>
    <w:basedOn w:val="a1"/>
    <w:uiPriority w:val="99"/>
    <w:semiHidden/>
    <w:unhideWhenUsed/>
    <w:rsid w:val="00197779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3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school-program/ourpalace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3261855-B289-4471-B5C4-B6EC9A658F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1437</TotalTime>
  <Pages>2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297</cp:revision>
  <cp:lastPrinted>2022-07-14T09:34:00Z</cp:lastPrinted>
  <dcterms:created xsi:type="dcterms:W3CDTF">2022-09-20T08:24:00Z</dcterms:created>
  <dcterms:modified xsi:type="dcterms:W3CDTF">2022-11-30T09:22:00Z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