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285E0AA3" w:rsidR="001C0ADE" w:rsidRPr="004254C4" w:rsidRDefault="00054C5A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E3FA0E" wp14:editId="21CC4500">
                <wp:simplePos x="0" y="0"/>
                <wp:positionH relativeFrom="margin">
                  <wp:posOffset>3815715</wp:posOffset>
                </wp:positionH>
                <wp:positionV relativeFrom="paragraph">
                  <wp:posOffset>189865</wp:posOffset>
                </wp:positionV>
                <wp:extent cx="2536166" cy="546100"/>
                <wp:effectExtent l="0" t="0" r="0" b="635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5BFE7" w14:textId="527B2B15" w:rsidR="00FF1B65" w:rsidRPr="007D3DF0" w:rsidRDefault="00863284" w:rsidP="007D3DF0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 w:rsid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4A19">
                              <w:rPr>
                                <w:rStyle w:val="af8"/>
                                <w:rFonts w:hint="eastAsia"/>
                              </w:rPr>
                              <w:t>可以配合</w:t>
                            </w:r>
                            <w:r w:rsidR="00DA40AE">
                              <w:rPr>
                                <w:rStyle w:val="af8"/>
                                <w:rFonts w:hint="eastAsia"/>
                              </w:rPr>
                              <w:t>高</w:t>
                            </w:r>
                            <w:r w:rsidR="004E5F29">
                              <w:rPr>
                                <w:rStyle w:val="af8"/>
                                <w:rFonts w:hint="eastAsia"/>
                              </w:rPr>
                              <w:t>小中文「</w:t>
                            </w:r>
                            <w:r w:rsidR="00DA40AE">
                              <w:rPr>
                                <w:rStyle w:val="af8"/>
                                <w:rFonts w:hint="eastAsia"/>
                              </w:rPr>
                              <w:t>遊記</w:t>
                            </w:r>
                            <w:r w:rsidR="004E5F29">
                              <w:rPr>
                                <w:rStyle w:val="af8"/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FA0E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300.45pt;margin-top:14.95pt;width:199.7pt;height:4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" filled="f" stroked="f" strokeweight=".5pt">
                <v:textbox>
                  <w:txbxContent>
                    <w:p w14:paraId="5DE5BFE7" w14:textId="527B2B15" w:rsidR="00FF1B65" w:rsidRPr="007D3DF0" w:rsidRDefault="00863284" w:rsidP="007D3DF0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 w:rsid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A64A19">
                        <w:rPr>
                          <w:rStyle w:val="af8"/>
                          <w:rFonts w:hint="eastAsia"/>
                        </w:rPr>
                        <w:t>可以配合</w:t>
                      </w:r>
                      <w:r w:rsidR="00DA40AE">
                        <w:rPr>
                          <w:rStyle w:val="af8"/>
                          <w:rFonts w:hint="eastAsia"/>
                        </w:rPr>
                        <w:t>高</w:t>
                      </w:r>
                      <w:r w:rsidR="004E5F29">
                        <w:rPr>
                          <w:rStyle w:val="af8"/>
                          <w:rFonts w:hint="eastAsia"/>
                        </w:rPr>
                        <w:t>小中文「</w:t>
                      </w:r>
                      <w:r w:rsidR="00DA40AE">
                        <w:rPr>
                          <w:rStyle w:val="af8"/>
                          <w:rFonts w:hint="eastAsia"/>
                        </w:rPr>
                        <w:t>遊記</w:t>
                      </w:r>
                      <w:r w:rsidR="004E5F29">
                        <w:rPr>
                          <w:rStyle w:val="af8"/>
                          <w:rFonts w:hint="eastAsia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DA40AE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45123A10" wp14:editId="3ACAD439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 </w:t>
      </w:r>
      <w:r w:rsidR="001C0ADE"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557725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55772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622FB6A" wp14:editId="2713D10D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C6E408B" w14:textId="4275649B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學語文0</w:t>
      </w:r>
      <w:r w:rsidR="00DA40AE">
        <w:rPr>
          <w:color w:val="0070C0"/>
        </w:rPr>
        <w:t>4</w:t>
      </w:r>
    </w:p>
    <w:p w14:paraId="0C41823C" w14:textId="713385E8" w:rsidR="008303A6" w:rsidRPr="008303A6" w:rsidRDefault="00431541" w:rsidP="000F5CAF">
      <w:pPr>
        <w:pStyle w:val="ad"/>
      </w:pPr>
      <w:r>
        <w:rPr>
          <w:rFonts w:hint="eastAsia"/>
        </w:rPr>
        <w:t>遊</w:t>
      </w:r>
      <w:r w:rsidR="00BE74DD">
        <w:rPr>
          <w:rFonts w:hint="eastAsia"/>
        </w:rPr>
        <w:t>養心殿</w:t>
      </w:r>
    </w:p>
    <w:p w14:paraId="7AD0B6FC" w14:textId="656F90AE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4EA45739" w:rsidR="000369C7" w:rsidRPr="00041B8F" w:rsidRDefault="00BE34D8" w:rsidP="00041B8F">
      <w:pPr>
        <w:pStyle w:val="opencontent"/>
      </w:pPr>
      <w:r w:rsidRPr="00041B8F">
        <w:rPr>
          <w:rFonts w:hint="eastAsia"/>
        </w:rPr>
        <w:t>遊記用文字</w:t>
      </w:r>
      <w:r w:rsidR="00EB75F2" w:rsidRPr="00041B8F">
        <w:rPr>
          <w:rFonts w:hint="eastAsia"/>
        </w:rPr>
        <w:t>描述</w:t>
      </w:r>
      <w:r w:rsidRPr="00041B8F">
        <w:rPr>
          <w:rFonts w:hint="eastAsia"/>
        </w:rPr>
        <w:t>景物，</w:t>
      </w:r>
      <w:r w:rsidR="00EB75F2" w:rsidRPr="00041B8F">
        <w:rPr>
          <w:rFonts w:hint="eastAsia"/>
        </w:rPr>
        <w:t>呈現</w:t>
      </w:r>
      <w:r w:rsidRPr="00041B8F">
        <w:rPr>
          <w:rFonts w:hint="eastAsia"/>
        </w:rPr>
        <w:t>它們的特色，</w:t>
      </w:r>
      <w:r w:rsidR="00B05FCB" w:rsidRPr="00041B8F">
        <w:rPr>
          <w:rFonts w:hint="eastAsia"/>
        </w:rPr>
        <w:t>讓</w:t>
      </w:r>
      <w:r w:rsidRPr="00041B8F">
        <w:rPr>
          <w:rFonts w:hint="eastAsia"/>
        </w:rPr>
        <w:t>讀者</w:t>
      </w:r>
      <w:proofErr w:type="gramStart"/>
      <w:r w:rsidR="00EB75F2" w:rsidRPr="00041B8F">
        <w:rPr>
          <w:rFonts w:hint="eastAsia"/>
        </w:rPr>
        <w:t>恍</w:t>
      </w:r>
      <w:proofErr w:type="gramEnd"/>
      <w:r w:rsidR="00EB75F2" w:rsidRPr="00041B8F">
        <w:rPr>
          <w:rFonts w:hint="eastAsia"/>
        </w:rPr>
        <w:t>如</w:t>
      </w:r>
      <w:r w:rsidRPr="00041B8F">
        <w:rPr>
          <w:rFonts w:hint="eastAsia"/>
        </w:rPr>
        <w:t>置身其中</w:t>
      </w:r>
      <w:r w:rsidR="00034A52" w:rsidRPr="00041B8F">
        <w:rPr>
          <w:rFonts w:hint="eastAsia"/>
        </w:rPr>
        <w:t>。</w:t>
      </w:r>
      <w:r w:rsidR="00041B8F" w:rsidRPr="00041B8F">
        <w:rPr>
          <w:rFonts w:hint="eastAsia"/>
        </w:rPr>
        <w:t>通過影片和文字輸入，認識養心殿的特點，學習遊記的寫法。</w:t>
      </w:r>
      <w:r w:rsidR="00E73CA1" w:rsidRPr="00041B8F">
        <w:rPr>
          <w:rFonts w:hint="eastAsia"/>
        </w:rPr>
        <w:t xml:space="preserve"> </w:t>
      </w:r>
    </w:p>
    <w:p w14:paraId="3B029048" w14:textId="77777777" w:rsidR="00480CBA" w:rsidRDefault="00480CBA" w:rsidP="00197779">
      <w:pPr>
        <w:pStyle w:val="Rubrics"/>
      </w:pPr>
    </w:p>
    <w:p w14:paraId="77F729B7" w14:textId="3F91803E" w:rsidR="00197779" w:rsidRDefault="00480CBA" w:rsidP="00197779">
      <w:pPr>
        <w:pStyle w:val="Rubrics"/>
      </w:pPr>
      <w:r>
        <w:t xml:space="preserve"> </w:t>
      </w:r>
      <w:r w:rsidR="00197779">
        <w:rPr>
          <w:rFonts w:hint="eastAsia"/>
        </w:rPr>
        <w:t>掃二</w:t>
      </w:r>
      <w:proofErr w:type="gramStart"/>
      <w:r w:rsidR="00197779">
        <w:rPr>
          <w:rFonts w:hint="eastAsia"/>
        </w:rPr>
        <w:t>維碼看</w:t>
      </w:r>
      <w:proofErr w:type="gramEnd"/>
      <w:r w:rsidR="00041B8F">
        <w:rPr>
          <w:rFonts w:hint="eastAsia"/>
        </w:rPr>
        <w:t>影片</w:t>
      </w:r>
      <w:r w:rsidR="00197779">
        <w:rPr>
          <w:rFonts w:hint="eastAsia"/>
        </w:rPr>
        <w:t>，</w:t>
      </w:r>
      <w:r w:rsidR="006F33F6">
        <w:rPr>
          <w:rFonts w:hint="eastAsia"/>
        </w:rPr>
        <w:t>然後閱讀文章內容，</w:t>
      </w:r>
      <w:r w:rsidR="00197779">
        <w:rPr>
          <w:rFonts w:hint="eastAsia"/>
        </w:rPr>
        <w:t>完成以下問題</w:t>
      </w:r>
      <w:r w:rsidR="00197779" w:rsidRPr="00BA14B1">
        <w:rPr>
          <w:rFonts w:hint="eastAsia"/>
        </w:rPr>
        <w:t>。</w:t>
      </w:r>
    </w:p>
    <w:tbl>
      <w:tblPr>
        <w:tblStyle w:val="af"/>
        <w:tblW w:w="10283" w:type="dxa"/>
        <w:tblLook w:val="04A0" w:firstRow="1" w:lastRow="0" w:firstColumn="1" w:lastColumn="0" w:noHBand="0" w:noVBand="1"/>
      </w:tblPr>
      <w:tblGrid>
        <w:gridCol w:w="15"/>
        <w:gridCol w:w="4521"/>
        <w:gridCol w:w="5658"/>
        <w:gridCol w:w="89"/>
      </w:tblGrid>
      <w:tr w:rsidR="00197779" w14:paraId="33DA7775" w14:textId="77777777" w:rsidTr="002D16A7">
        <w:trPr>
          <w:gridAfter w:val="1"/>
          <w:wAfter w:w="89" w:type="dxa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6FD203" w14:textId="77777777" w:rsidR="00197779" w:rsidRDefault="00197779" w:rsidP="00ED560F">
            <w:pPr>
              <w:pStyle w:val="openhead"/>
              <w:jc w:val="center"/>
              <w:rPr>
                <w:rFonts w:eastAsia="新細明體"/>
              </w:rPr>
            </w:pPr>
            <w:r>
              <w:rPr>
                <w:rFonts w:eastAsia="新細明體" w:hint="eastAsia"/>
              </w:rPr>
              <w:t>養心殿</w:t>
            </w:r>
            <w:proofErr w:type="gramStart"/>
            <w:r>
              <w:rPr>
                <w:rFonts w:eastAsia="新細明體" w:hint="eastAsia"/>
              </w:rPr>
              <w:t>──</w:t>
            </w:r>
            <w:proofErr w:type="gramEnd"/>
          </w:p>
          <w:p w14:paraId="60083A9A" w14:textId="492E30C3" w:rsidR="00197779" w:rsidRPr="008B0AEB" w:rsidRDefault="00197779" w:rsidP="00ED560F">
            <w:pPr>
              <w:pStyle w:val="openhead"/>
              <w:jc w:val="center"/>
            </w:pPr>
            <w:r>
              <w:rPr>
                <w:rFonts w:eastAsia="新細明體" w:hint="eastAsia"/>
              </w:rPr>
              <w:t>清代皇帝最愛居住的地方</w:t>
            </w:r>
            <w:r w:rsidRPr="00E75885">
              <w:rPr>
                <w:rFonts w:eastAsia="新細明體" w:hint="eastAsia"/>
              </w:rPr>
              <w:t>？</w:t>
            </w:r>
          </w:p>
          <w:p w14:paraId="36BD2027" w14:textId="537D37FE" w:rsidR="00197779" w:rsidRPr="00197779" w:rsidRDefault="00197779" w:rsidP="00ED560F">
            <w:pPr>
              <w:pStyle w:val="Rubrics"/>
              <w:jc w:val="center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463D19A5" wp14:editId="7007775D">
                  <wp:extent cx="1047750" cy="10477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49" cy="104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10875BD3" w14:textId="0C465BB4" w:rsidR="00197779" w:rsidRDefault="00197779" w:rsidP="00ED560F">
            <w:pPr>
              <w:pStyle w:val="Rubrics"/>
              <w:jc w:val="center"/>
            </w:pPr>
            <w:r>
              <w:rPr>
                <w:noProof/>
              </w:rPr>
              <w:drawing>
                <wp:inline distT="0" distB="0" distL="0" distR="0" wp14:anchorId="0238B5F3" wp14:editId="6AC3F4CC">
                  <wp:extent cx="2686050" cy="1558351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863" cy="155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779" w14:paraId="40967034" w14:textId="77777777" w:rsidTr="002D16A7">
        <w:trPr>
          <w:gridAfter w:val="1"/>
          <w:wAfter w:w="89" w:type="dxa"/>
        </w:trPr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32981" w14:textId="77777777" w:rsidR="00197779" w:rsidRDefault="00197779" w:rsidP="00ED560F">
            <w:pPr>
              <w:pStyle w:val="af0"/>
              <w:jc w:val="center"/>
            </w:pP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或登入以下網頁＞影片區</w:t>
            </w:r>
            <w:r>
              <w:t xml:space="preserve"> </w:t>
            </w:r>
            <w:hyperlink r:id="rId16" w:history="1">
              <w:r w:rsidRPr="00E51201">
                <w:rPr>
                  <w:rStyle w:val="af9"/>
                </w:rPr>
                <w:t>https://chiculture.org.hk/tc/school-program/ourpalace</w:t>
              </w:r>
            </w:hyperlink>
            <w:r>
              <w:rPr>
                <w:rFonts w:hint="eastAsia"/>
              </w:rPr>
              <w:t>）</w:t>
            </w:r>
          </w:p>
          <w:p w14:paraId="5F259A1F" w14:textId="129A783B" w:rsidR="00A80DC4" w:rsidRDefault="00A80DC4" w:rsidP="00ED560F">
            <w:pPr>
              <w:pStyle w:val="af0"/>
              <w:jc w:val="center"/>
              <w:rPr>
                <w:noProof/>
              </w:rPr>
            </w:pPr>
          </w:p>
        </w:tc>
      </w:tr>
      <w:tr w:rsidR="00814260" w14:paraId="683DDF0F" w14:textId="77777777" w:rsidTr="00A80DC4">
        <w:trPr>
          <w:gridBefore w:val="1"/>
          <w:wBefore w:w="15" w:type="dxa"/>
          <w:trHeight w:val="5316"/>
        </w:trPr>
        <w:tc>
          <w:tcPr>
            <w:tcW w:w="10268" w:type="dxa"/>
            <w:gridSpan w:val="3"/>
            <w:tcBorders>
              <w:top w:val="double" w:sz="4" w:space="0" w:color="EE6142" w:themeColor="accent3"/>
              <w:left w:val="double" w:sz="4" w:space="0" w:color="EE6142" w:themeColor="accent3"/>
              <w:bottom w:val="double" w:sz="4" w:space="0" w:color="EE6142" w:themeColor="accent3"/>
              <w:right w:val="double" w:sz="4" w:space="0" w:color="EE6142" w:themeColor="accent3"/>
            </w:tcBorders>
          </w:tcPr>
          <w:p w14:paraId="77810A89" w14:textId="374D1C8C" w:rsidR="00814260" w:rsidRDefault="002879BF" w:rsidP="00A80DC4">
            <w:pPr>
              <w:pStyle w:val="af4"/>
              <w:ind w:left="164" w:right="1" w:firstLineChars="177" w:firstLine="566"/>
            </w:pPr>
            <w:r>
              <w:rPr>
                <w:rFonts w:hint="eastAsia"/>
              </w:rPr>
              <w:t>從乾清宮步行數十步，就可以抵達養心殿，這</w:t>
            </w:r>
            <w:proofErr w:type="gramStart"/>
            <w:r>
              <w:rPr>
                <w:rFonts w:hint="eastAsia"/>
              </w:rPr>
              <w:t>裏</w:t>
            </w:r>
            <w:proofErr w:type="gramEnd"/>
            <w:r>
              <w:rPr>
                <w:rFonts w:hint="eastAsia"/>
              </w:rPr>
              <w:t>是帝王讀書學習、處理政務和日常起居的場所，是</w:t>
            </w:r>
            <w:proofErr w:type="gramStart"/>
            <w:r>
              <w:rPr>
                <w:rFonts w:hint="eastAsia"/>
              </w:rPr>
              <w:t>八代帝居</w:t>
            </w:r>
            <w:proofErr w:type="gramEnd"/>
            <w:r>
              <w:rPr>
                <w:rFonts w:hint="eastAsia"/>
              </w:rPr>
              <w:t>，有些建築不僅設計精美，還暗藏玄機</w:t>
            </w:r>
            <w:r w:rsidR="00814260">
              <w:rPr>
                <w:rFonts w:hint="eastAsia"/>
              </w:rPr>
              <w:t>。</w:t>
            </w:r>
          </w:p>
          <w:p w14:paraId="2C7E1DFC" w14:textId="406CA203" w:rsidR="00814260" w:rsidRPr="00844E16" w:rsidRDefault="002879BF" w:rsidP="00A80DC4">
            <w:pPr>
              <w:pStyle w:val="af4"/>
              <w:ind w:left="164" w:firstLineChars="177" w:firstLine="566"/>
            </w:pPr>
            <w:r>
              <w:rPr>
                <w:rFonts w:hint="eastAsia"/>
              </w:rPr>
              <w:t>踏入正殿，眼前就是皇帝的寶座，寶座上方是金色的蟠龍藻井，座前設</w:t>
            </w:r>
            <w:proofErr w:type="gramStart"/>
            <w:r>
              <w:rPr>
                <w:rFonts w:hint="eastAsia"/>
              </w:rPr>
              <w:t>御</w:t>
            </w:r>
            <w:proofErr w:type="gramEnd"/>
            <w:r>
              <w:rPr>
                <w:rFonts w:hint="eastAsia"/>
              </w:rPr>
              <w:t>案，座後立屏風，兩側則佈置着掌徑、用端、垂恩香筒各一對，這些都是皇帝至高無上的身份與地位的象徽。</w:t>
            </w:r>
            <w:r w:rsidR="00695320">
              <w:rPr>
                <w:rFonts w:hint="eastAsia"/>
              </w:rPr>
              <w:t>正殿後方的</w:t>
            </w:r>
            <w:proofErr w:type="gramStart"/>
            <w:r w:rsidR="00695320">
              <w:rPr>
                <w:rFonts w:hint="eastAsia"/>
              </w:rPr>
              <w:t>短廊，</w:t>
            </w:r>
            <w:proofErr w:type="gramEnd"/>
            <w:r w:rsidR="00695320">
              <w:rPr>
                <w:rFonts w:hint="eastAsia"/>
              </w:rPr>
              <w:t>名為穿堂，這</w:t>
            </w:r>
            <w:proofErr w:type="gramStart"/>
            <w:r w:rsidR="00695320">
              <w:rPr>
                <w:rFonts w:hint="eastAsia"/>
              </w:rPr>
              <w:t>裏</w:t>
            </w:r>
            <w:proofErr w:type="gramEnd"/>
            <w:r w:rsidR="00695320">
              <w:rPr>
                <w:rFonts w:hint="eastAsia"/>
              </w:rPr>
              <w:t>具有將皇帝「國」與「家」連接的重要意義，越過穿堂之後，就踏入皇帝的寢宮</w:t>
            </w:r>
            <w:proofErr w:type="gramStart"/>
            <w:r w:rsidR="00695320">
              <w:rPr>
                <w:rFonts w:hint="eastAsia"/>
              </w:rPr>
              <w:t>──</w:t>
            </w:r>
            <w:proofErr w:type="gramEnd"/>
            <w:r w:rsidR="00695320">
              <w:rPr>
                <w:rFonts w:hint="eastAsia"/>
              </w:rPr>
              <w:t>後殿，由五間房一字排開，</w:t>
            </w:r>
            <w:r w:rsidR="00F154E3">
              <w:rPr>
                <w:rFonts w:hint="eastAsia"/>
              </w:rPr>
              <w:t>兩邊遠處的</w:t>
            </w:r>
            <w:r w:rsidR="00695320">
              <w:rPr>
                <w:rFonts w:hint="eastAsia"/>
              </w:rPr>
              <w:t>東西</w:t>
            </w:r>
            <w:proofErr w:type="gramStart"/>
            <w:r w:rsidR="00695320">
              <w:rPr>
                <w:rFonts w:hint="eastAsia"/>
              </w:rPr>
              <w:t>梢間各有</w:t>
            </w:r>
            <w:proofErr w:type="gramEnd"/>
            <w:r w:rsidR="00695320">
              <w:rPr>
                <w:rFonts w:hint="eastAsia"/>
              </w:rPr>
              <w:t>一</w:t>
            </w:r>
            <w:proofErr w:type="gramStart"/>
            <w:r w:rsidR="00695320">
              <w:rPr>
                <w:rFonts w:hint="eastAsia"/>
              </w:rPr>
              <w:t>限床</w:t>
            </w:r>
            <w:proofErr w:type="gramEnd"/>
            <w:r w:rsidR="00695320">
              <w:rPr>
                <w:rFonts w:hint="eastAsia"/>
              </w:rPr>
              <w:t>，旁邊</w:t>
            </w:r>
            <w:proofErr w:type="gramStart"/>
            <w:r w:rsidR="00695320">
              <w:rPr>
                <w:rFonts w:hint="eastAsia"/>
              </w:rPr>
              <w:t>是淨房</w:t>
            </w:r>
            <w:proofErr w:type="gramEnd"/>
            <w:r w:rsidR="00695320">
              <w:rPr>
                <w:rFonts w:hint="eastAsia"/>
              </w:rPr>
              <w:t>，相當於今天</w:t>
            </w:r>
            <w:proofErr w:type="gramStart"/>
            <w:r w:rsidR="00695320">
              <w:rPr>
                <w:rFonts w:hint="eastAsia"/>
              </w:rPr>
              <w:t>所說的</w:t>
            </w:r>
            <w:r w:rsidR="00B24BDF">
              <w:rPr>
                <w:rFonts w:hint="eastAsia"/>
              </w:rPr>
              <w:t>洗手</w:t>
            </w:r>
            <w:r w:rsidR="00695320">
              <w:rPr>
                <w:rFonts w:hint="eastAsia"/>
              </w:rPr>
              <w:t>間</w:t>
            </w:r>
            <w:proofErr w:type="gramEnd"/>
            <w:r w:rsidR="00695320">
              <w:rPr>
                <w:rFonts w:hint="eastAsia"/>
              </w:rPr>
              <w:t>。</w:t>
            </w:r>
            <w:r w:rsidR="00F154E3">
              <w:rPr>
                <w:rFonts w:hint="eastAsia"/>
              </w:rPr>
              <w:t>近處是</w:t>
            </w:r>
            <w:proofErr w:type="gramStart"/>
            <w:r w:rsidR="00F154E3">
              <w:rPr>
                <w:rFonts w:hint="eastAsia"/>
              </w:rPr>
              <w:t>東次間和西次間</w:t>
            </w:r>
            <w:proofErr w:type="gramEnd"/>
            <w:r w:rsidR="00F154E3">
              <w:rPr>
                <w:rFonts w:hint="eastAsia"/>
              </w:rPr>
              <w:t>，是皇帝起居的場所，</w:t>
            </w:r>
            <w:r w:rsidR="00695320">
              <w:rPr>
                <w:rFonts w:hint="eastAsia"/>
              </w:rPr>
              <w:t>自此</w:t>
            </w:r>
            <w:r w:rsidR="00F154E3">
              <w:rPr>
                <w:rFonts w:hint="eastAsia"/>
              </w:rPr>
              <w:t>，皇帝</w:t>
            </w:r>
            <w:r w:rsidR="00695320">
              <w:rPr>
                <w:rFonts w:hint="eastAsia"/>
              </w:rPr>
              <w:t>足不出戶就能完成家事與國事了。</w:t>
            </w:r>
          </w:p>
          <w:p w14:paraId="2BA807BE" w14:textId="098D73A7" w:rsidR="00814260" w:rsidRPr="00034224" w:rsidRDefault="00814260" w:rsidP="00A80DC4">
            <w:pPr>
              <w:pStyle w:val="af0"/>
              <w:ind w:right="253"/>
            </w:pPr>
            <w:r w:rsidRPr="00034224">
              <w:rPr>
                <w:rFonts w:hint="eastAsia"/>
              </w:rPr>
              <w:t>資料來源：</w:t>
            </w:r>
            <w:r>
              <w:rPr>
                <w:rFonts w:hint="eastAsia"/>
              </w:rPr>
              <w:t>《探秘</w:t>
            </w:r>
            <w:r w:rsidR="002879BF">
              <w:rPr>
                <w:rFonts w:hint="eastAsia"/>
              </w:rPr>
              <w:t>養心殿</w:t>
            </w:r>
            <w:r>
              <w:rPr>
                <w:rFonts w:hint="eastAsia"/>
              </w:rPr>
              <w:t>》</w:t>
            </w:r>
          </w:p>
        </w:tc>
      </w:tr>
    </w:tbl>
    <w:p w14:paraId="4D63B66E" w14:textId="77777777" w:rsidR="00197779" w:rsidRDefault="00197779">
      <w:pPr>
        <w:rPr>
          <w:rFonts w:ascii="DFKai-SB" w:eastAsia="DFKai-SB" w:hAnsi="DFKai-SB"/>
          <w:color w:val="484F5E" w:themeColor="text1"/>
          <w:sz w:val="28"/>
          <w:szCs w:val="28"/>
          <w:lang w:val="en-US"/>
        </w:rPr>
      </w:pPr>
      <w:r>
        <w:br w:type="page"/>
      </w:r>
    </w:p>
    <w:p w14:paraId="6026523D" w14:textId="44AA3856" w:rsidR="009A2E88" w:rsidRDefault="004A2D66" w:rsidP="00197779">
      <w:pPr>
        <w:pStyle w:val="Rubrics"/>
        <w:rPr>
          <w:rFonts w:ascii="KaiTi" w:hAnsi="KaiTi"/>
          <w:sz w:val="32"/>
          <w:szCs w:val="32"/>
        </w:rPr>
      </w:pPr>
      <w:r w:rsidRPr="00664FA2">
        <w:rPr>
          <w:rFonts w:ascii="Kaiti TC" w:eastAsia="Kaiti TC" w:hAnsi="Kaiti TC"/>
          <w:noProof/>
          <w:sz w:val="32"/>
          <w:szCs w:val="32"/>
          <w:lang w:val="x-none"/>
        </w:rPr>
        <w:lastRenderedPageBreak/>
        <w:drawing>
          <wp:inline distT="0" distB="0" distL="0" distR="0" wp14:anchorId="45AF6134" wp14:editId="51400CD7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85" w:rsidRPr="000369C7">
        <w:rPr>
          <w:rStyle w:val="section0"/>
          <w:rFonts w:hint="eastAsia"/>
        </w:rPr>
        <w:t>想一想</w:t>
      </w:r>
      <w:r w:rsidR="005E256F" w:rsidRPr="000369C7">
        <w:rPr>
          <w:rStyle w:val="section0"/>
          <w:rFonts w:hint="eastAsia"/>
        </w:rPr>
        <w:t>、寫一寫</w:t>
      </w:r>
    </w:p>
    <w:p w14:paraId="48D8764B" w14:textId="19725587" w:rsidR="009A2E88" w:rsidRPr="00E61EFB" w:rsidRDefault="00EC131B" w:rsidP="00E61EFB">
      <w:pPr>
        <w:pStyle w:val="a"/>
      </w:pPr>
      <w:r w:rsidRPr="00E61EFB">
        <w:rPr>
          <w:rFonts w:hint="eastAsia"/>
        </w:rPr>
        <w:t>根據</w:t>
      </w:r>
      <w:r w:rsidR="00D90DAF">
        <w:rPr>
          <w:rFonts w:hint="eastAsia"/>
        </w:rPr>
        <w:t>影片</w:t>
      </w:r>
      <w:r w:rsidR="00C158BF">
        <w:rPr>
          <w:rFonts w:hint="eastAsia"/>
        </w:rPr>
        <w:t>和</w:t>
      </w:r>
      <w:r w:rsidRPr="00E61EFB">
        <w:rPr>
          <w:rFonts w:hint="eastAsia"/>
        </w:rPr>
        <w:t>文章的</w:t>
      </w:r>
      <w:r w:rsidR="00CE2C99">
        <w:rPr>
          <w:rFonts w:hint="eastAsia"/>
        </w:rPr>
        <w:t>內容</w:t>
      </w:r>
      <w:r w:rsidRPr="00E61EFB">
        <w:rPr>
          <w:rFonts w:hint="eastAsia"/>
        </w:rPr>
        <w:t>，</w:t>
      </w:r>
      <w:r w:rsidR="00D90DAF">
        <w:rPr>
          <w:rFonts w:hint="eastAsia"/>
        </w:rPr>
        <w:t>圈出正確的答案</w:t>
      </w:r>
      <w:r w:rsidRPr="00E61EFB">
        <w:rPr>
          <w:rFonts w:hint="eastAsia"/>
        </w:rPr>
        <w:t>。</w:t>
      </w:r>
    </w:p>
    <w:p w14:paraId="0BDFF704" w14:textId="30095389" w:rsidR="00EC131B" w:rsidRPr="00EC131B" w:rsidRDefault="007203E1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A45409" wp14:editId="303BC2F4">
                <wp:simplePos x="0" y="0"/>
                <wp:positionH relativeFrom="margin">
                  <wp:posOffset>3425825</wp:posOffset>
                </wp:positionH>
                <wp:positionV relativeFrom="paragraph">
                  <wp:posOffset>201930</wp:posOffset>
                </wp:positionV>
                <wp:extent cx="2975610" cy="1002030"/>
                <wp:effectExtent l="514350" t="57150" r="72390" b="83820"/>
                <wp:wrapNone/>
                <wp:docPr id="15" name="圖說文字: 直線不加上框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1002030"/>
                        </a:xfrm>
                        <a:prstGeom prst="callout1">
                          <a:avLst>
                            <a:gd name="adj1" fmla="val 58053"/>
                            <a:gd name="adj2" fmla="val -1718"/>
                            <a:gd name="adj3" fmla="val 48733"/>
                            <a:gd name="adj4" fmla="val -14991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98BC6" w14:textId="2728EC0C" w:rsidR="003B44E2" w:rsidRPr="00D90DAF" w:rsidRDefault="003B44E2" w:rsidP="003B44E2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 xml:space="preserve">1) </w:t>
                            </w:r>
                            <w:r w:rsidR="00D90DAF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 xml:space="preserve">由正殿、穿堂到後殿，作者運用了 </w:t>
                            </w:r>
                            <w:r w:rsidR="00D90DAF" w:rsidRPr="0006550D">
                              <w:rPr>
                                <w:rFonts w:ascii="DFKai-SB" w:eastAsia="DFKai-SB" w:hAnsi="DFKai-SB" w:hint="eastAsia"/>
                                <w:color w:val="0070C0"/>
                                <w:sz w:val="28"/>
                                <w:szCs w:val="28"/>
                              </w:rPr>
                              <w:t xml:space="preserve">定點描寫／步移法 </w:t>
                            </w:r>
                            <w:r w:rsidR="00D90DAF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的方式書寫養心殿的遊記。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45409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圖說文字: 直線不加上框線 15" o:spid="_x0000_s1027" type="#_x0000_t41" style="position:absolute;margin-left:269.75pt;margin-top:15.9pt;width:234.3pt;height:78.9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" adj="-3238,10526,-371,12539" fillcolor="white [3201]" strokecolor="#ee6142 [3206]" strokeweight="1pt">
                <v:textbox>
                  <w:txbxContent>
                    <w:p w14:paraId="4F798BC6" w14:textId="2728EC0C" w:rsidR="003B44E2" w:rsidRPr="00D90DAF" w:rsidRDefault="003B44E2" w:rsidP="003B44E2">
                      <w:pPr>
                        <w:spacing w:line="360" w:lineRule="auto"/>
                        <w:rPr>
                          <w:rFonts w:ascii="DFKai-SB" w:eastAsia="DFKai-SB" w:hAnsi="DFKai-SB"/>
                          <w:sz w:val="28"/>
                          <w:szCs w:val="28"/>
                          <w:lang w:val="en-US"/>
                        </w:rPr>
                      </w:pPr>
                      <w:r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 xml:space="preserve">1) </w:t>
                      </w:r>
                      <w:r w:rsidR="00D90DAF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 xml:space="preserve">由正殿、穿堂到後殿，作者運用了 </w:t>
                      </w:r>
                      <w:r w:rsidR="00D90DAF" w:rsidRPr="0006550D">
                        <w:rPr>
                          <w:rFonts w:ascii="DFKai-SB" w:eastAsia="DFKai-SB" w:hAnsi="DFKai-SB" w:hint="eastAsia"/>
                          <w:color w:val="0070C0"/>
                          <w:sz w:val="28"/>
                          <w:szCs w:val="28"/>
                        </w:rPr>
                        <w:t xml:space="preserve">定點描寫／步移法 </w:t>
                      </w:r>
                      <w:r w:rsidR="00D90DAF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的方式書寫養心殿的遊記。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891" behindDoc="0" locked="0" layoutInCell="1" allowOverlap="1" wp14:anchorId="0CFF437C" wp14:editId="71FE71EF">
            <wp:simplePos x="0" y="0"/>
            <wp:positionH relativeFrom="column">
              <wp:posOffset>349885</wp:posOffset>
            </wp:positionH>
            <wp:positionV relativeFrom="paragraph">
              <wp:posOffset>186055</wp:posOffset>
            </wp:positionV>
            <wp:extent cx="4319905" cy="2469515"/>
            <wp:effectExtent l="38100" t="38100" r="42545" b="4508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3396" r="1445" b="3396"/>
                    <a:stretch/>
                  </pic:blipFill>
                  <pic:spPr bwMode="auto">
                    <a:xfrm>
                      <a:off x="0" y="0"/>
                      <a:ext cx="4319905" cy="2469515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50797" w14:textId="76AE02E2" w:rsidR="00CE2C99" w:rsidRPr="00C158BF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59EA8B74" w14:textId="46720D19" w:rsidR="00CE2C99" w:rsidRDefault="00D90DAF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7FFC80" wp14:editId="1C73E1D7">
                <wp:simplePos x="0" y="0"/>
                <wp:positionH relativeFrom="column">
                  <wp:posOffset>4565015</wp:posOffset>
                </wp:positionH>
                <wp:positionV relativeFrom="paragraph">
                  <wp:posOffset>21590</wp:posOffset>
                </wp:positionV>
                <wp:extent cx="762000" cy="320040"/>
                <wp:effectExtent l="0" t="0" r="19050" b="2286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200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B48EF" id="橢圓 6" o:spid="_x0000_s1026" style="position:absolute;margin-left:359.45pt;margin-top:1.7pt;width:60pt;height:25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" filled="f" strokecolor="red" strokeweight="1.5pt">
                <v:stroke joinstyle="miter"/>
              </v:oval>
            </w:pict>
          </mc:Fallback>
        </mc:AlternateContent>
      </w:r>
    </w:p>
    <w:p w14:paraId="6D1CCE28" w14:textId="417639C2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3C4CA0F" w14:textId="204CEF7F" w:rsidR="00CE2C99" w:rsidRDefault="00F154E3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EE4A33" wp14:editId="2D0C8954">
                <wp:simplePos x="0" y="0"/>
                <wp:positionH relativeFrom="margin">
                  <wp:posOffset>3471545</wp:posOffset>
                </wp:positionH>
                <wp:positionV relativeFrom="paragraph">
                  <wp:posOffset>245110</wp:posOffset>
                </wp:positionV>
                <wp:extent cx="2887980" cy="1367790"/>
                <wp:effectExtent l="1295400" t="857250" r="83820" b="80010"/>
                <wp:wrapNone/>
                <wp:docPr id="5" name="圖說文字: 直線不加上框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1367790"/>
                        </a:xfrm>
                        <a:prstGeom prst="callout1">
                          <a:avLst>
                            <a:gd name="adj1" fmla="val 9748"/>
                            <a:gd name="adj2" fmla="val 105"/>
                            <a:gd name="adj3" fmla="val -57246"/>
                            <a:gd name="adj4" fmla="val -42374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EB40E" w14:textId="78DAFF8B" w:rsidR="002A12BF" w:rsidRPr="006D7C28" w:rsidRDefault="002A12BF" w:rsidP="002A12BF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 xml:space="preserve">2) </w:t>
                            </w:r>
                            <w:r w:rsidR="00F154E3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描寫後殿時，</w:t>
                            </w:r>
                            <w:r w:rsidR="00AE54CB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在</w:t>
                            </w:r>
                            <w:r w:rsidR="00AE54CB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54CB" w:rsidRPr="0006550D">
                              <w:rPr>
                                <w:rFonts w:ascii="DFKai-SB" w:eastAsia="DFKai-SB" w:hAnsi="DFKai-SB" w:hint="eastAsia"/>
                                <w:color w:val="0070C0"/>
                                <w:sz w:val="28"/>
                                <w:szCs w:val="28"/>
                              </w:rPr>
                              <w:t xml:space="preserve">固定／不固定 </w:t>
                            </w:r>
                            <w:r w:rsidR="00AE54CB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的位置把景物順序描寫</w:t>
                            </w:r>
                            <w:r w:rsidR="00F154E3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 xml:space="preserve">，這種手法是 </w:t>
                            </w:r>
                            <w:r w:rsidR="00F154E3" w:rsidRPr="0006550D">
                              <w:rPr>
                                <w:rFonts w:ascii="DFKai-SB" w:eastAsia="DFKai-SB" w:hAnsi="DFKai-SB" w:hint="eastAsia"/>
                                <w:color w:val="0070C0"/>
                                <w:sz w:val="28"/>
                                <w:szCs w:val="28"/>
                              </w:rPr>
                              <w:t>定點描寫／動點描寫</w:t>
                            </w:r>
                            <w:r w:rsidR="00F154E3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4A33" id="圖說文字: 直線不加上框線 5" o:spid="_x0000_s1028" type="#_x0000_t41" style="position:absolute;left:0;text-align:left;margin-left:273.35pt;margin-top:19.3pt;width:227.4pt;height:107.7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" adj="-9153,-12365,23,2106" fillcolor="white [3201]" strokecolor="#ee6142 [3206]" strokeweight="1pt">
                <v:textbox>
                  <w:txbxContent>
                    <w:p w14:paraId="662EB40E" w14:textId="78DAFF8B" w:rsidR="002A12BF" w:rsidRPr="006D7C28" w:rsidRDefault="002A12BF" w:rsidP="002A12BF">
                      <w:pPr>
                        <w:spacing w:line="360" w:lineRule="auto"/>
                        <w:rPr>
                          <w:rFonts w:ascii="DFKai-SB" w:eastAsia="DFKai-SB" w:hAnsi="DFKai-SB"/>
                          <w:sz w:val="28"/>
                          <w:szCs w:val="28"/>
                        </w:rPr>
                      </w:pPr>
                      <w:r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 xml:space="preserve">2) </w:t>
                      </w:r>
                      <w:r w:rsidR="00F154E3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描寫後殿時，</w:t>
                      </w:r>
                      <w:r w:rsidR="00AE54CB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在</w:t>
                      </w:r>
                      <w:r w:rsidR="00AE54CB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 xml:space="preserve"> </w:t>
                      </w:r>
                      <w:r w:rsidR="00AE54CB" w:rsidRPr="0006550D">
                        <w:rPr>
                          <w:rFonts w:ascii="DFKai-SB" w:eastAsia="DFKai-SB" w:hAnsi="DFKai-SB" w:hint="eastAsia"/>
                          <w:color w:val="0070C0"/>
                          <w:sz w:val="28"/>
                          <w:szCs w:val="28"/>
                        </w:rPr>
                        <w:t xml:space="preserve">固定／不固定 </w:t>
                      </w:r>
                      <w:r w:rsidR="00AE54CB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的位置把景物順序描寫</w:t>
                      </w:r>
                      <w:r w:rsidR="00F154E3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 xml:space="preserve">，這種手法是 </w:t>
                      </w:r>
                      <w:r w:rsidR="00F154E3" w:rsidRPr="0006550D">
                        <w:rPr>
                          <w:rFonts w:ascii="DFKai-SB" w:eastAsia="DFKai-SB" w:hAnsi="DFKai-SB" w:hint="eastAsia"/>
                          <w:color w:val="0070C0"/>
                          <w:sz w:val="28"/>
                          <w:szCs w:val="28"/>
                        </w:rPr>
                        <w:t>定點描寫／動點描寫</w:t>
                      </w:r>
                      <w:r w:rsidR="00F154E3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44098" w14:textId="428C931C" w:rsidR="00CE2C99" w:rsidRDefault="00AE54CB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3AA6C7" wp14:editId="6AD3599A">
                <wp:simplePos x="0" y="0"/>
                <wp:positionH relativeFrom="column">
                  <wp:posOffset>5041265</wp:posOffset>
                </wp:positionH>
                <wp:positionV relativeFrom="paragraph">
                  <wp:posOffset>90170</wp:posOffset>
                </wp:positionV>
                <wp:extent cx="581025" cy="390525"/>
                <wp:effectExtent l="0" t="0" r="28575" b="28575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66336" id="橢圓 13" o:spid="_x0000_s1026" style="position:absolute;margin-left:396.95pt;margin-top:7.1pt;width:45.75pt;height:30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" filled="f" strokecolor="red" strokeweight="1.5pt">
                <v:stroke joinstyle="miter"/>
              </v:oval>
            </w:pict>
          </mc:Fallback>
        </mc:AlternateContent>
      </w:r>
    </w:p>
    <w:p w14:paraId="53D89A38" w14:textId="0BF57FE6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15183C0" w14:textId="44910EE7" w:rsidR="00CE2C99" w:rsidRDefault="00AE54CB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D97DE4" wp14:editId="0452A9E0">
                <wp:simplePos x="0" y="0"/>
                <wp:positionH relativeFrom="column">
                  <wp:posOffset>3801745</wp:posOffset>
                </wp:positionH>
                <wp:positionV relativeFrom="paragraph">
                  <wp:posOffset>255270</wp:posOffset>
                </wp:positionV>
                <wp:extent cx="762000" cy="320040"/>
                <wp:effectExtent l="0" t="0" r="19050" b="22860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200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6DA119" id="橢圓 26" o:spid="_x0000_s1026" style="position:absolute;margin-left:299.35pt;margin-top:20.1pt;width:60pt;height:25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" filled="f" strokecolor="red" strokeweight="1.5pt">
                <v:stroke joinstyle="miter"/>
              </v:oval>
            </w:pict>
          </mc:Fallback>
        </mc:AlternateContent>
      </w:r>
    </w:p>
    <w:p w14:paraId="5A3434CB" w14:textId="3FF2115E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128DCDBB" w14:textId="6D48A91B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C3D1317" w14:textId="396AEBE4" w:rsidR="00CE2C99" w:rsidRDefault="006D7C28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41841" behindDoc="0" locked="0" layoutInCell="1" allowOverlap="1" wp14:anchorId="21F98905" wp14:editId="025DE68D">
                <wp:simplePos x="0" y="0"/>
                <wp:positionH relativeFrom="margin">
                  <wp:posOffset>3469640</wp:posOffset>
                </wp:positionH>
                <wp:positionV relativeFrom="paragraph">
                  <wp:posOffset>229235</wp:posOffset>
                </wp:positionV>
                <wp:extent cx="2981325" cy="1085850"/>
                <wp:effectExtent l="1028700" t="57150" r="85725" b="76200"/>
                <wp:wrapNone/>
                <wp:docPr id="7" name="圖說文字: 直線不加上框線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085850"/>
                        </a:xfrm>
                        <a:prstGeom prst="callout1">
                          <a:avLst>
                            <a:gd name="adj1" fmla="val 69141"/>
                            <a:gd name="adj2" fmla="val -3218"/>
                            <a:gd name="adj3" fmla="val 95878"/>
                            <a:gd name="adj4" fmla="val -31815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8EE2D" w14:textId="40A29CEC" w:rsidR="002A12BF" w:rsidRPr="006D7C28" w:rsidRDefault="002A12BF" w:rsidP="002A12BF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 xml:space="preserve">3) </w:t>
                            </w:r>
                            <w:r w:rsidR="00AE54CB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從遠近、高低不同的角度描寫</w:t>
                            </w:r>
                            <w:r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正殿</w:t>
                            </w:r>
                            <w:r w:rsidR="00AE54CB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 xml:space="preserve">，看到正殿的不同佈置，這種手法是 </w:t>
                            </w:r>
                            <w:r w:rsidR="00AE54CB" w:rsidRPr="0006550D">
                              <w:rPr>
                                <w:rFonts w:ascii="DFKai-SB" w:eastAsia="DFKai-SB" w:hAnsi="DFKai-SB" w:hint="eastAsia"/>
                                <w:color w:val="0070C0"/>
                                <w:sz w:val="28"/>
                                <w:szCs w:val="28"/>
                              </w:rPr>
                              <w:t>定點描寫／動點描寫</w:t>
                            </w:r>
                            <w:r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8905" id="圖說文字: 直線不加上框線 7" o:spid="_x0000_s1029" type="#_x0000_t41" style="position:absolute;left:0;text-align:left;margin-left:273.2pt;margin-top:18.05pt;width:234.75pt;height:85.5pt;z-index:2516418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" adj="-6872,20710,-695,14934" fillcolor="white [3201]" strokecolor="#ee6142 [3206]" strokeweight="1pt">
                <v:textbox>
                  <w:txbxContent>
                    <w:p w14:paraId="41E8EE2D" w14:textId="40A29CEC" w:rsidR="002A12BF" w:rsidRPr="006D7C28" w:rsidRDefault="002A12BF" w:rsidP="002A12BF">
                      <w:pPr>
                        <w:spacing w:line="360" w:lineRule="auto"/>
                        <w:rPr>
                          <w:rFonts w:ascii="DFKai-SB" w:eastAsia="DFKai-SB" w:hAnsi="DFKai-SB"/>
                          <w:sz w:val="28"/>
                          <w:szCs w:val="28"/>
                        </w:rPr>
                      </w:pPr>
                      <w:r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 xml:space="preserve">3) </w:t>
                      </w:r>
                      <w:r w:rsidR="00AE54CB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從遠近、高低不同的角度描寫</w:t>
                      </w:r>
                      <w:r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正殿</w:t>
                      </w:r>
                      <w:r w:rsidR="00AE54CB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 xml:space="preserve">，看到正殿的不同佈置，這種手法是 </w:t>
                      </w:r>
                      <w:r w:rsidR="00AE54CB" w:rsidRPr="0006550D">
                        <w:rPr>
                          <w:rFonts w:ascii="DFKai-SB" w:eastAsia="DFKai-SB" w:hAnsi="DFKai-SB" w:hint="eastAsia"/>
                          <w:color w:val="0070C0"/>
                          <w:sz w:val="28"/>
                          <w:szCs w:val="28"/>
                        </w:rPr>
                        <w:t>定點描寫／動點描寫</w:t>
                      </w:r>
                      <w:r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0816" behindDoc="0" locked="0" layoutInCell="1" allowOverlap="1" wp14:anchorId="294AE281" wp14:editId="106DF269">
                <wp:simplePos x="0" y="0"/>
                <wp:positionH relativeFrom="column">
                  <wp:posOffset>137795</wp:posOffset>
                </wp:positionH>
                <wp:positionV relativeFrom="paragraph">
                  <wp:posOffset>259715</wp:posOffset>
                </wp:positionV>
                <wp:extent cx="3599815" cy="2171700"/>
                <wp:effectExtent l="38100" t="1295400" r="38735" b="3810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171700"/>
                          <a:chOff x="0" y="0"/>
                          <a:chExt cx="3599815" cy="2171700"/>
                        </a:xfrm>
                      </wpg:grpSpPr>
                      <wps:wsp>
                        <wps:cNvPr id="20" name="語音泡泡: 矩形 20"/>
                        <wps:cNvSpPr/>
                        <wps:spPr>
                          <a:xfrm>
                            <a:off x="45720" y="0"/>
                            <a:ext cx="3497580" cy="2133600"/>
                          </a:xfrm>
                          <a:prstGeom prst="wedgeRectCallout">
                            <a:avLst>
                              <a:gd name="adj1" fmla="val -1007"/>
                              <a:gd name="adj2" fmla="val -10892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E949D9" w14:textId="77777777" w:rsidR="007203E1" w:rsidRDefault="007203E1" w:rsidP="007203E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圖片 19" descr="一張含有 文字 的圖片&#10;&#10;自動產生的描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9" r="6670"/>
                          <a:stretch/>
                        </pic:blipFill>
                        <pic:spPr bwMode="auto">
                          <a:xfrm>
                            <a:off x="0" y="0"/>
                            <a:ext cx="3599815" cy="2171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AE281" id="群組 22" o:spid="_x0000_s1030" style="position:absolute;left:0;text-align:left;margin-left:10.85pt;margin-top:20.45pt;width:283.45pt;height:171pt;z-index:251640816" coordsize="35998,21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語音泡泡: 矩形 20" o:spid="_x0000_s1031" type="#_x0000_t61" style="position:absolute;left:457;width:34976;height:21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" adj="10582,-12729" fillcolor="white [3212]" strokecolor="#040606 [3215]" strokeweight="1.5pt">
                  <v:textbox>
                    <w:txbxContent>
                      <w:p w14:paraId="56E949D9" w14:textId="77777777" w:rsidR="007203E1" w:rsidRDefault="007203E1" w:rsidP="007203E1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" o:spid="_x0000_s1032" type="#_x0000_t75" alt="一張含有 文字 的圖片&#10;&#10;自動產生的描述" style="position:absolute;width:35998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" stroked="t" strokecolor="#040606 [3215]" strokeweight="2.25pt">
                  <v:imagedata r:id="rId20" o:title="一張含有 文字 的圖片&#10;&#10;自動產生的描述" cropleft="2935f" cropright="4371f"/>
                  <v:path arrowok="t"/>
                </v:shape>
              </v:group>
            </w:pict>
          </mc:Fallback>
        </mc:AlternateContent>
      </w:r>
    </w:p>
    <w:p w14:paraId="276EDFD7" w14:textId="55E861B8" w:rsidR="001C0ADE" w:rsidRDefault="001C0ADE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57D1C80" w14:textId="60195CD4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4BBB3397" w14:textId="6D7A3AF6" w:rsidR="00F559A7" w:rsidRDefault="00AE54CB" w:rsidP="00F559A7">
      <w:pPr>
        <w:pStyle w:val="a"/>
        <w:numPr>
          <w:ilvl w:val="0"/>
          <w:numId w:val="0"/>
        </w:numPr>
        <w:ind w:left="720"/>
      </w:pPr>
      <w:r>
        <w:rPr>
          <w:rFonts w:ascii="Kaiti TC" w:eastAsia="Kaiti TC" w:hAnsi="Kaiti T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893785E" wp14:editId="4D73EDE6">
                <wp:simplePos x="0" y="0"/>
                <wp:positionH relativeFrom="column">
                  <wp:posOffset>4821555</wp:posOffset>
                </wp:positionH>
                <wp:positionV relativeFrom="paragraph">
                  <wp:posOffset>187960</wp:posOffset>
                </wp:positionV>
                <wp:extent cx="762000" cy="320040"/>
                <wp:effectExtent l="0" t="0" r="19050" b="2286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200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B95A9" id="橢圓 27" o:spid="_x0000_s1026" style="position:absolute;margin-left:379.65pt;margin-top:14.8pt;width:60pt;height:25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" filled="f" strokecolor="red" strokeweight="1.5pt">
                <v:stroke joinstyle="miter"/>
              </v:oval>
            </w:pict>
          </mc:Fallback>
        </mc:AlternateContent>
      </w:r>
    </w:p>
    <w:p w14:paraId="67B70092" w14:textId="59CDAC22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729DBD46" w14:textId="55F685DC" w:rsidR="00F559A7" w:rsidRDefault="00AE54CB" w:rsidP="00F559A7">
      <w:pPr>
        <w:pStyle w:val="a"/>
        <w:numPr>
          <w:ilvl w:val="0"/>
          <w:numId w:val="0"/>
        </w:numPr>
        <w:ind w:left="720"/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642866" behindDoc="0" locked="0" layoutInCell="1" allowOverlap="1" wp14:anchorId="527FCBCC" wp14:editId="6F29D1F1">
                <wp:simplePos x="0" y="0"/>
                <wp:positionH relativeFrom="margin">
                  <wp:posOffset>2713355</wp:posOffset>
                </wp:positionH>
                <wp:positionV relativeFrom="paragraph">
                  <wp:posOffset>205105</wp:posOffset>
                </wp:positionV>
                <wp:extent cx="3649980" cy="1638300"/>
                <wp:effectExtent l="76200" t="76200" r="217170" b="95250"/>
                <wp:wrapNone/>
                <wp:docPr id="21" name="想法泡泡: 雲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1638300"/>
                        </a:xfrm>
                        <a:prstGeom prst="cloudCallout">
                          <a:avLst>
                            <a:gd name="adj1" fmla="val 52653"/>
                            <a:gd name="adj2" fmla="val 35988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9199A" w14:textId="2C1E4096" w:rsidR="006D7C28" w:rsidRPr="006D7C28" w:rsidRDefault="00AE54CB" w:rsidP="00AE54CB">
                            <w:pPr>
                              <w:spacing w:line="360" w:lineRule="auto"/>
                              <w:ind w:rightChars="-41" w:right="-98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>4</w:t>
                            </w:r>
                            <w:r w:rsidR="006D7C28"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6D7C28"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正殿中央有皇帝的_</w:t>
                            </w:r>
                            <w:r w:rsidR="006D7C28"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>________</w:t>
                            </w:r>
                            <w:r w:rsidR="006D7C28"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，身旁的佈置</w:t>
                            </w:r>
                            <w:r w:rsid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展現出</w:t>
                            </w:r>
                            <w:r w:rsidR="006D7C28"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皇帝_</w:t>
                            </w:r>
                            <w:r w:rsidR="006D7C28"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>________</w:t>
                            </w:r>
                            <w:r w:rsid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的地位</w:t>
                            </w:r>
                            <w:r w:rsidR="006D7C28"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FCBC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21" o:spid="_x0000_s1033" type="#_x0000_t106" style="position:absolute;left:0;text-align:left;margin-left:213.65pt;margin-top:16.15pt;width:287.4pt;height:129pt;z-index:2516428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" adj="22173,18573" fillcolor="white [3201]" strokecolor="#ee6142 [3206]" strokeweight="1pt">
                <v:stroke joinstyle="miter"/>
                <v:textbox>
                  <w:txbxContent>
                    <w:p w14:paraId="3869199A" w14:textId="2C1E4096" w:rsidR="006D7C28" w:rsidRPr="006D7C28" w:rsidRDefault="00AE54CB" w:rsidP="00AE54CB">
                      <w:pPr>
                        <w:spacing w:line="360" w:lineRule="auto"/>
                        <w:ind w:rightChars="-41" w:right="-98"/>
                        <w:rPr>
                          <w:rFonts w:ascii="DFKai-SB" w:eastAsia="DFKai-SB" w:hAnsi="DFKai-SB"/>
                          <w:sz w:val="28"/>
                          <w:szCs w:val="28"/>
                        </w:rPr>
                      </w:pPr>
                      <w:r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>4</w:t>
                      </w:r>
                      <w:r w:rsidR="006D7C28"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 xml:space="preserve">) </w:t>
                      </w:r>
                      <w:r w:rsidR="006D7C28"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正殿中央有皇帝的_</w:t>
                      </w:r>
                      <w:r w:rsidR="006D7C28"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>________</w:t>
                      </w:r>
                      <w:r w:rsidR="006D7C28"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，身旁的佈置</w:t>
                      </w:r>
                      <w:r w:rsid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展現出</w:t>
                      </w:r>
                      <w:r w:rsidR="006D7C28"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皇帝_</w:t>
                      </w:r>
                      <w:r w:rsidR="006D7C28"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>________</w:t>
                      </w:r>
                      <w:r w:rsid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的地位</w:t>
                      </w:r>
                      <w:r w:rsidR="006D7C28"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31746" w14:textId="5C2BD731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77B6EA27" w14:textId="19C2BAE9" w:rsidR="0056214B" w:rsidRDefault="0056214B" w:rsidP="0056214B">
      <w:pPr>
        <w:pStyle w:val="a"/>
        <w:numPr>
          <w:ilvl w:val="0"/>
          <w:numId w:val="0"/>
        </w:numPr>
        <w:ind w:left="720"/>
      </w:pPr>
    </w:p>
    <w:p w14:paraId="460ABAC0" w14:textId="5E893BE2" w:rsidR="00CE2C99" w:rsidRDefault="00AE54CB" w:rsidP="0056214B">
      <w:pPr>
        <w:pStyle w:val="a"/>
        <w:numPr>
          <w:ilvl w:val="0"/>
          <w:numId w:val="0"/>
        </w:numPr>
        <w:ind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5B28D08" wp14:editId="1B4A6F20">
                <wp:simplePos x="0" y="0"/>
                <wp:positionH relativeFrom="column">
                  <wp:posOffset>3200400</wp:posOffset>
                </wp:positionH>
                <wp:positionV relativeFrom="paragraph">
                  <wp:posOffset>69215</wp:posOffset>
                </wp:positionV>
                <wp:extent cx="1057275" cy="36195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75B5B" w14:textId="145E14A5" w:rsidR="006D7C28" w:rsidRDefault="006D7C28" w:rsidP="006D7C28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寶座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8D08" id="文字方塊 23" o:spid="_x0000_s1034" type="#_x0000_t202" style="position:absolute;left:0;text-align:left;margin-left:252pt;margin-top:5.45pt;width:83.25pt;height:2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" filled="f" stroked="f" strokeweight=".5pt">
                <v:textbox>
                  <w:txbxContent>
                    <w:p w14:paraId="1C875B5B" w14:textId="145E14A5" w:rsidR="006D7C28" w:rsidRDefault="006D7C28" w:rsidP="006D7C28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寶座</w:t>
                      </w:r>
                    </w:p>
                  </w:txbxContent>
                </v:textbox>
              </v:shape>
            </w:pict>
          </mc:Fallback>
        </mc:AlternateContent>
      </w:r>
    </w:p>
    <w:p w14:paraId="75D2CE8D" w14:textId="2104A7CD" w:rsidR="00D464C0" w:rsidRDefault="00AE54CB" w:rsidP="0056214B">
      <w:pPr>
        <w:pStyle w:val="a"/>
        <w:numPr>
          <w:ilvl w:val="0"/>
          <w:numId w:val="0"/>
        </w:numPr>
        <w:ind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383947" wp14:editId="3FDD10C0">
                <wp:simplePos x="0" y="0"/>
                <wp:positionH relativeFrom="column">
                  <wp:posOffset>3762375</wp:posOffset>
                </wp:positionH>
                <wp:positionV relativeFrom="paragraph">
                  <wp:posOffset>183515</wp:posOffset>
                </wp:positionV>
                <wp:extent cx="1057275" cy="361950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6A66D" w14:textId="5ABE074A" w:rsidR="006D7C28" w:rsidRDefault="006D7C28" w:rsidP="006D7C28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至高無上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83947" id="文字方塊 24" o:spid="_x0000_s1035" type="#_x0000_t202" style="position:absolute;left:0;text-align:left;margin-left:296.25pt;margin-top:14.45pt;width:83.25pt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" filled="f" stroked="f" strokeweight=".5pt">
                <v:textbox>
                  <w:txbxContent>
                    <w:p w14:paraId="2FE6A66D" w14:textId="5ABE074A" w:rsidR="006D7C28" w:rsidRDefault="006D7C28" w:rsidP="006D7C28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至高無上</w:t>
                      </w:r>
                    </w:p>
                  </w:txbxContent>
                </v:textbox>
              </v:shape>
            </w:pict>
          </mc:Fallback>
        </mc:AlternateContent>
      </w:r>
    </w:p>
    <w:p w14:paraId="73E36680" w14:textId="743499FE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2E284AE3" w14:textId="22FCA56F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1FD473F1" w14:textId="2DFB3975" w:rsidR="001C3888" w:rsidRPr="007B5E24" w:rsidRDefault="001C3888" w:rsidP="001C3888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470993A" wp14:editId="1A4E68A4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29AFAEFC" w14:textId="7E9AF40B" w:rsidR="001C3888" w:rsidRDefault="00AA6CB1" w:rsidP="00E61EFB">
      <w:pPr>
        <w:pStyle w:val="Rubrics"/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7F67B703" wp14:editId="75375F83">
            <wp:simplePos x="0" y="0"/>
            <wp:positionH relativeFrom="column">
              <wp:posOffset>78105</wp:posOffset>
            </wp:positionH>
            <wp:positionV relativeFrom="paragraph">
              <wp:posOffset>539750</wp:posOffset>
            </wp:positionV>
            <wp:extent cx="3084830" cy="1931660"/>
            <wp:effectExtent l="0" t="0" r="0" b="0"/>
            <wp:wrapNone/>
            <wp:docPr id="25" name="圖片 2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文字 的圖片&#10;&#10;自動產生的描述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2260" b="91106" l="8918" r="88889">
                                  <a14:foregroundMark x1="11257" y1="20192" x2="32164" y2="21154"/>
                                  <a14:foregroundMark x1="32164" y1="21154" x2="44591" y2="17308"/>
                                  <a14:foregroundMark x1="44591" y1="17308" x2="78509" y2="21635"/>
                                  <a14:foregroundMark x1="78509" y1="21635" x2="81140" y2="76442"/>
                                  <a14:foregroundMark x1="81140" y1="76442" x2="54094" y2="81250"/>
                                  <a14:foregroundMark x1="54094" y1="81250" x2="41667" y2="77404"/>
                                  <a14:foregroundMark x1="41667" y1="77404" x2="22807" y2="84375"/>
                                  <a14:foregroundMark x1="22807" y1="84375" x2="12135" y2="50481"/>
                                  <a14:foregroundMark x1="12135" y1="50481" x2="12719" y2="25240"/>
                                  <a14:foregroundMark x1="12719" y1="25240" x2="50146" y2="32933"/>
                                  <a14:foregroundMark x1="50146" y1="32933" x2="70760" y2="25962"/>
                                  <a14:foregroundMark x1="70760" y1="25962" x2="17398" y2="49519"/>
                                  <a14:foregroundMark x1="17398" y1="49519" x2="18713" y2="68990"/>
                                  <a14:foregroundMark x1="18713" y1="68990" x2="38304" y2="51683"/>
                                  <a14:foregroundMark x1="38304" y1="51683" x2="59795" y2="48798"/>
                                  <a14:foregroundMark x1="59795" y1="48798" x2="69737" y2="63942"/>
                                  <a14:foregroundMark x1="69737" y1="63942" x2="75731" y2="38942"/>
                                  <a14:foregroundMark x1="75731" y1="38942" x2="19737" y2="70433"/>
                                  <a14:foregroundMark x1="19737" y1="70433" x2="19737" y2="70433"/>
                                  <a14:foregroundMark x1="83041" y1="16346" x2="84649" y2="76683"/>
                                  <a14:foregroundMark x1="84649" y1="76683" x2="76023" y2="83654"/>
                                  <a14:foregroundMark x1="76023" y1="83654" x2="76023" y2="83173"/>
                                  <a14:foregroundMark x1="89181" y1="19712" x2="86404" y2="34375"/>
                                  <a14:foregroundMark x1="52193" y1="12260" x2="56871" y2="21154"/>
                                  <a14:foregroundMark x1="82749" y1="91106" x2="79094" y2="78125"/>
                                  <a14:foregroundMark x1="8918" y1="22356" x2="9649" y2="2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" t="5801" r="6507" b="4480"/>
                    <a:stretch/>
                  </pic:blipFill>
                  <pic:spPr bwMode="auto">
                    <a:xfrm>
                      <a:off x="0" y="0"/>
                      <a:ext cx="3084830" cy="193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2C">
        <w:rPr>
          <w:rFonts w:hint="eastAsia"/>
        </w:rPr>
        <w:t>養心殿是皇帝辦公的地方</w:t>
      </w:r>
      <w:r w:rsidR="003359A9">
        <w:rPr>
          <w:rFonts w:hint="eastAsia"/>
        </w:rPr>
        <w:t>，</w:t>
      </w:r>
      <w:r w:rsidR="00B8482C">
        <w:rPr>
          <w:rFonts w:hint="eastAsia"/>
        </w:rPr>
        <w:t>而以下物品則是清代皇帝辦公的文書，試</w:t>
      </w:r>
      <w:r w:rsidR="00B8482C" w:rsidRPr="00E61EFB">
        <w:rPr>
          <w:rFonts w:hint="eastAsia"/>
        </w:rPr>
        <w:t>在</w:t>
      </w:r>
      <w:proofErr w:type="gramStart"/>
      <w:r w:rsidR="00B8482C" w:rsidRPr="00E61EFB">
        <w:rPr>
          <w:rFonts w:hint="eastAsia"/>
        </w:rPr>
        <w:t>＿＿</w:t>
      </w:r>
      <w:proofErr w:type="gramEnd"/>
      <w:r w:rsidR="00B8482C" w:rsidRPr="00E61EFB">
        <w:rPr>
          <w:rFonts w:hint="eastAsia"/>
        </w:rPr>
        <w:t>上填上適當的內容</w:t>
      </w:r>
      <w:r w:rsidR="00B8482C">
        <w:rPr>
          <w:rFonts w:hint="eastAsia"/>
        </w:rPr>
        <w:t>，完成有關的介紹</w:t>
      </w:r>
      <w:r w:rsidR="003359A9">
        <w:t xml:space="preserve"> </w:t>
      </w:r>
    </w:p>
    <w:p w14:paraId="60CA0ED1" w14:textId="15E7D9A6" w:rsidR="00BC7694" w:rsidRPr="00EC3AD0" w:rsidRDefault="00467759" w:rsidP="00E61EFB">
      <w:pPr>
        <w:pStyle w:val="Rubrics"/>
        <w:rPr>
          <w:b/>
          <w:bCs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6EDF23" wp14:editId="04B8468C">
                <wp:simplePos x="0" y="0"/>
                <wp:positionH relativeFrom="margin">
                  <wp:posOffset>4568825</wp:posOffset>
                </wp:positionH>
                <wp:positionV relativeFrom="paragraph">
                  <wp:posOffset>760095</wp:posOffset>
                </wp:positionV>
                <wp:extent cx="1449705" cy="370840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FE7E4" w14:textId="3F1B9159" w:rsidR="009C705B" w:rsidRDefault="00467759" w:rsidP="009C705B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批示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EDF23" id="文字方塊 44" o:spid="_x0000_s1036" type="#_x0000_t202" style="position:absolute;margin-left:359.75pt;margin-top:59.85pt;width:114.15pt;height:29.2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" filled="f" stroked="f" strokeweight=".5pt">
                <v:textbox>
                  <w:txbxContent>
                    <w:p w14:paraId="7B8FE7E4" w14:textId="3F1B9159" w:rsidR="009C705B" w:rsidRDefault="00467759" w:rsidP="009C705B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批示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36D218" wp14:editId="19961BA6">
                <wp:simplePos x="0" y="0"/>
                <wp:positionH relativeFrom="margin">
                  <wp:posOffset>3930650</wp:posOffset>
                </wp:positionH>
                <wp:positionV relativeFrom="paragraph">
                  <wp:posOffset>217805</wp:posOffset>
                </wp:positionV>
                <wp:extent cx="1449705" cy="370840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F4046" w14:textId="52D0D053" w:rsidR="009C705B" w:rsidRDefault="00467759" w:rsidP="009C705B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奏摺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6D218" id="文字方塊 30" o:spid="_x0000_s1037" type="#_x0000_t202" style="position:absolute;margin-left:309.5pt;margin-top:17.15pt;width:114.15pt;height:29.2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" filled="f" stroked="f" strokeweight=".5pt">
                <v:textbox>
                  <w:txbxContent>
                    <w:p w14:paraId="53DF4046" w14:textId="52D0D053" w:rsidR="009C705B" w:rsidRDefault="00467759" w:rsidP="009C705B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奏摺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82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73CFD9" wp14:editId="484039CE">
                <wp:simplePos x="0" y="0"/>
                <wp:positionH relativeFrom="column">
                  <wp:posOffset>3275330</wp:posOffset>
                </wp:positionH>
                <wp:positionV relativeFrom="paragraph">
                  <wp:posOffset>57150</wp:posOffset>
                </wp:positionV>
                <wp:extent cx="2954866" cy="1456267"/>
                <wp:effectExtent l="76200" t="76200" r="93345" b="86995"/>
                <wp:wrapNone/>
                <wp:docPr id="29" name="圖說文字: 向左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866" cy="1456267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3728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1CB41" w14:textId="17698A3F" w:rsidR="009C705B" w:rsidRDefault="00B8482C" w:rsidP="00825386">
                            <w:pPr>
                              <w:pStyle w:val="af4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這是</w:t>
                            </w:r>
                            <w:r w:rsidR="009C705B">
                              <w:rPr>
                                <w:rFonts w:hint="eastAsia"/>
                              </w:rPr>
                              <w:t>_</w:t>
                            </w:r>
                            <w:r w:rsidR="009C705B">
                              <w:t>_______</w:t>
                            </w:r>
                            <w:r>
                              <w:rPr>
                                <w:rFonts w:hint="eastAsia"/>
                              </w:rPr>
                              <w:t>，是清代皇帝的文書</w:t>
                            </w:r>
                            <w:r w:rsidR="00467759">
                              <w:t>。</w:t>
                            </w:r>
                            <w:r w:rsidR="00467759">
                              <w:rPr>
                                <w:rFonts w:hint="eastAsia"/>
                              </w:rPr>
                              <w:t>皇帝會在上面用紅筆進行</w:t>
                            </w:r>
                            <w:r w:rsidR="009C705B">
                              <w:rPr>
                                <w:rFonts w:hint="eastAsia"/>
                              </w:rPr>
                              <w:t>_</w:t>
                            </w:r>
                            <w:r w:rsidR="009C705B">
                              <w:t>_______</w:t>
                            </w:r>
                            <w:r w:rsidR="00467759">
                              <w:rPr>
                                <w:rFonts w:hint="eastAsia"/>
                              </w:rPr>
                              <w:t>，再交給官員辦理</w:t>
                            </w:r>
                            <w:r w:rsidR="009C705B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3CFD9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29" o:spid="_x0000_s1038" type="#_x0000_t77" style="position:absolute;margin-left:257.9pt;margin-top:4.5pt;width:232.65pt;height:114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" adj="3515,,2661" fillcolor="white [3201]" strokecolor="#ee6142 [3206]" strokeweight="1pt">
                <v:textbox>
                  <w:txbxContent>
                    <w:p w14:paraId="0401CB41" w14:textId="17698A3F" w:rsidR="009C705B" w:rsidRDefault="00B8482C" w:rsidP="00825386">
                      <w:pPr>
                        <w:pStyle w:val="af4"/>
                        <w:jc w:val="left"/>
                      </w:pPr>
                      <w:r>
                        <w:rPr>
                          <w:rFonts w:hint="eastAsia"/>
                        </w:rPr>
                        <w:t>這是</w:t>
                      </w:r>
                      <w:r w:rsidR="009C705B">
                        <w:rPr>
                          <w:rFonts w:hint="eastAsia"/>
                        </w:rPr>
                        <w:t>_</w:t>
                      </w:r>
                      <w:r w:rsidR="009C705B">
                        <w:t>_______</w:t>
                      </w:r>
                      <w:r>
                        <w:rPr>
                          <w:rFonts w:hint="eastAsia"/>
                        </w:rPr>
                        <w:t>，是清代皇帝的文書</w:t>
                      </w:r>
                      <w:r w:rsidR="00467759">
                        <w:t>。</w:t>
                      </w:r>
                      <w:r w:rsidR="00467759">
                        <w:rPr>
                          <w:rFonts w:hint="eastAsia"/>
                        </w:rPr>
                        <w:t>皇帝會在上面用紅筆進行</w:t>
                      </w:r>
                      <w:r w:rsidR="009C705B">
                        <w:rPr>
                          <w:rFonts w:hint="eastAsia"/>
                        </w:rPr>
                        <w:t>_</w:t>
                      </w:r>
                      <w:r w:rsidR="009C705B">
                        <w:t>_______</w:t>
                      </w:r>
                      <w:r w:rsidR="00467759">
                        <w:rPr>
                          <w:rFonts w:hint="eastAsia"/>
                        </w:rPr>
                        <w:t>，再交給官員辦理</w:t>
                      </w:r>
                      <w:r w:rsidR="009C705B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7694" w:rsidRPr="00EC3AD0" w:rsidSect="001F4025">
      <w:headerReference w:type="default" r:id="rId24"/>
      <w:footerReference w:type="even" r:id="rId25"/>
      <w:footerReference w:type="default" r:id="rId26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94DF5" w14:textId="77777777" w:rsidR="000C69A4" w:rsidRDefault="000C69A4" w:rsidP="00465C96">
      <w:r>
        <w:separator/>
      </w:r>
    </w:p>
  </w:endnote>
  <w:endnote w:type="continuationSeparator" w:id="0">
    <w:p w14:paraId="6DB25155" w14:textId="77777777" w:rsidR="000C69A4" w:rsidRDefault="000C69A4" w:rsidP="00465C96">
      <w:r>
        <w:continuationSeparator/>
      </w:r>
    </w:p>
  </w:endnote>
  <w:endnote w:type="continuationNotice" w:id="1">
    <w:p w14:paraId="77DC60B0" w14:textId="77777777" w:rsidR="000C69A4" w:rsidRDefault="000C69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45098" w14:textId="77777777" w:rsidR="000C69A4" w:rsidRDefault="000C69A4" w:rsidP="00465C96">
      <w:r>
        <w:separator/>
      </w:r>
    </w:p>
  </w:footnote>
  <w:footnote w:type="continuationSeparator" w:id="0">
    <w:p w14:paraId="3AC6EBFA" w14:textId="77777777" w:rsidR="000C69A4" w:rsidRDefault="000C69A4" w:rsidP="00465C96">
      <w:r>
        <w:continuationSeparator/>
      </w:r>
    </w:p>
  </w:footnote>
  <w:footnote w:type="continuationNotice" w:id="1">
    <w:p w14:paraId="4900CED4" w14:textId="77777777" w:rsidR="000C69A4" w:rsidRDefault="000C69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465C96" w:rsidRDefault="00465C9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889EA84A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7"/>
  </w:num>
  <w:num w:numId="7" w16cid:durableId="1980845102">
    <w:abstractNumId w:val="6"/>
  </w:num>
  <w:num w:numId="8" w16cid:durableId="1868638659">
    <w:abstractNumId w:val="0"/>
  </w:num>
  <w:num w:numId="9" w16cid:durableId="271085721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214DD"/>
    <w:rsid w:val="00023F7D"/>
    <w:rsid w:val="00027603"/>
    <w:rsid w:val="00034224"/>
    <w:rsid w:val="00034A52"/>
    <w:rsid w:val="00035EED"/>
    <w:rsid w:val="000369C7"/>
    <w:rsid w:val="00040566"/>
    <w:rsid w:val="0004078D"/>
    <w:rsid w:val="00041B8F"/>
    <w:rsid w:val="000476B8"/>
    <w:rsid w:val="00054C5A"/>
    <w:rsid w:val="00056AF4"/>
    <w:rsid w:val="00062794"/>
    <w:rsid w:val="0006550D"/>
    <w:rsid w:val="000661D6"/>
    <w:rsid w:val="000702B4"/>
    <w:rsid w:val="00084F4B"/>
    <w:rsid w:val="00085139"/>
    <w:rsid w:val="000874C3"/>
    <w:rsid w:val="000A204E"/>
    <w:rsid w:val="000B5BC5"/>
    <w:rsid w:val="000B602A"/>
    <w:rsid w:val="000C69A4"/>
    <w:rsid w:val="000E38F9"/>
    <w:rsid w:val="000E4767"/>
    <w:rsid w:val="000E4B1D"/>
    <w:rsid w:val="000F5CAF"/>
    <w:rsid w:val="001412D4"/>
    <w:rsid w:val="001460D9"/>
    <w:rsid w:val="00146162"/>
    <w:rsid w:val="00147F89"/>
    <w:rsid w:val="00153E5D"/>
    <w:rsid w:val="00155054"/>
    <w:rsid w:val="00157029"/>
    <w:rsid w:val="00165546"/>
    <w:rsid w:val="00165B48"/>
    <w:rsid w:val="001764E5"/>
    <w:rsid w:val="00176B6F"/>
    <w:rsid w:val="001818A6"/>
    <w:rsid w:val="00182C10"/>
    <w:rsid w:val="001843EF"/>
    <w:rsid w:val="00185F29"/>
    <w:rsid w:val="001922E0"/>
    <w:rsid w:val="00197779"/>
    <w:rsid w:val="001A2F95"/>
    <w:rsid w:val="001A39C8"/>
    <w:rsid w:val="001A4F4D"/>
    <w:rsid w:val="001B3571"/>
    <w:rsid w:val="001C0ADE"/>
    <w:rsid w:val="001C0E85"/>
    <w:rsid w:val="001C2551"/>
    <w:rsid w:val="001C3888"/>
    <w:rsid w:val="001C507B"/>
    <w:rsid w:val="001D22AE"/>
    <w:rsid w:val="001D5394"/>
    <w:rsid w:val="001E4DD3"/>
    <w:rsid w:val="001F4025"/>
    <w:rsid w:val="001F42FD"/>
    <w:rsid w:val="0020069A"/>
    <w:rsid w:val="00213CA0"/>
    <w:rsid w:val="00225018"/>
    <w:rsid w:val="00234D8C"/>
    <w:rsid w:val="002352E5"/>
    <w:rsid w:val="00253473"/>
    <w:rsid w:val="00257B1E"/>
    <w:rsid w:val="0026398C"/>
    <w:rsid w:val="00275356"/>
    <w:rsid w:val="00275F7F"/>
    <w:rsid w:val="002811C2"/>
    <w:rsid w:val="002864E7"/>
    <w:rsid w:val="002879BF"/>
    <w:rsid w:val="002A08FA"/>
    <w:rsid w:val="002A12BF"/>
    <w:rsid w:val="002B052F"/>
    <w:rsid w:val="002B05C7"/>
    <w:rsid w:val="002C4C92"/>
    <w:rsid w:val="002C5663"/>
    <w:rsid w:val="002C7E69"/>
    <w:rsid w:val="002D039A"/>
    <w:rsid w:val="002D16A7"/>
    <w:rsid w:val="002D517B"/>
    <w:rsid w:val="002E587D"/>
    <w:rsid w:val="002F7863"/>
    <w:rsid w:val="00302AB2"/>
    <w:rsid w:val="003122DE"/>
    <w:rsid w:val="003146F5"/>
    <w:rsid w:val="00314800"/>
    <w:rsid w:val="00321D20"/>
    <w:rsid w:val="003359A9"/>
    <w:rsid w:val="00343F3A"/>
    <w:rsid w:val="00345406"/>
    <w:rsid w:val="00346EA8"/>
    <w:rsid w:val="00350B05"/>
    <w:rsid w:val="00354E30"/>
    <w:rsid w:val="0036573B"/>
    <w:rsid w:val="00365FA4"/>
    <w:rsid w:val="00367AC9"/>
    <w:rsid w:val="003A0092"/>
    <w:rsid w:val="003A2D1A"/>
    <w:rsid w:val="003B01AD"/>
    <w:rsid w:val="003B0FA7"/>
    <w:rsid w:val="003B44E2"/>
    <w:rsid w:val="003C15AA"/>
    <w:rsid w:val="003C6619"/>
    <w:rsid w:val="003E3F00"/>
    <w:rsid w:val="003E6570"/>
    <w:rsid w:val="00402B7F"/>
    <w:rsid w:val="004114FB"/>
    <w:rsid w:val="004243E3"/>
    <w:rsid w:val="004254C4"/>
    <w:rsid w:val="00426223"/>
    <w:rsid w:val="0042650F"/>
    <w:rsid w:val="00431541"/>
    <w:rsid w:val="00433BF3"/>
    <w:rsid w:val="00436DBD"/>
    <w:rsid w:val="004442C3"/>
    <w:rsid w:val="00460678"/>
    <w:rsid w:val="004607AF"/>
    <w:rsid w:val="0046458E"/>
    <w:rsid w:val="00465C96"/>
    <w:rsid w:val="00467759"/>
    <w:rsid w:val="004727B9"/>
    <w:rsid w:val="00480CBA"/>
    <w:rsid w:val="00493ABB"/>
    <w:rsid w:val="004A2D66"/>
    <w:rsid w:val="004B754B"/>
    <w:rsid w:val="004B79B8"/>
    <w:rsid w:val="004C4C64"/>
    <w:rsid w:val="004D0121"/>
    <w:rsid w:val="004E186E"/>
    <w:rsid w:val="004E5F29"/>
    <w:rsid w:val="004F00AA"/>
    <w:rsid w:val="004F0D9D"/>
    <w:rsid w:val="005019EB"/>
    <w:rsid w:val="00501B61"/>
    <w:rsid w:val="005037E5"/>
    <w:rsid w:val="005226E2"/>
    <w:rsid w:val="00524D68"/>
    <w:rsid w:val="005551F2"/>
    <w:rsid w:val="005566A0"/>
    <w:rsid w:val="00557725"/>
    <w:rsid w:val="00561271"/>
    <w:rsid w:val="005619BC"/>
    <w:rsid w:val="0056214B"/>
    <w:rsid w:val="00563F01"/>
    <w:rsid w:val="00573297"/>
    <w:rsid w:val="00574311"/>
    <w:rsid w:val="00575A43"/>
    <w:rsid w:val="00584079"/>
    <w:rsid w:val="005872F8"/>
    <w:rsid w:val="005B6C15"/>
    <w:rsid w:val="005C181D"/>
    <w:rsid w:val="005C4E2E"/>
    <w:rsid w:val="005E256F"/>
    <w:rsid w:val="005F6706"/>
    <w:rsid w:val="005F7C4A"/>
    <w:rsid w:val="00615BE5"/>
    <w:rsid w:val="00621AC4"/>
    <w:rsid w:val="00621C51"/>
    <w:rsid w:val="00626E78"/>
    <w:rsid w:val="00627177"/>
    <w:rsid w:val="00635355"/>
    <w:rsid w:val="00641E16"/>
    <w:rsid w:val="0065148B"/>
    <w:rsid w:val="00655836"/>
    <w:rsid w:val="0065712F"/>
    <w:rsid w:val="0065780D"/>
    <w:rsid w:val="0066607E"/>
    <w:rsid w:val="00671A01"/>
    <w:rsid w:val="00674E5A"/>
    <w:rsid w:val="00690482"/>
    <w:rsid w:val="00692BA0"/>
    <w:rsid w:val="00695320"/>
    <w:rsid w:val="006C3760"/>
    <w:rsid w:val="006D06C7"/>
    <w:rsid w:val="006D34FC"/>
    <w:rsid w:val="006D7C28"/>
    <w:rsid w:val="006F33F6"/>
    <w:rsid w:val="007134DF"/>
    <w:rsid w:val="007203E1"/>
    <w:rsid w:val="00722F33"/>
    <w:rsid w:val="007252FE"/>
    <w:rsid w:val="00725B6D"/>
    <w:rsid w:val="0072636D"/>
    <w:rsid w:val="00733C69"/>
    <w:rsid w:val="0074016D"/>
    <w:rsid w:val="007415EF"/>
    <w:rsid w:val="007438AA"/>
    <w:rsid w:val="00746A8C"/>
    <w:rsid w:val="007503AC"/>
    <w:rsid w:val="00767C7C"/>
    <w:rsid w:val="00771CFB"/>
    <w:rsid w:val="00780292"/>
    <w:rsid w:val="00782387"/>
    <w:rsid w:val="00783CF8"/>
    <w:rsid w:val="00786BC9"/>
    <w:rsid w:val="00792C0C"/>
    <w:rsid w:val="007931A7"/>
    <w:rsid w:val="007969E5"/>
    <w:rsid w:val="007A7CD9"/>
    <w:rsid w:val="007B2470"/>
    <w:rsid w:val="007B3B75"/>
    <w:rsid w:val="007C049B"/>
    <w:rsid w:val="007C1D3A"/>
    <w:rsid w:val="007C1F5F"/>
    <w:rsid w:val="007C3046"/>
    <w:rsid w:val="007C4DEB"/>
    <w:rsid w:val="007D1D12"/>
    <w:rsid w:val="007D3DF0"/>
    <w:rsid w:val="007E021E"/>
    <w:rsid w:val="007E1056"/>
    <w:rsid w:val="007E231F"/>
    <w:rsid w:val="007E25E3"/>
    <w:rsid w:val="007F3C72"/>
    <w:rsid w:val="00803929"/>
    <w:rsid w:val="00806609"/>
    <w:rsid w:val="00810A2C"/>
    <w:rsid w:val="00812F5A"/>
    <w:rsid w:val="00814260"/>
    <w:rsid w:val="00825386"/>
    <w:rsid w:val="00826E81"/>
    <w:rsid w:val="008303A6"/>
    <w:rsid w:val="00844E16"/>
    <w:rsid w:val="0085705B"/>
    <w:rsid w:val="00863284"/>
    <w:rsid w:val="0089135E"/>
    <w:rsid w:val="008A5AD6"/>
    <w:rsid w:val="008B205A"/>
    <w:rsid w:val="008B37FA"/>
    <w:rsid w:val="008B4BA6"/>
    <w:rsid w:val="008D725E"/>
    <w:rsid w:val="008E33AB"/>
    <w:rsid w:val="008E7F15"/>
    <w:rsid w:val="008F02FB"/>
    <w:rsid w:val="008F277C"/>
    <w:rsid w:val="00901B6C"/>
    <w:rsid w:val="00902603"/>
    <w:rsid w:val="00911114"/>
    <w:rsid w:val="0091527C"/>
    <w:rsid w:val="00923ED1"/>
    <w:rsid w:val="009274CA"/>
    <w:rsid w:val="00937027"/>
    <w:rsid w:val="00937B52"/>
    <w:rsid w:val="00943418"/>
    <w:rsid w:val="00951359"/>
    <w:rsid w:val="00955882"/>
    <w:rsid w:val="00960421"/>
    <w:rsid w:val="00961265"/>
    <w:rsid w:val="00961FAD"/>
    <w:rsid w:val="00970497"/>
    <w:rsid w:val="00970535"/>
    <w:rsid w:val="00995F21"/>
    <w:rsid w:val="009A2E88"/>
    <w:rsid w:val="009B4FF6"/>
    <w:rsid w:val="009B61E3"/>
    <w:rsid w:val="009C705B"/>
    <w:rsid w:val="009C7520"/>
    <w:rsid w:val="009C75C9"/>
    <w:rsid w:val="009D7951"/>
    <w:rsid w:val="009E4480"/>
    <w:rsid w:val="00A0102D"/>
    <w:rsid w:val="00A16C35"/>
    <w:rsid w:val="00A20E9C"/>
    <w:rsid w:val="00A22169"/>
    <w:rsid w:val="00A2493B"/>
    <w:rsid w:val="00A318A1"/>
    <w:rsid w:val="00A5058F"/>
    <w:rsid w:val="00A60B83"/>
    <w:rsid w:val="00A614DF"/>
    <w:rsid w:val="00A64A19"/>
    <w:rsid w:val="00A7067C"/>
    <w:rsid w:val="00A75E6F"/>
    <w:rsid w:val="00A80DC4"/>
    <w:rsid w:val="00A80F92"/>
    <w:rsid w:val="00A8227B"/>
    <w:rsid w:val="00A831DF"/>
    <w:rsid w:val="00A83C5B"/>
    <w:rsid w:val="00AA3649"/>
    <w:rsid w:val="00AA6CB1"/>
    <w:rsid w:val="00AB0151"/>
    <w:rsid w:val="00AB077A"/>
    <w:rsid w:val="00AB5333"/>
    <w:rsid w:val="00AC0521"/>
    <w:rsid w:val="00AC0868"/>
    <w:rsid w:val="00AC5AD9"/>
    <w:rsid w:val="00AD068B"/>
    <w:rsid w:val="00AD51BA"/>
    <w:rsid w:val="00AE3BF2"/>
    <w:rsid w:val="00AE54CB"/>
    <w:rsid w:val="00AE7EA7"/>
    <w:rsid w:val="00AF6C53"/>
    <w:rsid w:val="00B000F8"/>
    <w:rsid w:val="00B040E4"/>
    <w:rsid w:val="00B05FCB"/>
    <w:rsid w:val="00B062A9"/>
    <w:rsid w:val="00B06EAD"/>
    <w:rsid w:val="00B17F02"/>
    <w:rsid w:val="00B24BDF"/>
    <w:rsid w:val="00B2567B"/>
    <w:rsid w:val="00B25DA9"/>
    <w:rsid w:val="00B275B4"/>
    <w:rsid w:val="00B30C9A"/>
    <w:rsid w:val="00B33D53"/>
    <w:rsid w:val="00B35AFE"/>
    <w:rsid w:val="00B46498"/>
    <w:rsid w:val="00B46A4C"/>
    <w:rsid w:val="00B74B5F"/>
    <w:rsid w:val="00B75175"/>
    <w:rsid w:val="00B8052C"/>
    <w:rsid w:val="00B846B2"/>
    <w:rsid w:val="00B8482C"/>
    <w:rsid w:val="00B964CC"/>
    <w:rsid w:val="00BA14B1"/>
    <w:rsid w:val="00BA799D"/>
    <w:rsid w:val="00BB0898"/>
    <w:rsid w:val="00BB21A9"/>
    <w:rsid w:val="00BB2A9A"/>
    <w:rsid w:val="00BC5657"/>
    <w:rsid w:val="00BC6252"/>
    <w:rsid w:val="00BC7694"/>
    <w:rsid w:val="00BD1AF9"/>
    <w:rsid w:val="00BE34D8"/>
    <w:rsid w:val="00BE74DD"/>
    <w:rsid w:val="00BE7FA2"/>
    <w:rsid w:val="00BF176E"/>
    <w:rsid w:val="00C057E7"/>
    <w:rsid w:val="00C158BF"/>
    <w:rsid w:val="00C413AB"/>
    <w:rsid w:val="00C451C4"/>
    <w:rsid w:val="00C54274"/>
    <w:rsid w:val="00C75EA5"/>
    <w:rsid w:val="00C811DA"/>
    <w:rsid w:val="00C907A2"/>
    <w:rsid w:val="00CB43AE"/>
    <w:rsid w:val="00CC614B"/>
    <w:rsid w:val="00CC7AE5"/>
    <w:rsid w:val="00CD2EC5"/>
    <w:rsid w:val="00CD6E6B"/>
    <w:rsid w:val="00CE2C99"/>
    <w:rsid w:val="00CE6349"/>
    <w:rsid w:val="00CF2CDF"/>
    <w:rsid w:val="00CF4AEE"/>
    <w:rsid w:val="00D03103"/>
    <w:rsid w:val="00D0321A"/>
    <w:rsid w:val="00D074EE"/>
    <w:rsid w:val="00D1322D"/>
    <w:rsid w:val="00D3031F"/>
    <w:rsid w:val="00D30B57"/>
    <w:rsid w:val="00D3217D"/>
    <w:rsid w:val="00D340CD"/>
    <w:rsid w:val="00D464C0"/>
    <w:rsid w:val="00D86BF0"/>
    <w:rsid w:val="00D90DAF"/>
    <w:rsid w:val="00D9365A"/>
    <w:rsid w:val="00D96163"/>
    <w:rsid w:val="00DA13C3"/>
    <w:rsid w:val="00DA2AB4"/>
    <w:rsid w:val="00DA40AE"/>
    <w:rsid w:val="00DC1B6C"/>
    <w:rsid w:val="00DC4C3E"/>
    <w:rsid w:val="00DD06FC"/>
    <w:rsid w:val="00DE70AA"/>
    <w:rsid w:val="00E05344"/>
    <w:rsid w:val="00E06B84"/>
    <w:rsid w:val="00E12C03"/>
    <w:rsid w:val="00E2392B"/>
    <w:rsid w:val="00E603AD"/>
    <w:rsid w:val="00E612D4"/>
    <w:rsid w:val="00E61EFB"/>
    <w:rsid w:val="00E73CA1"/>
    <w:rsid w:val="00E76FAB"/>
    <w:rsid w:val="00E93DAA"/>
    <w:rsid w:val="00E95543"/>
    <w:rsid w:val="00E96ADC"/>
    <w:rsid w:val="00EA446A"/>
    <w:rsid w:val="00EB3185"/>
    <w:rsid w:val="00EB75F2"/>
    <w:rsid w:val="00EC131B"/>
    <w:rsid w:val="00EC3AD0"/>
    <w:rsid w:val="00ED322D"/>
    <w:rsid w:val="00EF0A8E"/>
    <w:rsid w:val="00EF4F7C"/>
    <w:rsid w:val="00F13881"/>
    <w:rsid w:val="00F154E3"/>
    <w:rsid w:val="00F17125"/>
    <w:rsid w:val="00F26FF7"/>
    <w:rsid w:val="00F27069"/>
    <w:rsid w:val="00F278F4"/>
    <w:rsid w:val="00F31D95"/>
    <w:rsid w:val="00F40B58"/>
    <w:rsid w:val="00F44C30"/>
    <w:rsid w:val="00F44D2E"/>
    <w:rsid w:val="00F46E97"/>
    <w:rsid w:val="00F53109"/>
    <w:rsid w:val="00F559A7"/>
    <w:rsid w:val="00F55C1E"/>
    <w:rsid w:val="00F635B2"/>
    <w:rsid w:val="00F77439"/>
    <w:rsid w:val="00F83BAC"/>
    <w:rsid w:val="00F84FC3"/>
    <w:rsid w:val="00F9087F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197779"/>
    <w:rPr>
      <w:color w:val="EE6142" w:themeColor="hyperlink"/>
      <w:u w:val="single"/>
    </w:rPr>
  </w:style>
  <w:style w:type="character" w:styleId="afa">
    <w:name w:val="FollowedHyperlink"/>
    <w:basedOn w:val="a1"/>
    <w:uiPriority w:val="99"/>
    <w:semiHidden/>
    <w:unhideWhenUsed/>
    <w:rsid w:val="00197779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3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school-program/ourpalace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microsoft.com/office/2007/relationships/hdphoto" Target="media/hdphoto1.wdp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D91678BD-5900-41A6-A6EB-1AF26841CE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1238</TotalTime>
  <Pages>2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250</cp:revision>
  <cp:lastPrinted>2022-07-14T09:34:00Z</cp:lastPrinted>
  <dcterms:created xsi:type="dcterms:W3CDTF">2022-09-20T08:24:00Z</dcterms:created>
  <dcterms:modified xsi:type="dcterms:W3CDTF">2022-11-30T09:19:00Z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