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6E91746F" w:rsidR="001C0ADE" w:rsidRPr="004254C4" w:rsidRDefault="001C0ADE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7AA7B953" wp14:editId="0F7D9FBD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1E9E884D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</w:t>
      </w:r>
      <w:r w:rsidR="00E54108">
        <w:rPr>
          <w:color w:val="0070C0"/>
        </w:rPr>
        <w:t>03</w:t>
      </w:r>
    </w:p>
    <w:p w14:paraId="0C41823C" w14:textId="129674FA" w:rsidR="008303A6" w:rsidRPr="008303A6" w:rsidRDefault="00740F8A" w:rsidP="000F5CAF">
      <w:pPr>
        <w:pStyle w:val="ad"/>
      </w:pPr>
      <w:r>
        <w:rPr>
          <w:rFonts w:hint="eastAsia"/>
        </w:rPr>
        <w:t>不同</w:t>
      </w:r>
      <w:proofErr w:type="gramStart"/>
      <w:r>
        <w:rPr>
          <w:rFonts w:hint="eastAsia"/>
        </w:rPr>
        <w:t>角度看午門</w:t>
      </w:r>
      <w:proofErr w:type="gramEnd"/>
    </w:p>
    <w:p w14:paraId="7AD0B6FC" w14:textId="13D7CEF6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603DE558" w14:textId="4F7C9A08" w:rsidR="0046458E" w:rsidRPr="006351EC" w:rsidRDefault="00034A52" w:rsidP="006351EC">
      <w:pPr>
        <w:pStyle w:val="opencontent"/>
      </w:pPr>
      <w:r w:rsidRPr="006351EC">
        <w:rPr>
          <w:rFonts w:hint="eastAsia"/>
        </w:rPr>
        <w:t>故宮</w:t>
      </w:r>
      <w:r w:rsidR="0079192D" w:rsidRPr="006351EC">
        <w:rPr>
          <w:rFonts w:hint="eastAsia"/>
        </w:rPr>
        <w:t>建築群是中國傳統</w:t>
      </w:r>
      <w:r w:rsidR="005F5C6B" w:rsidRPr="006351EC">
        <w:rPr>
          <w:rFonts w:hint="eastAsia"/>
        </w:rPr>
        <w:t>建築</w:t>
      </w:r>
      <w:r w:rsidR="0079192D" w:rsidRPr="006351EC">
        <w:rPr>
          <w:rFonts w:hint="eastAsia"/>
        </w:rPr>
        <w:t>的代表</w:t>
      </w:r>
      <w:r w:rsidRPr="006351EC">
        <w:rPr>
          <w:rFonts w:hint="eastAsia"/>
        </w:rPr>
        <w:t>，</w:t>
      </w:r>
      <w:r w:rsidR="0079192D" w:rsidRPr="006351EC">
        <w:rPr>
          <w:rFonts w:hint="eastAsia"/>
        </w:rPr>
        <w:t>建築物數量多，各有不同的</w:t>
      </w:r>
      <w:r w:rsidR="0023103D" w:rsidRPr="006351EC">
        <w:rPr>
          <w:rFonts w:hint="eastAsia"/>
        </w:rPr>
        <w:t>外形</w:t>
      </w:r>
      <w:r w:rsidR="0079192D" w:rsidRPr="006351EC">
        <w:rPr>
          <w:rFonts w:hint="eastAsia"/>
        </w:rPr>
        <w:t>特色。我們</w:t>
      </w:r>
      <w:proofErr w:type="gramStart"/>
      <w:r w:rsidR="0079192D" w:rsidRPr="006351EC">
        <w:rPr>
          <w:rFonts w:hint="eastAsia"/>
        </w:rPr>
        <w:t>以午們作</w:t>
      </w:r>
      <w:proofErr w:type="gramEnd"/>
      <w:r w:rsidR="0079192D" w:rsidRPr="006351EC">
        <w:rPr>
          <w:rFonts w:hint="eastAsia"/>
        </w:rPr>
        <w:t>例子，學習</w:t>
      </w:r>
      <w:r w:rsidR="005F5C6B" w:rsidRPr="006351EC">
        <w:rPr>
          <w:rFonts w:hint="eastAsia"/>
        </w:rPr>
        <w:t>觀察和描</w:t>
      </w:r>
      <w:r w:rsidR="006351EC" w:rsidRPr="006351EC">
        <w:rPr>
          <w:rFonts w:hint="eastAsia"/>
        </w:rPr>
        <w:t>寫</w:t>
      </w:r>
      <w:r w:rsidR="005F5C6B" w:rsidRPr="006351EC">
        <w:rPr>
          <w:rFonts w:hint="eastAsia"/>
        </w:rPr>
        <w:t>建築物</w:t>
      </w:r>
      <w:r w:rsidR="0079192D" w:rsidRPr="006351EC">
        <w:rPr>
          <w:rFonts w:hint="eastAsia"/>
        </w:rPr>
        <w:t>的外形。</w:t>
      </w:r>
      <w:r w:rsidR="00E73CA1" w:rsidRPr="006351EC">
        <w:rPr>
          <w:rFonts w:hint="eastAsia"/>
        </w:rPr>
        <w:t xml:space="preserve"> </w:t>
      </w:r>
    </w:p>
    <w:p w14:paraId="54E9F260" w14:textId="6B377037" w:rsidR="00230C93" w:rsidRDefault="00230C93" w:rsidP="00230C93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2E0420A5" wp14:editId="6F6536A0">
            <wp:extent cx="288000" cy="288000"/>
            <wp:effectExtent l="0" t="0" r="4445" b="4445"/>
            <wp:docPr id="2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ection0"/>
          <w:rFonts w:hint="eastAsia"/>
        </w:rPr>
        <w:t>看</w:t>
      </w:r>
      <w:r w:rsidRPr="000369C7">
        <w:rPr>
          <w:rStyle w:val="section0"/>
          <w:rFonts w:hint="eastAsia"/>
        </w:rPr>
        <w:t>一</w:t>
      </w:r>
      <w:r>
        <w:rPr>
          <w:rStyle w:val="section0"/>
          <w:rFonts w:hint="eastAsia"/>
        </w:rPr>
        <w:t>看</w:t>
      </w:r>
      <w:r w:rsidRPr="000369C7">
        <w:rPr>
          <w:rStyle w:val="section0"/>
          <w:rFonts w:hint="eastAsia"/>
        </w:rPr>
        <w:t>、寫一寫</w:t>
      </w:r>
    </w:p>
    <w:p w14:paraId="7AB5CD9F" w14:textId="592B5969" w:rsidR="0031148D" w:rsidRDefault="005019EB" w:rsidP="0031148D">
      <w:pPr>
        <w:pStyle w:val="af4"/>
      </w:pPr>
      <w:proofErr w:type="gramStart"/>
      <w:r>
        <w:rPr>
          <w:rFonts w:hint="eastAsia"/>
        </w:rPr>
        <w:t>午門是</w:t>
      </w:r>
      <w:proofErr w:type="gramEnd"/>
      <w:r w:rsidR="0031148D">
        <w:rPr>
          <w:rFonts w:hint="eastAsia"/>
        </w:rPr>
        <w:t>故宮南面的</w:t>
      </w:r>
      <w:r>
        <w:rPr>
          <w:rFonts w:hint="eastAsia"/>
        </w:rPr>
        <w:t>正門，</w:t>
      </w:r>
      <w:r w:rsidR="0031148D">
        <w:rPr>
          <w:rFonts w:hint="eastAsia"/>
        </w:rPr>
        <w:t>也是我們參觀故宮的起點。</w:t>
      </w:r>
      <w:proofErr w:type="gramStart"/>
      <w:r w:rsidR="0031148D" w:rsidRPr="0027228B">
        <w:rPr>
          <w:rFonts w:hint="eastAsia"/>
        </w:rPr>
        <w:t>小穎</w:t>
      </w:r>
      <w:r w:rsidR="0031148D">
        <w:rPr>
          <w:rFonts w:hint="eastAsia"/>
        </w:rPr>
        <w:t>和</w:t>
      </w:r>
      <w:proofErr w:type="gramEnd"/>
      <w:r w:rsidR="0031148D">
        <w:rPr>
          <w:rFonts w:hint="eastAsia"/>
        </w:rPr>
        <w:t>家人現在正身</w:t>
      </w:r>
      <w:proofErr w:type="gramStart"/>
      <w:r w:rsidR="0031148D">
        <w:rPr>
          <w:rFonts w:hint="eastAsia"/>
        </w:rPr>
        <w:t>處午門</w:t>
      </w:r>
      <w:proofErr w:type="gramEnd"/>
      <w:r w:rsidR="0031148D">
        <w:rPr>
          <w:rFonts w:hint="eastAsia"/>
        </w:rPr>
        <w:t>的入口，掃二</w:t>
      </w:r>
      <w:proofErr w:type="gramStart"/>
      <w:r w:rsidR="0031148D">
        <w:rPr>
          <w:rFonts w:hint="eastAsia"/>
        </w:rPr>
        <w:t>維碼</w:t>
      </w:r>
      <w:proofErr w:type="gramEnd"/>
      <w:r w:rsidR="0031148D">
        <w:rPr>
          <w:rFonts w:hint="eastAsia"/>
        </w:rPr>
        <w:t>，一起</w:t>
      </w:r>
      <w:r w:rsidR="00751E02">
        <w:rPr>
          <w:rFonts w:hint="eastAsia"/>
        </w:rPr>
        <w:t>多角度</w:t>
      </w:r>
      <w:proofErr w:type="gramStart"/>
      <w:r w:rsidR="0031148D">
        <w:rPr>
          <w:rFonts w:hint="eastAsia"/>
        </w:rPr>
        <w:t>觀察</w:t>
      </w:r>
      <w:r w:rsidR="00385265">
        <w:rPr>
          <w:rFonts w:hint="eastAsia"/>
        </w:rPr>
        <w:t>午門的</w:t>
      </w:r>
      <w:proofErr w:type="gramEnd"/>
      <w:r w:rsidR="00385265">
        <w:rPr>
          <w:rFonts w:hint="eastAsia"/>
        </w:rPr>
        <w:t>建築</w:t>
      </w:r>
      <w:r w:rsidR="0031148D">
        <w:rPr>
          <w:rFonts w:hint="eastAsia"/>
        </w:rPr>
        <w:t>，回答問題。</w:t>
      </w:r>
    </w:p>
    <w:p w14:paraId="6D8807A0" w14:textId="7F15B7AB" w:rsidR="00751E02" w:rsidRDefault="0027228B" w:rsidP="0031148D">
      <w:pPr>
        <w:pStyle w:val="af4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656E765" wp14:editId="6A775AE7">
            <wp:simplePos x="0" y="0"/>
            <wp:positionH relativeFrom="margin">
              <wp:posOffset>314325</wp:posOffset>
            </wp:positionH>
            <wp:positionV relativeFrom="paragraph">
              <wp:posOffset>1791335</wp:posOffset>
            </wp:positionV>
            <wp:extent cx="1929830" cy="2181225"/>
            <wp:effectExtent l="0" t="0" r="0" b="0"/>
            <wp:wrapNone/>
            <wp:docPr id="9" name="圖片 9" descr="一張含有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"/>
        <w:tblW w:w="0" w:type="auto"/>
        <w:tblInd w:w="1705" w:type="dxa"/>
        <w:tblLook w:val="04A0" w:firstRow="1" w:lastRow="0" w:firstColumn="1" w:lastColumn="0" w:noHBand="0" w:noVBand="1"/>
      </w:tblPr>
      <w:tblGrid>
        <w:gridCol w:w="3934"/>
        <w:gridCol w:w="2286"/>
        <w:gridCol w:w="2249"/>
      </w:tblGrid>
      <w:tr w:rsidR="0031148D" w14:paraId="0B188478" w14:textId="77777777" w:rsidTr="0027228B">
        <w:trPr>
          <w:gridAfter w:val="1"/>
          <w:wAfter w:w="2274" w:type="dxa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25DF82F4" w14:textId="72B6247B" w:rsidR="0031148D" w:rsidRDefault="0031148D" w:rsidP="00751E02">
            <w:pPr>
              <w:pStyle w:val="af4"/>
              <w:jc w:val="center"/>
            </w:pPr>
            <w:r w:rsidRPr="0027228B">
              <w:rPr>
                <w:rFonts w:ascii="YouYuan" w:eastAsia="YouYuan" w:hint="eastAsia"/>
              </w:rPr>
              <w:t>與</w:t>
            </w:r>
            <w:proofErr w:type="gramStart"/>
            <w:r w:rsidRPr="0027228B">
              <w:rPr>
                <w:rFonts w:ascii="YouYuan" w:eastAsia="YouYuan" w:hint="eastAsia"/>
              </w:rPr>
              <w:t>小穎一起看午門</w:t>
            </w:r>
            <w:proofErr w:type="gramEnd"/>
            <w:r w:rsidR="0027228B">
              <w:rPr>
                <w:rFonts w:hint="eastAsia"/>
              </w:rPr>
              <w:t xml:space="preserve"> </w:t>
            </w:r>
            <w:r w:rsidR="0027228B">
              <w:rPr>
                <w:rFonts w:hint="eastAsia"/>
                <w:noProof/>
              </w:rPr>
              <w:drawing>
                <wp:inline distT="0" distB="0" distL="0" distR="0" wp14:anchorId="50A27B51" wp14:editId="56AE2728">
                  <wp:extent cx="914400" cy="914400"/>
                  <wp:effectExtent l="0" t="0" r="0" b="0"/>
                  <wp:docPr id="14" name="圖形 14" descr="手背向前食指朝右指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形 14" descr="手背向前食指朝右指 外框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0AAF889C" w14:textId="38C9C4F3" w:rsidR="0031148D" w:rsidRDefault="005F6AF9" w:rsidP="0031148D">
            <w:pPr>
              <w:pStyle w:val="af4"/>
            </w:pPr>
            <w:r>
              <w:rPr>
                <w:noProof/>
              </w:rPr>
              <w:drawing>
                <wp:inline distT="0" distB="0" distL="0" distR="0" wp14:anchorId="1C2A4024" wp14:editId="043E6949">
                  <wp:extent cx="1314450" cy="13144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E02" w14:paraId="19F72AAC" w14:textId="77777777" w:rsidTr="00751E02">
        <w:tc>
          <w:tcPr>
            <w:tcW w:w="8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1912E8" w14:textId="7F340870" w:rsidR="00751E02" w:rsidRDefault="0027228B" w:rsidP="0031148D">
            <w:pPr>
              <w:pStyle w:val="af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A9A9D0F" wp14:editId="66B8077E">
                      <wp:simplePos x="0" y="0"/>
                      <wp:positionH relativeFrom="margin">
                        <wp:posOffset>857885</wp:posOffset>
                      </wp:positionH>
                      <wp:positionV relativeFrom="paragraph">
                        <wp:posOffset>207645</wp:posOffset>
                      </wp:positionV>
                      <wp:extent cx="3067050" cy="628650"/>
                      <wp:effectExtent l="361950" t="76200" r="95250" b="95250"/>
                      <wp:wrapNone/>
                      <wp:docPr id="10" name="語音泡泡: 圓角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628650"/>
                              </a:xfrm>
                              <a:prstGeom prst="wedgeRoundRectCallout">
                                <a:avLst>
                                  <a:gd name="adj1" fmla="val -59431"/>
                                  <a:gd name="adj2" fmla="val 46743"/>
                                  <a:gd name="adj3" fmla="val 16667"/>
                                </a:avLst>
                              </a:prstGeom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C37316" w14:textId="77777777" w:rsidR="00751E02" w:rsidRDefault="00751E02" w:rsidP="00751E02">
                                  <w:pPr>
                                    <w:pStyle w:val="af4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還記得甚麼是多角度觀察嗎？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A9D0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語音泡泡: 圓角矩形 10" o:spid="_x0000_s1027" type="#_x0000_t62" style="position:absolute;left:0;text-align:left;margin-left:67.55pt;margin-top:16.35pt;width:241.5pt;height:49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" adj="-2037,20896" fillcolor="white [3201]" strokecolor="#ee6142 [3206]" strokeweight="1pt">
                      <v:textbox>
                        <w:txbxContent>
                          <w:p w14:paraId="77C37316" w14:textId="77777777" w:rsidR="00751E02" w:rsidRDefault="00751E02" w:rsidP="00751E02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還記得甚麼是多角度觀察嗎？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1D17836B" w14:textId="46D40E2B" w:rsidR="0031148D" w:rsidRDefault="0031148D" w:rsidP="0031148D">
      <w:pPr>
        <w:pStyle w:val="af4"/>
      </w:pPr>
    </w:p>
    <w:p w14:paraId="2A937881" w14:textId="49D29B47" w:rsidR="0031148D" w:rsidRDefault="0031148D" w:rsidP="0031148D">
      <w:pPr>
        <w:pStyle w:val="af4"/>
      </w:pPr>
    </w:p>
    <w:p w14:paraId="16D31271" w14:textId="3ABB923F" w:rsidR="0031148D" w:rsidRDefault="0027228B" w:rsidP="0031148D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81B008" wp14:editId="53A891F0">
                <wp:simplePos x="0" y="0"/>
                <wp:positionH relativeFrom="margin">
                  <wp:posOffset>2088515</wp:posOffset>
                </wp:positionH>
                <wp:positionV relativeFrom="paragraph">
                  <wp:posOffset>86995</wp:posOffset>
                </wp:positionV>
                <wp:extent cx="4229100" cy="1143000"/>
                <wp:effectExtent l="76200" t="76200" r="95250" b="419100"/>
                <wp:wrapNone/>
                <wp:docPr id="16" name="語音泡泡: 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143000"/>
                        </a:xfrm>
                        <a:prstGeom prst="wedgeRoundRectCallout">
                          <a:avLst>
                            <a:gd name="adj1" fmla="val -13764"/>
                            <a:gd name="adj2" fmla="val 77955"/>
                            <a:gd name="adj3" fmla="val 16667"/>
                          </a:avLst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E0246" w14:textId="4EEB3902" w:rsidR="0027228B" w:rsidRDefault="0027228B" w:rsidP="0027228B">
                            <w:pPr>
                              <w:pStyle w:val="af4"/>
                            </w:pPr>
                            <w:r>
                              <w:t>觀察景物時，</w:t>
                            </w:r>
                            <w:r w:rsidR="00385265">
                              <w:rPr>
                                <w:rFonts w:hint="eastAsia"/>
                              </w:rPr>
                              <w:t>我們可以</w:t>
                            </w:r>
                            <w:r>
                              <w:t>選擇不同的立足點，從不同的視線角度，如</w:t>
                            </w:r>
                            <w:r w:rsidRPr="0027228B">
                              <w:rPr>
                                <w:color w:val="0070C0"/>
                              </w:rPr>
                              <w:t>平視</w:t>
                            </w:r>
                            <w:r>
                              <w:t>、</w:t>
                            </w:r>
                            <w:r w:rsidRPr="0027228B">
                              <w:rPr>
                                <w:color w:val="0070C0"/>
                              </w:rPr>
                              <w:t>俯視</w:t>
                            </w:r>
                            <w:r>
                              <w:t>和</w:t>
                            </w:r>
                            <w:r w:rsidRPr="0027228B">
                              <w:rPr>
                                <w:color w:val="0070C0"/>
                              </w:rPr>
                              <w:t>仰視</w:t>
                            </w:r>
                            <w:r>
                              <w:t>，對景物作全方位觀察</w:t>
                            </w:r>
                            <w:r w:rsidRPr="0027228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7CD3C47" w14:textId="437F9899" w:rsidR="0027228B" w:rsidRPr="0027228B" w:rsidRDefault="0027228B" w:rsidP="0027228B">
                            <w:pPr>
                              <w:pStyle w:val="af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B008" id="語音泡泡: 圓角矩形 16" o:spid="_x0000_s1028" type="#_x0000_t62" style="position:absolute;left:0;text-align:left;margin-left:164.45pt;margin-top:6.85pt;width:333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" adj="7827,27638" fillcolor="white [3201]" strokecolor="#ee6142 [3206]" strokeweight="1pt">
                <v:textbox>
                  <w:txbxContent>
                    <w:p w14:paraId="110E0246" w14:textId="4EEB3902" w:rsidR="0027228B" w:rsidRDefault="0027228B" w:rsidP="0027228B">
                      <w:pPr>
                        <w:pStyle w:val="af4"/>
                      </w:pPr>
                      <w:r>
                        <w:t>觀察景物時，</w:t>
                      </w:r>
                      <w:r w:rsidR="00385265">
                        <w:rPr>
                          <w:rFonts w:hint="eastAsia"/>
                        </w:rPr>
                        <w:t>我們可以</w:t>
                      </w:r>
                      <w:r>
                        <w:t>選擇不同的立足點，從不同的視線角度，如</w:t>
                      </w:r>
                      <w:r w:rsidRPr="0027228B">
                        <w:rPr>
                          <w:color w:val="0070C0"/>
                        </w:rPr>
                        <w:t>平視</w:t>
                      </w:r>
                      <w:r>
                        <w:t>、</w:t>
                      </w:r>
                      <w:r w:rsidRPr="0027228B">
                        <w:rPr>
                          <w:color w:val="0070C0"/>
                        </w:rPr>
                        <w:t>俯視</w:t>
                      </w:r>
                      <w:r>
                        <w:t>和</w:t>
                      </w:r>
                      <w:r w:rsidRPr="0027228B">
                        <w:rPr>
                          <w:color w:val="0070C0"/>
                        </w:rPr>
                        <w:t>仰視</w:t>
                      </w:r>
                      <w:r>
                        <w:t>，對景物作全方位觀察</w:t>
                      </w:r>
                      <w:r w:rsidRPr="0027228B">
                        <w:rPr>
                          <w:rFonts w:hint="eastAsia"/>
                        </w:rPr>
                        <w:t>。</w:t>
                      </w:r>
                    </w:p>
                    <w:p w14:paraId="07CD3C47" w14:textId="437F9899" w:rsidR="0027228B" w:rsidRPr="0027228B" w:rsidRDefault="0027228B" w:rsidP="0027228B">
                      <w:pPr>
                        <w:pStyle w:val="af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1231B" w14:textId="52C7E9CB" w:rsidR="006351EC" w:rsidRDefault="006351EC" w:rsidP="0031148D">
      <w:pPr>
        <w:pStyle w:val="af4"/>
      </w:pPr>
    </w:p>
    <w:p w14:paraId="1477B0F3" w14:textId="29FEF9AC" w:rsidR="00230C93" w:rsidRDefault="00230C93" w:rsidP="0031148D">
      <w:pPr>
        <w:pStyle w:val="af4"/>
      </w:pPr>
    </w:p>
    <w:p w14:paraId="0788B327" w14:textId="141BA15D" w:rsidR="00230C93" w:rsidRDefault="00230C93" w:rsidP="0031148D">
      <w:pPr>
        <w:pStyle w:val="af4"/>
      </w:pPr>
    </w:p>
    <w:p w14:paraId="12D4CE94" w14:textId="35BD0717" w:rsidR="00230C93" w:rsidRDefault="00230C93" w:rsidP="0031148D">
      <w:pPr>
        <w:pStyle w:val="af4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04C7A4E" wp14:editId="15A9BD9B">
            <wp:simplePos x="0" y="0"/>
            <wp:positionH relativeFrom="margin">
              <wp:posOffset>1126490</wp:posOffset>
            </wp:positionH>
            <wp:positionV relativeFrom="paragraph">
              <wp:posOffset>86995</wp:posOffset>
            </wp:positionV>
            <wp:extent cx="4913738" cy="1514475"/>
            <wp:effectExtent l="0" t="0" r="1270" b="0"/>
            <wp:wrapNone/>
            <wp:docPr id="6" name="圖片 6" descr="一張含有 床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床 的圖片&#10;&#10;自動產生的描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11" cy="151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889B1" w14:textId="77777777" w:rsidR="00230C93" w:rsidRDefault="00230C93" w:rsidP="0031148D">
      <w:pPr>
        <w:pStyle w:val="af4"/>
      </w:pPr>
    </w:p>
    <w:p w14:paraId="12EB72D2" w14:textId="77777777" w:rsidR="00230C93" w:rsidRDefault="00230C93" w:rsidP="0031148D">
      <w:pPr>
        <w:pStyle w:val="af4"/>
      </w:pPr>
    </w:p>
    <w:p w14:paraId="433FA1A7" w14:textId="77777777" w:rsidR="00230C93" w:rsidRDefault="00230C93" w:rsidP="0031148D">
      <w:pPr>
        <w:pStyle w:val="af4"/>
      </w:pPr>
    </w:p>
    <w:p w14:paraId="40FAA3A7" w14:textId="77777777" w:rsidR="00230C93" w:rsidRDefault="00230C93" w:rsidP="00230C93">
      <w:pPr>
        <w:pStyle w:val="a"/>
        <w:numPr>
          <w:ilvl w:val="0"/>
          <w:numId w:val="0"/>
        </w:numPr>
        <w:ind w:left="502"/>
      </w:pPr>
    </w:p>
    <w:p w14:paraId="4D8F0CDB" w14:textId="32F3CDA7" w:rsidR="00335B58" w:rsidRDefault="0006738C" w:rsidP="00335B58">
      <w:pPr>
        <w:pStyle w:val="af4"/>
        <w:ind w:left="540" w:hanging="540"/>
      </w:pPr>
      <w:r w:rsidRPr="0006738C">
        <w:t>1.</w:t>
      </w:r>
      <w:r>
        <w:t xml:space="preserve"> </w:t>
      </w:r>
      <w:r>
        <w:rPr>
          <w:rFonts w:hint="eastAsia"/>
        </w:rPr>
        <w:t>當你站在午門前，從不同視線角度看，會看到甚麼？</w:t>
      </w:r>
      <w:r w:rsidR="00335B58">
        <w:rPr>
          <w:rFonts w:hint="eastAsia"/>
        </w:rPr>
        <w:t>判斷以下的段落屬於哪種視角的描寫，把適當的答案填在</w:t>
      </w:r>
      <w:proofErr w:type="gramStart"/>
      <w:r w:rsidR="00335B58">
        <w:rPr>
          <w:rFonts w:hint="eastAsia"/>
        </w:rPr>
        <w:t>（　　）</w:t>
      </w:r>
      <w:proofErr w:type="gramEnd"/>
      <w:r w:rsidR="00335B58">
        <w:rPr>
          <w:rFonts w:hint="eastAsia"/>
        </w:rPr>
        <w:t>內</w:t>
      </w:r>
      <w:r>
        <w:rPr>
          <w:rFonts w:hint="eastAsia"/>
        </w:rPr>
        <w:t>。</w:t>
      </w:r>
    </w:p>
    <w:p w14:paraId="260855D1" w14:textId="6CB35D1B" w:rsidR="00335B58" w:rsidRDefault="00CD1373" w:rsidP="0006738C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292057" wp14:editId="1CA0E727">
                <wp:simplePos x="0" y="0"/>
                <wp:positionH relativeFrom="column">
                  <wp:posOffset>1116965</wp:posOffset>
                </wp:positionH>
                <wp:positionV relativeFrom="paragraph">
                  <wp:posOffset>203200</wp:posOffset>
                </wp:positionV>
                <wp:extent cx="4210050" cy="647700"/>
                <wp:effectExtent l="76200" t="76200" r="95250" b="9525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647700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A418C" id="矩形: 圓角 1" o:spid="_x0000_s1026" style="position:absolute;margin-left:87.95pt;margin-top:16pt;width:331.5pt;height:5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" filled="f" strokecolor="#845903 [1604]" strokeweight="1pt">
                <v:stroke joinstyle="miter"/>
              </v:roundrect>
            </w:pict>
          </mc:Fallback>
        </mc:AlternateContent>
      </w:r>
      <w:r w:rsidR="00335B58">
        <w:t xml:space="preserve"> </w:t>
      </w:r>
    </w:p>
    <w:p w14:paraId="12AD6DE9" w14:textId="28D0F70A" w:rsidR="00335B58" w:rsidRDefault="00335B58" w:rsidP="00335B58">
      <w:pPr>
        <w:pStyle w:val="af4"/>
        <w:jc w:val="center"/>
      </w:pPr>
      <w:r w:rsidRPr="00335B58">
        <w:t>A 俯視</w:t>
      </w:r>
      <w:r w:rsidRPr="00335B58">
        <w:tab/>
        <w:t>B 平視</w:t>
      </w:r>
      <w:r w:rsidRPr="00335B58">
        <w:rPr>
          <w:rFonts w:hint="eastAsia"/>
        </w:rPr>
        <w:t xml:space="preserve"> </w:t>
      </w:r>
      <w:r w:rsidRPr="00335B58">
        <w:t xml:space="preserve">  </w:t>
      </w:r>
      <w:r w:rsidRPr="00335B58">
        <w:tab/>
      </w:r>
      <w:r w:rsidRPr="00335B58">
        <w:tab/>
        <w:t>C 仰視</w:t>
      </w:r>
    </w:p>
    <w:p w14:paraId="73A1F260" w14:textId="1BC5D9A1" w:rsidR="00335B58" w:rsidRPr="00335B58" w:rsidRDefault="00335B58" w:rsidP="0006738C">
      <w:pPr>
        <w:pStyle w:val="af4"/>
      </w:pPr>
    </w:p>
    <w:tbl>
      <w:tblPr>
        <w:tblStyle w:val="af"/>
        <w:tblW w:w="0" w:type="auto"/>
        <w:tblInd w:w="445" w:type="dxa"/>
        <w:tblBorders>
          <w:top w:val="double" w:sz="4" w:space="0" w:color="EE6142" w:themeColor="accent3"/>
          <w:left w:val="double" w:sz="4" w:space="0" w:color="EE6142" w:themeColor="accent3"/>
          <w:bottom w:val="double" w:sz="4" w:space="0" w:color="EE6142" w:themeColor="accent3"/>
          <w:right w:val="double" w:sz="4" w:space="0" w:color="EE6142" w:themeColor="accent3"/>
          <w:insideH w:val="double" w:sz="4" w:space="0" w:color="EE6142" w:themeColor="accent3"/>
          <w:insideV w:val="double" w:sz="4" w:space="0" w:color="EE6142" w:themeColor="accent3"/>
        </w:tblBorders>
        <w:tblLook w:val="04A0" w:firstRow="1" w:lastRow="0" w:firstColumn="1" w:lastColumn="0" w:noHBand="0" w:noVBand="1"/>
      </w:tblPr>
      <w:tblGrid>
        <w:gridCol w:w="7691"/>
        <w:gridCol w:w="2038"/>
      </w:tblGrid>
      <w:tr w:rsidR="003E6357" w14:paraId="440076DD" w14:textId="6531A862" w:rsidTr="00511E4B">
        <w:tc>
          <w:tcPr>
            <w:tcW w:w="7691" w:type="dxa"/>
          </w:tcPr>
          <w:p w14:paraId="1B7A75A8" w14:textId="76A7C9C5" w:rsidR="003E6357" w:rsidRDefault="009910F0" w:rsidP="00652838">
            <w:pPr>
              <w:pStyle w:val="af4"/>
              <w:spacing w:before="240" w:after="120"/>
              <w:ind w:left="346" w:hanging="346"/>
            </w:pPr>
            <w:r>
              <w:t>1)</w:t>
            </w:r>
            <w:r w:rsidR="003E6357">
              <w:rPr>
                <w:rFonts w:hint="eastAsia"/>
              </w:rPr>
              <w:t>抬頭一</w:t>
            </w:r>
            <w:r w:rsidR="00476288">
              <w:rPr>
                <w:rFonts w:hint="eastAsia"/>
              </w:rPr>
              <w:t>看，</w:t>
            </w:r>
            <w:r w:rsidR="00016F1A">
              <w:rPr>
                <w:rFonts w:hint="eastAsia"/>
              </w:rPr>
              <w:t>最吸引視線的莫過於</w:t>
            </w:r>
            <w:r w:rsidR="00476288">
              <w:rPr>
                <w:rFonts w:hint="eastAsia"/>
              </w:rPr>
              <w:t>寫在</w:t>
            </w:r>
            <w:r w:rsidR="003E6357">
              <w:rPr>
                <w:rFonts w:hint="eastAsia"/>
              </w:rPr>
              <w:t>藍底紅框</w:t>
            </w:r>
            <w:r w:rsidR="00476288">
              <w:rPr>
                <w:rFonts w:hint="eastAsia"/>
              </w:rPr>
              <w:t>門匾上的「午門」二字。</w:t>
            </w:r>
            <w:r w:rsidR="00016F1A">
              <w:rPr>
                <w:rFonts w:hint="eastAsia"/>
              </w:rPr>
              <w:t>它高高</w:t>
            </w:r>
            <w:r w:rsidR="00652838">
              <w:rPr>
                <w:rFonts w:hint="eastAsia"/>
              </w:rPr>
              <w:t>懸</w:t>
            </w:r>
            <w:r w:rsidR="00016F1A">
              <w:rPr>
                <w:rFonts w:hint="eastAsia"/>
              </w:rPr>
              <w:t>掛於</w:t>
            </w:r>
            <w:r w:rsidR="00476288">
              <w:rPr>
                <w:rFonts w:hint="eastAsia"/>
              </w:rPr>
              <w:t>宏偉的城樓</w:t>
            </w:r>
            <w:r w:rsidR="00016F1A">
              <w:rPr>
                <w:rFonts w:hint="eastAsia"/>
              </w:rPr>
              <w:t>中央</w:t>
            </w:r>
            <w:r w:rsidR="00652838">
              <w:rPr>
                <w:rFonts w:hint="eastAsia"/>
              </w:rPr>
              <w:t>。</w:t>
            </w:r>
            <w:r w:rsidR="00016F1A">
              <w:rPr>
                <w:rFonts w:hint="eastAsia"/>
              </w:rPr>
              <w:t>城樓</w:t>
            </w:r>
            <w:r w:rsidR="00476288">
              <w:rPr>
                <w:rFonts w:hint="eastAsia"/>
              </w:rPr>
              <w:t>共有兩層，</w:t>
            </w:r>
            <w:r w:rsidR="00F5175B">
              <w:rPr>
                <w:rFonts w:hint="eastAsia"/>
              </w:rPr>
              <w:t>黃色的</w:t>
            </w:r>
            <w:r w:rsidR="00016F1A">
              <w:rPr>
                <w:rFonts w:hint="eastAsia"/>
              </w:rPr>
              <w:t>屋頂</w:t>
            </w:r>
            <w:r w:rsidR="00F5175B">
              <w:rPr>
                <w:rFonts w:hint="eastAsia"/>
              </w:rPr>
              <w:t>下充滿了華麗</w:t>
            </w:r>
            <w:r w:rsidR="00016F1A">
              <w:rPr>
                <w:rFonts w:hint="eastAsia"/>
              </w:rPr>
              <w:t>的裝飾。左右兩邊的城樓各延伸出兩道長廊，連接着左右前方的兩座小城樓，它們稱為「闕」。</w:t>
            </w:r>
          </w:p>
        </w:tc>
        <w:tc>
          <w:tcPr>
            <w:tcW w:w="2038" w:type="dxa"/>
            <w:vAlign w:val="center"/>
          </w:tcPr>
          <w:p w14:paraId="3D15A23A" w14:textId="50D7C3BB" w:rsidR="003E6357" w:rsidRDefault="00016F1A" w:rsidP="00016F1A">
            <w:pPr>
              <w:pStyle w:val="af4"/>
              <w:jc w:val="center"/>
            </w:pPr>
            <w:r>
              <w:rPr>
                <w:rFonts w:hint="eastAsia"/>
              </w:rPr>
              <w:t xml:space="preserve">（ </w:t>
            </w:r>
            <w:r>
              <w:t xml:space="preserve">     </w:t>
            </w:r>
            <w:r>
              <w:rPr>
                <w:rFonts w:hint="eastAsia"/>
              </w:rPr>
              <w:t>）</w:t>
            </w:r>
          </w:p>
        </w:tc>
      </w:tr>
      <w:tr w:rsidR="00016F1A" w14:paraId="107FF8C9" w14:textId="01FD50C2" w:rsidTr="00511E4B">
        <w:tc>
          <w:tcPr>
            <w:tcW w:w="7691" w:type="dxa"/>
          </w:tcPr>
          <w:p w14:paraId="60DCC50A" w14:textId="5E5E0AAB" w:rsidR="00016F1A" w:rsidRDefault="00E00EC9" w:rsidP="00652838">
            <w:pPr>
              <w:pStyle w:val="af4"/>
              <w:spacing w:before="240" w:after="120"/>
              <w:ind w:left="346" w:hanging="346"/>
            </w:pPr>
            <w:r>
              <w:t>2)</w:t>
            </w:r>
            <w:r w:rsidR="00016F1A">
              <w:rPr>
                <w:rFonts w:hint="eastAsia"/>
              </w:rPr>
              <w:t>午門的地面用許多長方形的石塊鋪砌而成，在主要門口前方，石塊有的垂直鋪排，有的斜放，錯落有致，拼砌出一條通向紫禁城的大道。從前，一般只有皇帝才能走正門大道呢！</w:t>
            </w:r>
          </w:p>
        </w:tc>
        <w:tc>
          <w:tcPr>
            <w:tcW w:w="2038" w:type="dxa"/>
            <w:vAlign w:val="center"/>
          </w:tcPr>
          <w:p w14:paraId="6E0FD31A" w14:textId="007CB9D9" w:rsidR="00016F1A" w:rsidRDefault="00016F1A" w:rsidP="00016F1A">
            <w:pPr>
              <w:pStyle w:val="af4"/>
            </w:pPr>
            <w:r>
              <w:rPr>
                <w:rFonts w:hint="eastAsia"/>
              </w:rPr>
              <w:t xml:space="preserve">（ </w:t>
            </w:r>
            <w:r>
              <w:t xml:space="preserve">     </w:t>
            </w:r>
            <w:r>
              <w:rPr>
                <w:rFonts w:hint="eastAsia"/>
              </w:rPr>
              <w:t>）</w:t>
            </w:r>
          </w:p>
        </w:tc>
      </w:tr>
      <w:tr w:rsidR="003E6357" w14:paraId="4E2EFBFE" w14:textId="7022883A" w:rsidTr="00511E4B">
        <w:tc>
          <w:tcPr>
            <w:tcW w:w="7691" w:type="dxa"/>
          </w:tcPr>
          <w:p w14:paraId="1877FCEE" w14:textId="54CAD91A" w:rsidR="003E6357" w:rsidRDefault="00E00EC9" w:rsidP="00652838">
            <w:pPr>
              <w:pStyle w:val="af4"/>
              <w:spacing w:before="240" w:after="120"/>
              <w:ind w:left="346" w:hanging="346"/>
            </w:pPr>
            <w:r>
              <w:t>3)</w:t>
            </w:r>
            <w:r w:rsidR="003E6357">
              <w:rPr>
                <w:rFonts w:hint="eastAsia"/>
              </w:rPr>
              <w:t>午門正中有三個門，中間的門最大。四周城牆是朱紅色的，</w:t>
            </w:r>
            <w:r w:rsidR="00016F1A">
              <w:rPr>
                <w:rFonts w:hint="eastAsia"/>
              </w:rPr>
              <w:t>在陽光</w:t>
            </w:r>
            <w:r w:rsidR="003E6357">
              <w:rPr>
                <w:rFonts w:hint="eastAsia"/>
              </w:rPr>
              <w:t>下顯得</w:t>
            </w:r>
            <w:r w:rsidR="00760F76">
              <w:rPr>
                <w:rFonts w:hint="eastAsia"/>
              </w:rPr>
              <w:t>十分</w:t>
            </w:r>
            <w:r w:rsidR="003E6357">
              <w:rPr>
                <w:rFonts w:hint="eastAsia"/>
              </w:rPr>
              <w:t>耀眼。三門前有兩個黃瓦頂的小亭子，提供遊客諮詢服務。遊人三三兩兩的，魚貫入場，也有的在爭取時間拍照留念。</w:t>
            </w:r>
          </w:p>
        </w:tc>
        <w:tc>
          <w:tcPr>
            <w:tcW w:w="2038" w:type="dxa"/>
            <w:vAlign w:val="center"/>
          </w:tcPr>
          <w:p w14:paraId="77D10CAE" w14:textId="4BF2764C" w:rsidR="003E6357" w:rsidRDefault="003E6357" w:rsidP="003E6357">
            <w:pPr>
              <w:pStyle w:val="af4"/>
              <w:jc w:val="center"/>
            </w:pPr>
            <w:r>
              <w:rPr>
                <w:rFonts w:hint="eastAsia"/>
              </w:rPr>
              <w:t xml:space="preserve">（ </w:t>
            </w:r>
            <w:r>
              <w:t xml:space="preserve">    </w:t>
            </w:r>
            <w:r>
              <w:rPr>
                <w:rFonts w:hint="eastAsia"/>
              </w:rPr>
              <w:t>）</w:t>
            </w:r>
          </w:p>
        </w:tc>
      </w:tr>
    </w:tbl>
    <w:p w14:paraId="1C46F3D5" w14:textId="65827E1D" w:rsidR="00CD1373" w:rsidRDefault="00783F5E" w:rsidP="00CD1373">
      <w:pPr>
        <w:pStyle w:val="af4"/>
        <w:ind w:left="540" w:hanging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1C3CAD" wp14:editId="77404302">
                <wp:simplePos x="0" y="0"/>
                <wp:positionH relativeFrom="column">
                  <wp:posOffset>1134745</wp:posOffset>
                </wp:positionH>
                <wp:positionV relativeFrom="paragraph">
                  <wp:posOffset>88900</wp:posOffset>
                </wp:positionV>
                <wp:extent cx="495300" cy="466725"/>
                <wp:effectExtent l="0" t="0" r="19050" b="28575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3E01C" w14:textId="5D2CB0F2" w:rsidR="002D7A53" w:rsidRDefault="002D7A53" w:rsidP="002D7A53">
                            <w:pPr>
                              <w:pStyle w:val="af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C3CAD" id="橢圓 28" o:spid="_x0000_s1028" style="position:absolute;left:0;text-align:left;margin-left:89.35pt;margin-top:7pt;width:39pt;height:36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" fillcolor="white [3201]" strokecolor="#ee6142 [3206]" strokeweight="1pt">
                <v:stroke joinstyle="miter"/>
                <v:textbox>
                  <w:txbxContent>
                    <w:p w14:paraId="7B73E01C" w14:textId="5D2CB0F2" w:rsidR="002D7A53" w:rsidRDefault="002D7A53" w:rsidP="002D7A53">
                      <w:pPr>
                        <w:pStyle w:val="af2"/>
                      </w:pPr>
                    </w:p>
                  </w:txbxContent>
                </v:textbox>
              </v:oval>
            </w:pict>
          </mc:Fallback>
        </mc:AlternateContent>
      </w:r>
      <w:r w:rsidR="002D7A5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193FAD" wp14:editId="224F3BB3">
                <wp:simplePos x="0" y="0"/>
                <wp:positionH relativeFrom="margin">
                  <wp:posOffset>5212715</wp:posOffset>
                </wp:positionH>
                <wp:positionV relativeFrom="paragraph">
                  <wp:posOffset>165100</wp:posOffset>
                </wp:positionV>
                <wp:extent cx="1304925" cy="1114425"/>
                <wp:effectExtent l="76200" t="76200" r="104775" b="390525"/>
                <wp:wrapNone/>
                <wp:docPr id="27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14425"/>
                        </a:xfrm>
                        <a:prstGeom prst="wedgeRoundRectCallout">
                          <a:avLst>
                            <a:gd name="adj1" fmla="val 10561"/>
                            <a:gd name="adj2" fmla="val 75306"/>
                            <a:gd name="adj3" fmla="val 16667"/>
                          </a:avLst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672E" w14:textId="7BFC392A" w:rsidR="009359B9" w:rsidRPr="009359B9" w:rsidRDefault="009359B9" w:rsidP="00751E02">
                            <w:pPr>
                              <w:pStyle w:val="a4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9359B9">
                              <w:rPr>
                                <w:rFonts w:ascii="微軟正黑體" w:eastAsia="微軟正黑體" w:hAnsi="微軟正黑體" w:hint="eastAsia"/>
                              </w:rPr>
                              <w:t>這些圖片是用甚麼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視線</w:t>
                            </w:r>
                            <w:r w:rsidRPr="009359B9">
                              <w:rPr>
                                <w:rFonts w:ascii="微軟正黑體" w:eastAsia="微軟正黑體" w:hAnsi="微軟正黑體" w:hint="eastAsia"/>
                              </w:rPr>
                              <w:t>角度拍攝的呢？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3FAD" id="語音泡泡: 圓角矩形 27" o:spid="_x0000_s1030" type="#_x0000_t62" style="position:absolute;left:0;text-align:left;margin-left:410.45pt;margin-top:13pt;width:102.75pt;height:87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" adj="13081,27066" fillcolor="white [3201]" strokecolor="#ee6142 [3206]" strokeweight="1pt">
                <v:textbox>
                  <w:txbxContent>
                    <w:p w14:paraId="6834672E" w14:textId="7BFC392A" w:rsidR="009359B9" w:rsidRPr="009359B9" w:rsidRDefault="009359B9" w:rsidP="00751E02">
                      <w:pPr>
                        <w:pStyle w:val="a4"/>
                        <w:rPr>
                          <w:rFonts w:ascii="微軟正黑體" w:eastAsia="微軟正黑體" w:hAnsi="微軟正黑體"/>
                        </w:rPr>
                      </w:pPr>
                      <w:r w:rsidRPr="009359B9">
                        <w:rPr>
                          <w:rFonts w:ascii="微軟正黑體" w:eastAsia="微軟正黑體" w:hAnsi="微軟正黑體" w:hint="eastAsia"/>
                        </w:rPr>
                        <w:t>這些圖片是用甚麼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視線</w:t>
                      </w:r>
                      <w:r w:rsidRPr="009359B9">
                        <w:rPr>
                          <w:rFonts w:ascii="微軟正黑體" w:eastAsia="微軟正黑體" w:hAnsi="微軟正黑體" w:hint="eastAsia"/>
                        </w:rPr>
                        <w:t>角度拍攝的呢？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9B9">
        <w:rPr>
          <w:noProof/>
        </w:rPr>
        <w:drawing>
          <wp:anchor distT="0" distB="0" distL="114300" distR="114300" simplePos="0" relativeHeight="251756544" behindDoc="0" locked="0" layoutInCell="1" allowOverlap="1" wp14:anchorId="3A28CA23" wp14:editId="286AB10C">
            <wp:simplePos x="0" y="0"/>
            <wp:positionH relativeFrom="column">
              <wp:posOffset>3545840</wp:posOffset>
            </wp:positionH>
            <wp:positionV relativeFrom="paragraph">
              <wp:posOffset>107315</wp:posOffset>
            </wp:positionV>
            <wp:extent cx="1539484" cy="2320925"/>
            <wp:effectExtent l="19050" t="19050" r="22860" b="22225"/>
            <wp:wrapNone/>
            <wp:docPr id="19" name="圖片 19" descr="一張含有 地面, 室外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地面, 室外, 建築物 的圖片&#10;&#10;自動產生的描述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2" t="12100" r="30174" b="18914"/>
                    <a:stretch/>
                  </pic:blipFill>
                  <pic:spPr bwMode="auto">
                    <a:xfrm>
                      <a:off x="0" y="0"/>
                      <a:ext cx="1539484" cy="232092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B9">
        <w:rPr>
          <w:noProof/>
        </w:rPr>
        <w:drawing>
          <wp:anchor distT="0" distB="0" distL="114300" distR="114300" simplePos="0" relativeHeight="251754496" behindDoc="0" locked="0" layoutInCell="1" allowOverlap="1" wp14:anchorId="19C59675" wp14:editId="2C190580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1722839" cy="2333625"/>
            <wp:effectExtent l="19050" t="19050" r="10795" b="9525"/>
            <wp:wrapNone/>
            <wp:docPr id="3" name="圖片 3" descr="一張含有 文字, 天空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天空, 室外 的圖片&#10;&#10;自動產生的描述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7246" r="33261" b="5702"/>
                    <a:stretch/>
                  </pic:blipFill>
                  <pic:spPr bwMode="auto">
                    <a:xfrm>
                      <a:off x="0" y="0"/>
                      <a:ext cx="1722839" cy="233362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84E74" w14:textId="28C0605A" w:rsidR="00B37225" w:rsidRDefault="00511E4B" w:rsidP="00CD1373">
      <w:pPr>
        <w:pStyle w:val="af4"/>
        <w:ind w:left="540" w:hanging="540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D47EED2" wp14:editId="47359493">
            <wp:simplePos x="0" y="0"/>
            <wp:positionH relativeFrom="margin">
              <wp:posOffset>1847974</wp:posOffset>
            </wp:positionH>
            <wp:positionV relativeFrom="paragraph">
              <wp:posOffset>84455</wp:posOffset>
            </wp:positionV>
            <wp:extent cx="1600200" cy="2340156"/>
            <wp:effectExtent l="19050" t="19050" r="19050" b="22225"/>
            <wp:wrapNone/>
            <wp:docPr id="18" name="圖片 18" descr="一張含有 文字, 地面, 建築物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, 地面, 建築物, 室外 的圖片&#10;&#10;自動產生的描述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0" r="35466"/>
                    <a:stretch/>
                  </pic:blipFill>
                  <pic:spPr bwMode="auto">
                    <a:xfrm>
                      <a:off x="0" y="0"/>
                      <a:ext cx="1600200" cy="2340156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2A19B" w14:textId="524F6961" w:rsidR="00B37225" w:rsidRDefault="00B37225" w:rsidP="00CD1373">
      <w:pPr>
        <w:pStyle w:val="af4"/>
        <w:ind w:left="540" w:hanging="540"/>
      </w:pPr>
    </w:p>
    <w:p w14:paraId="1AFEC6AB" w14:textId="50DC5217" w:rsidR="00B37225" w:rsidRDefault="00B37225" w:rsidP="00CD1373">
      <w:pPr>
        <w:pStyle w:val="af4"/>
        <w:ind w:left="540" w:hanging="540"/>
      </w:pPr>
    </w:p>
    <w:p w14:paraId="2C967C62" w14:textId="61A39496" w:rsidR="00B37225" w:rsidRDefault="009359B9" w:rsidP="00CD1373">
      <w:pPr>
        <w:pStyle w:val="af4"/>
        <w:ind w:left="540" w:hanging="540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DFEFFC6" wp14:editId="139AF2B2">
            <wp:simplePos x="0" y="0"/>
            <wp:positionH relativeFrom="margin">
              <wp:posOffset>5669915</wp:posOffset>
            </wp:positionH>
            <wp:positionV relativeFrom="paragraph">
              <wp:posOffset>82550</wp:posOffset>
            </wp:positionV>
            <wp:extent cx="1019175" cy="1434816"/>
            <wp:effectExtent l="57150" t="0" r="28575" b="7048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22120" r="18986" b="11911"/>
                    <a:stretch/>
                  </pic:blipFill>
                  <pic:spPr bwMode="auto">
                    <a:xfrm>
                      <a:off x="0" y="0"/>
                      <a:ext cx="1019175" cy="14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4BB63" w14:textId="14E9079B" w:rsidR="00B37225" w:rsidRDefault="00B37225" w:rsidP="00CD1373">
      <w:pPr>
        <w:pStyle w:val="af4"/>
        <w:ind w:left="540" w:hanging="540"/>
      </w:pPr>
    </w:p>
    <w:p w14:paraId="0994C8BF" w14:textId="4AD58C91" w:rsidR="00B37225" w:rsidRDefault="002D7A53" w:rsidP="00CD1373">
      <w:pPr>
        <w:pStyle w:val="af4"/>
        <w:ind w:left="540" w:hanging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E746D7" wp14:editId="6A01959A">
                <wp:simplePos x="0" y="0"/>
                <wp:positionH relativeFrom="column">
                  <wp:posOffset>4657725</wp:posOffset>
                </wp:positionH>
                <wp:positionV relativeFrom="paragraph">
                  <wp:posOffset>84455</wp:posOffset>
                </wp:positionV>
                <wp:extent cx="495300" cy="466725"/>
                <wp:effectExtent l="0" t="0" r="19050" b="2857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B65A4" w14:textId="3F12D73B" w:rsidR="002D7A53" w:rsidRDefault="002D7A53" w:rsidP="002D7A53">
                            <w:pPr>
                              <w:pStyle w:val="af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746D7" id="橢圓 30" o:spid="_x0000_s1030" style="position:absolute;left:0;text-align:left;margin-left:366.75pt;margin-top:6.65pt;width:39pt;height:36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" fillcolor="white [3201]" strokecolor="#ee6142 [3206]" strokeweight="1pt">
                <v:stroke joinstyle="miter"/>
                <v:textbox>
                  <w:txbxContent>
                    <w:p w14:paraId="6C4B65A4" w14:textId="3F12D73B" w:rsidR="002D7A53" w:rsidRDefault="002D7A53" w:rsidP="002D7A53">
                      <w:pPr>
                        <w:pStyle w:val="af2"/>
                      </w:pPr>
                    </w:p>
                  </w:txbxContent>
                </v:textbox>
              </v:oval>
            </w:pict>
          </mc:Fallback>
        </mc:AlternateContent>
      </w:r>
    </w:p>
    <w:p w14:paraId="319EF8E8" w14:textId="30658737" w:rsidR="00B37225" w:rsidRDefault="002D7A53" w:rsidP="00CD1373">
      <w:pPr>
        <w:pStyle w:val="af4"/>
        <w:ind w:left="540" w:hanging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61F2E5" wp14:editId="48E54B38">
                <wp:simplePos x="0" y="0"/>
                <wp:positionH relativeFrom="column">
                  <wp:posOffset>3038475</wp:posOffset>
                </wp:positionH>
                <wp:positionV relativeFrom="paragraph">
                  <wp:posOffset>181610</wp:posOffset>
                </wp:positionV>
                <wp:extent cx="495300" cy="466725"/>
                <wp:effectExtent l="0" t="0" r="19050" b="285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9C3B2" w14:textId="168D200A" w:rsidR="002D7A53" w:rsidRDefault="002D7A53" w:rsidP="002D7A53">
                            <w:pPr>
                              <w:pStyle w:val="af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1F2E5" id="橢圓 29" o:spid="_x0000_s1031" style="position:absolute;left:0;text-align:left;margin-left:239.25pt;margin-top:14.3pt;width:39pt;height:36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" fillcolor="white [3201]" strokecolor="#ee6142 [3206]" strokeweight="1pt">
                <v:stroke joinstyle="miter"/>
                <v:textbox>
                  <w:txbxContent>
                    <w:p w14:paraId="2049C3B2" w14:textId="168D200A" w:rsidR="002D7A53" w:rsidRDefault="002D7A53" w:rsidP="002D7A53">
                      <w:pPr>
                        <w:pStyle w:val="af2"/>
                      </w:pPr>
                    </w:p>
                  </w:txbxContent>
                </v:textbox>
              </v:oval>
            </w:pict>
          </mc:Fallback>
        </mc:AlternateContent>
      </w:r>
    </w:p>
    <w:p w14:paraId="50E19129" w14:textId="77777777" w:rsidR="002D7A53" w:rsidRDefault="002D7A53" w:rsidP="00CD1373">
      <w:pPr>
        <w:pStyle w:val="af4"/>
        <w:ind w:left="540" w:hanging="540"/>
      </w:pPr>
    </w:p>
    <w:p w14:paraId="33033B40" w14:textId="2FB131DB" w:rsidR="00A16369" w:rsidRDefault="00CD1373" w:rsidP="00CD1373">
      <w:pPr>
        <w:pStyle w:val="af4"/>
        <w:ind w:left="540" w:hanging="540"/>
      </w:pPr>
      <w:r>
        <w:rPr>
          <w:rFonts w:hint="eastAsia"/>
        </w:rPr>
        <w:t>2</w:t>
      </w:r>
      <w:r w:rsidRPr="0006738C">
        <w:t>.</w:t>
      </w:r>
      <w:r>
        <w:t xml:space="preserve"> </w:t>
      </w:r>
      <w:r w:rsidR="002D7A53">
        <w:rPr>
          <w:rFonts w:hint="eastAsia"/>
        </w:rPr>
        <w:t>寫文章時，要描述景物，我們可以運用不同視線角度觀察，</w:t>
      </w:r>
      <w:r w:rsidR="00A16369">
        <w:rPr>
          <w:rFonts w:hint="eastAsia"/>
        </w:rPr>
        <w:t>寫出你所看見的景物，文章的內容就更豐富了！試寫一篇約</w:t>
      </w:r>
      <w:r w:rsidR="00A16369">
        <w:t>180</w:t>
      </w:r>
      <w:r w:rsidR="00A16369">
        <w:rPr>
          <w:rFonts w:hint="eastAsia"/>
        </w:rPr>
        <w:t>字的短文，介紹你所看見的午門的特色。</w:t>
      </w:r>
    </w:p>
    <w:p w14:paraId="61199F1A" w14:textId="77777777" w:rsidR="00A16369" w:rsidRDefault="00A16369" w:rsidP="00CD1373">
      <w:pPr>
        <w:pStyle w:val="af4"/>
        <w:ind w:left="540" w:hanging="540"/>
      </w:pPr>
    </w:p>
    <w:tbl>
      <w:tblPr>
        <w:tblStyle w:val="af"/>
        <w:tblW w:w="0" w:type="auto"/>
        <w:tblInd w:w="8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A16369" w14:paraId="43B50FB7" w14:textId="77777777" w:rsidTr="00884A10">
        <w:trPr>
          <w:trHeight w:val="605"/>
        </w:trPr>
        <w:tc>
          <w:tcPr>
            <w:tcW w:w="873" w:type="dxa"/>
          </w:tcPr>
          <w:p w14:paraId="306513C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0B369F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F511E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BDB23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16A272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06D71F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1B9E64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3C4DC1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3BFB3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2222A15" w14:textId="77777777" w:rsidR="00A16369" w:rsidRDefault="00A16369" w:rsidP="00CD1373">
            <w:pPr>
              <w:pStyle w:val="af4"/>
            </w:pPr>
          </w:p>
        </w:tc>
      </w:tr>
      <w:tr w:rsidR="00A16369" w14:paraId="5F30C71A" w14:textId="77777777" w:rsidTr="00884A10">
        <w:trPr>
          <w:trHeight w:val="605"/>
        </w:trPr>
        <w:tc>
          <w:tcPr>
            <w:tcW w:w="873" w:type="dxa"/>
          </w:tcPr>
          <w:p w14:paraId="1428C02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A5FE4B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BD53C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E776CA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90273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33D866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A5A0F5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0A272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8C309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93130FB" w14:textId="77777777" w:rsidR="00A16369" w:rsidRDefault="00A16369" w:rsidP="00CD1373">
            <w:pPr>
              <w:pStyle w:val="af4"/>
            </w:pPr>
          </w:p>
        </w:tc>
      </w:tr>
      <w:tr w:rsidR="00A16369" w14:paraId="327CA0C4" w14:textId="77777777" w:rsidTr="00884A10">
        <w:trPr>
          <w:trHeight w:val="605"/>
        </w:trPr>
        <w:tc>
          <w:tcPr>
            <w:tcW w:w="873" w:type="dxa"/>
          </w:tcPr>
          <w:p w14:paraId="6D5319F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817292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B92F8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050D14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77951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431065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7CBF0E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5E5661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8B807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ECB25F9" w14:textId="77777777" w:rsidR="00A16369" w:rsidRDefault="00A16369" w:rsidP="00CD1373">
            <w:pPr>
              <w:pStyle w:val="af4"/>
            </w:pPr>
          </w:p>
        </w:tc>
      </w:tr>
      <w:tr w:rsidR="00A16369" w14:paraId="300F6518" w14:textId="77777777" w:rsidTr="00884A10">
        <w:trPr>
          <w:trHeight w:val="605"/>
        </w:trPr>
        <w:tc>
          <w:tcPr>
            <w:tcW w:w="873" w:type="dxa"/>
          </w:tcPr>
          <w:p w14:paraId="72305AD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419C99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C56830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DEDD56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821725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62B5E5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CF5CC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269C4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24617C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60BDC4E" w14:textId="77777777" w:rsidR="00A16369" w:rsidRDefault="00A16369" w:rsidP="00CD1373">
            <w:pPr>
              <w:pStyle w:val="af4"/>
            </w:pPr>
          </w:p>
        </w:tc>
      </w:tr>
      <w:tr w:rsidR="00A16369" w14:paraId="68F14531" w14:textId="77777777" w:rsidTr="00884A10">
        <w:trPr>
          <w:trHeight w:val="605"/>
        </w:trPr>
        <w:tc>
          <w:tcPr>
            <w:tcW w:w="873" w:type="dxa"/>
          </w:tcPr>
          <w:p w14:paraId="59A60B8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214402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ED443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6014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AF7D21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042DF4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07D29A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B474C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1F04F8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B28D7F1" w14:textId="77777777" w:rsidR="00A16369" w:rsidRDefault="00A16369" w:rsidP="00CD1373">
            <w:pPr>
              <w:pStyle w:val="af4"/>
            </w:pPr>
          </w:p>
        </w:tc>
      </w:tr>
      <w:tr w:rsidR="00A16369" w14:paraId="4DCA589C" w14:textId="77777777" w:rsidTr="00884A10">
        <w:trPr>
          <w:trHeight w:val="605"/>
        </w:trPr>
        <w:tc>
          <w:tcPr>
            <w:tcW w:w="873" w:type="dxa"/>
          </w:tcPr>
          <w:p w14:paraId="0AF8575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43ABB8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3A1D7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C8920D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3BDC4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20A2E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16451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665870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FF910B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10451FD" w14:textId="77777777" w:rsidR="00A16369" w:rsidRDefault="00A16369" w:rsidP="00CD1373">
            <w:pPr>
              <w:pStyle w:val="af4"/>
            </w:pPr>
          </w:p>
        </w:tc>
      </w:tr>
      <w:tr w:rsidR="00A16369" w14:paraId="707B21D0" w14:textId="77777777" w:rsidTr="00884A10">
        <w:trPr>
          <w:trHeight w:val="605"/>
        </w:trPr>
        <w:tc>
          <w:tcPr>
            <w:tcW w:w="873" w:type="dxa"/>
          </w:tcPr>
          <w:p w14:paraId="66B642B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29815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853451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D8F3C0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AFED83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DB9C9F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B85D89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8D37DE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492380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87D0D7B" w14:textId="77777777" w:rsidR="00A16369" w:rsidRDefault="00A16369" w:rsidP="00CD1373">
            <w:pPr>
              <w:pStyle w:val="af4"/>
            </w:pPr>
          </w:p>
        </w:tc>
      </w:tr>
      <w:tr w:rsidR="00A16369" w14:paraId="7755645A" w14:textId="77777777" w:rsidTr="00884A10">
        <w:trPr>
          <w:trHeight w:val="605"/>
        </w:trPr>
        <w:tc>
          <w:tcPr>
            <w:tcW w:w="873" w:type="dxa"/>
          </w:tcPr>
          <w:p w14:paraId="3ECD2BC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014B3C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541AE4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3C7196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82769A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B0DEE1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0738C7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BE0C6B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9341C4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F2D48FA" w14:textId="77777777" w:rsidR="00A16369" w:rsidRDefault="00A16369" w:rsidP="00CD1373">
            <w:pPr>
              <w:pStyle w:val="af4"/>
            </w:pPr>
          </w:p>
        </w:tc>
      </w:tr>
      <w:tr w:rsidR="00A16369" w14:paraId="50103646" w14:textId="77777777" w:rsidTr="00884A10">
        <w:trPr>
          <w:trHeight w:val="605"/>
        </w:trPr>
        <w:tc>
          <w:tcPr>
            <w:tcW w:w="873" w:type="dxa"/>
          </w:tcPr>
          <w:p w14:paraId="21F7C01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91F64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2A197D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C4A3C9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702420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CAB8E4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C7D6F0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318BBA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E3CF4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93E048" w14:textId="77777777" w:rsidR="00A16369" w:rsidRDefault="00A16369" w:rsidP="00CD1373">
            <w:pPr>
              <w:pStyle w:val="af4"/>
            </w:pPr>
          </w:p>
        </w:tc>
      </w:tr>
      <w:tr w:rsidR="00A16369" w14:paraId="5D98614F" w14:textId="77777777" w:rsidTr="00884A10">
        <w:trPr>
          <w:trHeight w:val="605"/>
        </w:trPr>
        <w:tc>
          <w:tcPr>
            <w:tcW w:w="873" w:type="dxa"/>
          </w:tcPr>
          <w:p w14:paraId="18FEE8A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313F7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A5C93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C904BE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BBF90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44DC99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73BF20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1C11C1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5E4EA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4FC4965" w14:textId="77777777" w:rsidR="00A16369" w:rsidRDefault="00A16369" w:rsidP="00CD1373">
            <w:pPr>
              <w:pStyle w:val="af4"/>
            </w:pPr>
          </w:p>
        </w:tc>
      </w:tr>
      <w:tr w:rsidR="00A16369" w14:paraId="41FFA47B" w14:textId="77777777" w:rsidTr="00884A10">
        <w:trPr>
          <w:trHeight w:val="605"/>
        </w:trPr>
        <w:tc>
          <w:tcPr>
            <w:tcW w:w="873" w:type="dxa"/>
          </w:tcPr>
          <w:p w14:paraId="39DA07B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65CBA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434C1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8CA063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5D1DE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450400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5B5B0D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64E604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7D06FC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25C824D" w14:textId="77777777" w:rsidR="00A16369" w:rsidRDefault="00A16369" w:rsidP="00CD1373">
            <w:pPr>
              <w:pStyle w:val="af4"/>
            </w:pPr>
          </w:p>
        </w:tc>
      </w:tr>
      <w:tr w:rsidR="00A16369" w14:paraId="55BC1A51" w14:textId="77777777" w:rsidTr="00884A10">
        <w:trPr>
          <w:trHeight w:val="605"/>
        </w:trPr>
        <w:tc>
          <w:tcPr>
            <w:tcW w:w="873" w:type="dxa"/>
          </w:tcPr>
          <w:p w14:paraId="0755DAB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3B4D57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B6DB2B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A6DB55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D3113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5493F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60E6DC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29627F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588CD7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C3FC6D8" w14:textId="77777777" w:rsidR="00A16369" w:rsidRDefault="00A16369" w:rsidP="00CD1373">
            <w:pPr>
              <w:pStyle w:val="af4"/>
            </w:pPr>
          </w:p>
        </w:tc>
      </w:tr>
      <w:tr w:rsidR="00A16369" w14:paraId="2A927702" w14:textId="77777777" w:rsidTr="00884A10">
        <w:trPr>
          <w:trHeight w:val="605"/>
        </w:trPr>
        <w:tc>
          <w:tcPr>
            <w:tcW w:w="873" w:type="dxa"/>
          </w:tcPr>
          <w:p w14:paraId="2C4A8B1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C5C56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3292B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732C32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1759F1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865DD3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E59F3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18E47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001252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FC5D41" w14:textId="77777777" w:rsidR="00A16369" w:rsidRDefault="00A16369" w:rsidP="00CD1373">
            <w:pPr>
              <w:pStyle w:val="af4"/>
            </w:pPr>
          </w:p>
        </w:tc>
      </w:tr>
      <w:tr w:rsidR="00A16369" w14:paraId="56F2DC7C" w14:textId="77777777" w:rsidTr="00884A10">
        <w:trPr>
          <w:trHeight w:val="605"/>
        </w:trPr>
        <w:tc>
          <w:tcPr>
            <w:tcW w:w="873" w:type="dxa"/>
          </w:tcPr>
          <w:p w14:paraId="4FEC4CE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74E6D0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BA0AE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A40F37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C91B3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26A21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32434C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F097E8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A47B86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7A9D57" w14:textId="77777777" w:rsidR="00A16369" w:rsidRDefault="00A16369" w:rsidP="00CD1373">
            <w:pPr>
              <w:pStyle w:val="af4"/>
            </w:pPr>
          </w:p>
        </w:tc>
      </w:tr>
      <w:tr w:rsidR="00A16369" w14:paraId="54D34108" w14:textId="77777777" w:rsidTr="00884A10">
        <w:trPr>
          <w:trHeight w:val="605"/>
        </w:trPr>
        <w:tc>
          <w:tcPr>
            <w:tcW w:w="873" w:type="dxa"/>
          </w:tcPr>
          <w:p w14:paraId="3E015EA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59841A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D1C2EA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D36042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C4AE77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09EDE7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C9E02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0A8752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9A4573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0B32D07" w14:textId="77777777" w:rsidR="00A16369" w:rsidRDefault="00A16369" w:rsidP="00CD1373">
            <w:pPr>
              <w:pStyle w:val="af4"/>
            </w:pPr>
          </w:p>
        </w:tc>
      </w:tr>
      <w:tr w:rsidR="00A16369" w14:paraId="54EF9F7E" w14:textId="77777777" w:rsidTr="00884A10">
        <w:trPr>
          <w:trHeight w:val="605"/>
        </w:trPr>
        <w:tc>
          <w:tcPr>
            <w:tcW w:w="873" w:type="dxa"/>
          </w:tcPr>
          <w:p w14:paraId="4772A16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3A7C4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626ECF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E5DFDD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6DF5AA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1A65C3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2C7AC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36E109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08009F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B0BF62B" w14:textId="77777777" w:rsidR="00A16369" w:rsidRDefault="00A16369" w:rsidP="00CD1373">
            <w:pPr>
              <w:pStyle w:val="af4"/>
            </w:pPr>
          </w:p>
        </w:tc>
      </w:tr>
      <w:tr w:rsidR="00A16369" w14:paraId="76707730" w14:textId="77777777" w:rsidTr="00884A10">
        <w:trPr>
          <w:trHeight w:val="605"/>
        </w:trPr>
        <w:tc>
          <w:tcPr>
            <w:tcW w:w="873" w:type="dxa"/>
          </w:tcPr>
          <w:p w14:paraId="07C696B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91B51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DC0FF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5C3DF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C1BCB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170A04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C2872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9C8EE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6F384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1CE67C9" w14:textId="77777777" w:rsidR="00A16369" w:rsidRDefault="00A16369" w:rsidP="00CD1373">
            <w:pPr>
              <w:pStyle w:val="af4"/>
            </w:pPr>
          </w:p>
        </w:tc>
      </w:tr>
      <w:tr w:rsidR="00A16369" w14:paraId="1D294A01" w14:textId="77777777" w:rsidTr="00884A10">
        <w:trPr>
          <w:trHeight w:val="605"/>
        </w:trPr>
        <w:tc>
          <w:tcPr>
            <w:tcW w:w="873" w:type="dxa"/>
          </w:tcPr>
          <w:p w14:paraId="53995F3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DE7186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59FE33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1DC668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F55658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A25309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FC5889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816C9A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D41C9C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FE5C7A8" w14:textId="77777777" w:rsidR="00A16369" w:rsidRDefault="00A16369" w:rsidP="00CD1373">
            <w:pPr>
              <w:pStyle w:val="af4"/>
            </w:pPr>
          </w:p>
        </w:tc>
      </w:tr>
    </w:tbl>
    <w:p w14:paraId="3944247D" w14:textId="77777777" w:rsidR="00A16369" w:rsidRDefault="00A16369" w:rsidP="00CD1373">
      <w:pPr>
        <w:pStyle w:val="af4"/>
        <w:ind w:left="540" w:hanging="540"/>
      </w:pPr>
    </w:p>
    <w:p w14:paraId="231C0C7C" w14:textId="1FE31FE6" w:rsidR="00A16369" w:rsidRDefault="00A16369" w:rsidP="00CD1373">
      <w:pPr>
        <w:pStyle w:val="af4"/>
        <w:ind w:left="540" w:hanging="540"/>
      </w:pPr>
    </w:p>
    <w:p w14:paraId="261A9044" w14:textId="63D3BFF3" w:rsidR="00F52BD5" w:rsidRPr="007B5E24" w:rsidRDefault="00F52BD5" w:rsidP="00F52BD5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53612C9A" wp14:editId="0649ADEC">
            <wp:extent cx="288000" cy="288000"/>
            <wp:effectExtent l="0" t="0" r="4445" b="4445"/>
            <wp:docPr id="3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641D4EB4" w14:textId="60F7F908" w:rsidR="00F52BD5" w:rsidRDefault="00884A10" w:rsidP="00884A10">
      <w:pPr>
        <w:pStyle w:val="af4"/>
      </w:pPr>
      <w:r>
        <w:rPr>
          <w:rFonts w:hint="eastAsia"/>
        </w:rPr>
        <w:t>你看過《航拍中國》嗎？從高空俯瞰，所見的景象十分有趣。</w:t>
      </w:r>
      <w:proofErr w:type="gramStart"/>
      <w:r>
        <w:rPr>
          <w:rFonts w:hint="eastAsia"/>
        </w:rPr>
        <w:t>俯瞰午門</w:t>
      </w:r>
      <w:proofErr w:type="gramEnd"/>
      <w:r>
        <w:rPr>
          <w:rFonts w:hint="eastAsia"/>
        </w:rPr>
        <w:t>，</w:t>
      </w:r>
      <w:r w:rsidR="007C3F9A">
        <w:rPr>
          <w:rFonts w:hint="eastAsia"/>
        </w:rPr>
        <w:t>找出它的</w:t>
      </w:r>
      <w:r>
        <w:rPr>
          <w:rFonts w:hint="eastAsia"/>
        </w:rPr>
        <w:t>布局</w:t>
      </w:r>
      <w:r w:rsidR="007C3F9A">
        <w:rPr>
          <w:rFonts w:hint="eastAsia"/>
        </w:rPr>
        <w:t>特點</w:t>
      </w:r>
      <w:r>
        <w:rPr>
          <w:rFonts w:hint="eastAsia"/>
        </w:rPr>
        <w:t>。讀一讀以下短文，</w:t>
      </w:r>
      <w:r w:rsidR="007C3F9A">
        <w:rPr>
          <w:rFonts w:hint="eastAsia"/>
        </w:rPr>
        <w:t>在</w:t>
      </w:r>
      <w:proofErr w:type="gramStart"/>
      <w:r w:rsidR="007C3F9A">
        <w:rPr>
          <w:rFonts w:hint="eastAsia"/>
        </w:rPr>
        <w:t>＿＿＿</w:t>
      </w:r>
      <w:proofErr w:type="gramEnd"/>
      <w:r w:rsidR="007C3F9A">
        <w:rPr>
          <w:rFonts w:hint="eastAsia"/>
        </w:rPr>
        <w:t>上填上適當內容。</w:t>
      </w:r>
    </w:p>
    <w:p w14:paraId="5EFC9E95" w14:textId="7CB4E87A" w:rsidR="007C3F9A" w:rsidRDefault="007C3F9A" w:rsidP="00884A10">
      <w:pPr>
        <w:pStyle w:val="af4"/>
      </w:pPr>
    </w:p>
    <w:tbl>
      <w:tblPr>
        <w:tblStyle w:val="af"/>
        <w:tblW w:w="0" w:type="auto"/>
        <w:tblInd w:w="535" w:type="dxa"/>
        <w:tblLook w:val="04A0" w:firstRow="1" w:lastRow="0" w:firstColumn="1" w:lastColumn="0" w:noHBand="0" w:noVBand="1"/>
      </w:tblPr>
      <w:tblGrid>
        <w:gridCol w:w="8460"/>
      </w:tblGrid>
      <w:tr w:rsidR="007C3F9A" w14:paraId="6A8FD8F8" w14:textId="77777777" w:rsidTr="0094059E">
        <w:trPr>
          <w:trHeight w:val="3041"/>
        </w:trPr>
        <w:tc>
          <w:tcPr>
            <w:tcW w:w="8460" w:type="dxa"/>
          </w:tcPr>
          <w:p w14:paraId="088AED28" w14:textId="3852D3AB" w:rsidR="007C3F9A" w:rsidRPr="007C3F9A" w:rsidRDefault="007C3F9A" w:rsidP="007C3F9A">
            <w:pPr>
              <w:pStyle w:val="af4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 w:rsidRPr="007C3F9A">
              <w:rPr>
                <w:rFonts w:hint="eastAsia"/>
              </w:rPr>
              <w:t>從高空俯瞰的話，</w:t>
            </w:r>
            <w:proofErr w:type="gramStart"/>
            <w:r w:rsidRPr="007C3F9A">
              <w:rPr>
                <w:rFonts w:hint="eastAsia"/>
              </w:rPr>
              <w:t>午門的</w:t>
            </w:r>
            <w:proofErr w:type="gramEnd"/>
            <w:r w:rsidRPr="007C3F9A">
              <w:rPr>
                <w:rFonts w:hint="eastAsia"/>
              </w:rPr>
              <w:t>外形呈「</w:t>
            </w:r>
            <w:proofErr w:type="gramStart"/>
            <w:r w:rsidRPr="007C3F9A">
              <w:rPr>
                <w:rFonts w:hint="eastAsia"/>
              </w:rPr>
              <w:t>凹</w:t>
            </w:r>
            <w:proofErr w:type="gramEnd"/>
            <w:r w:rsidRPr="007C3F9A">
              <w:rPr>
                <w:rFonts w:hint="eastAsia"/>
              </w:rPr>
              <w:t>」字，上為城樓，下</w:t>
            </w:r>
            <w:proofErr w:type="gramStart"/>
            <w:r w:rsidRPr="007C3F9A">
              <w:rPr>
                <w:rFonts w:hint="eastAsia"/>
              </w:rPr>
              <w:t>為城台，城台</w:t>
            </w:r>
            <w:proofErr w:type="gramEnd"/>
            <w:r w:rsidRPr="007C3F9A">
              <w:rPr>
                <w:rFonts w:hint="eastAsia"/>
              </w:rPr>
              <w:t>的東、西兩端分別向南延伸，這種設計是古代城門最隆重的建築規</w:t>
            </w:r>
            <w:r w:rsidR="00BB031D">
              <w:rPr>
                <w:rFonts w:hint="eastAsia"/>
              </w:rPr>
              <w:t>格</w:t>
            </w:r>
            <w:r w:rsidRPr="007C3F9A">
              <w:rPr>
                <w:rFonts w:hint="eastAsia"/>
              </w:rPr>
              <w:t>，形狀有如飛鳥的雙翼，名為</w:t>
            </w:r>
            <w:r w:rsidR="00BB031D">
              <w:rPr>
                <w:rFonts w:hint="eastAsia"/>
              </w:rPr>
              <w:t>「</w:t>
            </w:r>
            <w:proofErr w:type="gramStart"/>
            <w:r w:rsidRPr="007C3F9A">
              <w:rPr>
                <w:rFonts w:hint="eastAsia"/>
              </w:rPr>
              <w:t>雁翅樓</w:t>
            </w:r>
            <w:proofErr w:type="gramEnd"/>
            <w:r w:rsidR="00BB031D">
              <w:rPr>
                <w:rFonts w:hint="eastAsia"/>
              </w:rPr>
              <w:t>」</w:t>
            </w:r>
            <w:r w:rsidRPr="007C3F9A">
              <w:rPr>
                <w:rFonts w:hint="eastAsia"/>
              </w:rPr>
              <w:t>，有大雁展翅的意思。而</w:t>
            </w:r>
            <w:proofErr w:type="gramStart"/>
            <w:r w:rsidRPr="007C3F9A">
              <w:rPr>
                <w:rFonts w:hint="eastAsia"/>
              </w:rPr>
              <w:t>午門城</w:t>
            </w:r>
            <w:proofErr w:type="gramEnd"/>
            <w:r w:rsidRPr="007C3F9A">
              <w:rPr>
                <w:rFonts w:hint="eastAsia"/>
              </w:rPr>
              <w:t>台上的城樓錯落飛揚，就像五隻鳳凰居高臨下，</w:t>
            </w:r>
            <w:proofErr w:type="gramStart"/>
            <w:r w:rsidRPr="007C3F9A">
              <w:rPr>
                <w:rFonts w:hint="eastAsia"/>
              </w:rPr>
              <w:t>因此午門又</w:t>
            </w:r>
            <w:proofErr w:type="gramEnd"/>
            <w:r w:rsidRPr="007C3F9A">
              <w:rPr>
                <w:rFonts w:hint="eastAsia"/>
              </w:rPr>
              <w:t>被稱為「五</w:t>
            </w:r>
            <w:proofErr w:type="gramStart"/>
            <w:r w:rsidRPr="007C3F9A">
              <w:rPr>
                <w:rFonts w:hint="eastAsia"/>
              </w:rPr>
              <w:t>鳳樓</w:t>
            </w:r>
            <w:proofErr w:type="gramEnd"/>
            <w:r w:rsidRPr="007C3F9A">
              <w:rPr>
                <w:rFonts w:hint="eastAsia"/>
              </w:rPr>
              <w:t>」。</w:t>
            </w:r>
          </w:p>
          <w:p w14:paraId="5974A2A1" w14:textId="25C78DA0" w:rsidR="007C3F9A" w:rsidRDefault="007C3F9A" w:rsidP="0094059E">
            <w:pPr>
              <w:pStyle w:val="af0"/>
              <w:ind w:right="185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《探秘午門》</w:t>
            </w:r>
          </w:p>
        </w:tc>
      </w:tr>
    </w:tbl>
    <w:p w14:paraId="50C6E31C" w14:textId="3BD2613F" w:rsidR="007C3F9A" w:rsidRDefault="009B7772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015FEC18" wp14:editId="150C3F4D">
                <wp:simplePos x="0" y="0"/>
                <wp:positionH relativeFrom="margin">
                  <wp:posOffset>907415</wp:posOffset>
                </wp:positionH>
                <wp:positionV relativeFrom="paragraph">
                  <wp:posOffset>200025</wp:posOffset>
                </wp:positionV>
                <wp:extent cx="4638675" cy="1066800"/>
                <wp:effectExtent l="57150" t="57150" r="85725" b="1085850"/>
                <wp:wrapNone/>
                <wp:docPr id="15" name="圖說文字: 直線不加上框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066800"/>
                        </a:xfrm>
                        <a:prstGeom prst="callout1">
                          <a:avLst>
                            <a:gd name="adj1" fmla="val 102242"/>
                            <a:gd name="adj2" fmla="val 21280"/>
                            <a:gd name="adj3" fmla="val 193556"/>
                            <a:gd name="adj4" fmla="val 2569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5E48" w14:textId="075AAEFC" w:rsidR="002B05C7" w:rsidRPr="000E38F9" w:rsidRDefault="00CD2EC5" w:rsidP="003D4705">
                            <w:pPr>
                              <w:spacing w:line="360" w:lineRule="auto"/>
                              <w:ind w:left="450" w:hanging="45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1</w:t>
                            </w:r>
                            <w:r w:rsidR="002B05C7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CD6E6B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由城台延伸</w:t>
                            </w:r>
                            <w:r w:rsidR="00DA2AB4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出來的部分</w:t>
                            </w:r>
                            <w:r w:rsidR="00AC052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有如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2B05C7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 w:rsidR="00AC0521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</w:t>
                            </w:r>
                            <w:r w:rsidR="00DA2AB4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，</w:t>
                            </w:r>
                            <w:r w:rsidR="00AC052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因此名為</w:t>
                            </w:r>
                            <w:r w:rsidR="00DA2AB4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DA2AB4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FEC18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15" o:spid="_x0000_s1034" type="#_x0000_t41" style="position:absolute;margin-left:71.45pt;margin-top:15.75pt;width:365.25pt;height:84pt;z-index:251651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" adj="5551,41808,4596,22084" fillcolor="white [3201]" strokecolor="#ee6142 [3206]" strokeweight="1pt">
                <v:textbox>
                  <w:txbxContent>
                    <w:p w14:paraId="08D95E48" w14:textId="075AAEFC" w:rsidR="002B05C7" w:rsidRPr="000E38F9" w:rsidRDefault="00CD2EC5" w:rsidP="003D4705">
                      <w:pPr>
                        <w:spacing w:line="360" w:lineRule="auto"/>
                        <w:ind w:left="450" w:hanging="45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1</w:t>
                      </w:r>
                      <w:r w:rsidR="002B05C7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CD6E6B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由城台延伸</w:t>
                      </w:r>
                      <w:r w:rsidR="00DA2AB4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出來的部分</w:t>
                      </w:r>
                      <w:r w:rsidR="00AC052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有如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2B05C7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 w:rsidR="00AC0521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</w:t>
                      </w:r>
                      <w:r w:rsidR="00DA2AB4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，</w:t>
                      </w:r>
                      <w:r w:rsidR="00AC052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因此名為</w:t>
                      </w:r>
                      <w:r w:rsidR="00DA2AB4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DA2AB4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0BDFF704" w14:textId="6673F457" w:rsidR="00EC131B" w:rsidRPr="00EC131B" w:rsidRDefault="00EC131B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276EDFD7" w14:textId="10E97AB1" w:rsidR="001C0ADE" w:rsidRDefault="001C0AD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A423A33" w14:textId="4A96F07D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47CBE8B" w14:textId="0F9E7DA5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9AE32F8" w14:textId="3926245E" w:rsidR="00EC131B" w:rsidRDefault="007C3F9A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noProof/>
        </w:rPr>
        <w:drawing>
          <wp:anchor distT="0" distB="0" distL="114300" distR="114300" simplePos="0" relativeHeight="251650041" behindDoc="0" locked="0" layoutInCell="1" allowOverlap="1" wp14:anchorId="598D1FD8" wp14:editId="74AE32D5">
            <wp:simplePos x="0" y="0"/>
            <wp:positionH relativeFrom="margin">
              <wp:posOffset>1888490</wp:posOffset>
            </wp:positionH>
            <wp:positionV relativeFrom="paragraph">
              <wp:posOffset>161925</wp:posOffset>
            </wp:positionV>
            <wp:extent cx="2676525" cy="2373601"/>
            <wp:effectExtent l="0" t="0" r="0" b="825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7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156A8" w14:textId="7FF1F88D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BF20EB0" w14:textId="68549767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1C4DCA7" w14:textId="7FCA33C6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93B8806" w14:textId="63AF1E2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025495B" w14:textId="29E51821" w:rsidR="002165C9" w:rsidRDefault="002165C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EB7B6D6" w14:textId="7D0027B5" w:rsidR="002165C9" w:rsidRDefault="002165C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0203D38" w14:textId="3CAE160E" w:rsidR="002165C9" w:rsidRDefault="002165C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66E98AB" w14:textId="1BEEC0C2" w:rsidR="002165C9" w:rsidRPr="002165C9" w:rsidRDefault="002165C9" w:rsidP="002165C9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12D4F4" wp14:editId="1EF331C3">
                <wp:simplePos x="0" y="0"/>
                <wp:positionH relativeFrom="column">
                  <wp:posOffset>2332990</wp:posOffset>
                </wp:positionH>
                <wp:positionV relativeFrom="paragraph">
                  <wp:posOffset>2957195</wp:posOffset>
                </wp:positionV>
                <wp:extent cx="2422004" cy="437476"/>
                <wp:effectExtent l="0" t="0" r="0" b="63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004" cy="437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91671" w14:textId="77777777" w:rsidR="002165C9" w:rsidRPr="00E13C06" w:rsidRDefault="002165C9" w:rsidP="002165C9">
                            <w:pPr>
                              <w:pStyle w:val="af4"/>
                              <w:ind w:left="148" w:right="275"/>
                              <w:jc w:val="righ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sym w:font="Wingdings" w:char="F0DD"/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午門鳥瞰圖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2D4F4" id="文字方塊 2" o:spid="_x0000_s1037" type="#_x0000_t202" style="position:absolute;margin-left:183.7pt;margin-top:232.85pt;width:190.7pt;height:34.4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" filled="f" stroked="f" strokeweight=".5pt">
                <v:textbox style="mso-fit-shape-to-text:t">
                  <w:txbxContent>
                    <w:p w14:paraId="5F391671" w14:textId="77777777" w:rsidR="002165C9" w:rsidRPr="00E13C06" w:rsidRDefault="002165C9" w:rsidP="002165C9">
                      <w:pPr>
                        <w:pStyle w:val="af4"/>
                        <w:ind w:left="148" w:right="275"/>
                        <w:jc w:val="right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sym w:font="Wingdings" w:char="F0DD"/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午門鳥瞰圖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480154" w14:textId="784E76EF" w:rsidR="002165C9" w:rsidRDefault="009C7B3C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F61BF5" wp14:editId="7581A285">
                <wp:simplePos x="0" y="0"/>
                <wp:positionH relativeFrom="margin">
                  <wp:posOffset>869315</wp:posOffset>
                </wp:positionH>
                <wp:positionV relativeFrom="paragraph">
                  <wp:posOffset>215265</wp:posOffset>
                </wp:positionV>
                <wp:extent cx="5105400" cy="1143000"/>
                <wp:effectExtent l="57150" t="838200" r="76200" b="76200"/>
                <wp:wrapNone/>
                <wp:docPr id="4" name="圖說文字: 直線不加上框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143000"/>
                        </a:xfrm>
                        <a:prstGeom prst="callout1">
                          <a:avLst>
                            <a:gd name="adj1" fmla="val -1465"/>
                            <a:gd name="adj2" fmla="val 50774"/>
                            <a:gd name="adj3" fmla="val -66842"/>
                            <a:gd name="adj4" fmla="val 61673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3795" w14:textId="7D37EEA7" w:rsidR="003146F5" w:rsidRPr="000E38F9" w:rsidRDefault="00CD2EC5" w:rsidP="00E140CD">
                            <w:pPr>
                              <w:snapToGrid w:val="0"/>
                              <w:spacing w:line="360" w:lineRule="auto"/>
                              <w:ind w:left="446" w:hanging="446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2</w:t>
                            </w:r>
                            <w:r w:rsid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923ED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城台上的城樓錯落飛揚，就像五隻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F635B2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</w:t>
                            </w:r>
                            <w:r w:rsidR="00923ED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，因此午門又稱為</w:t>
                            </w:r>
                            <w:r w:rsidR="00923ED1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923ED1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1BF5" id="圖說文字: 直線不加上框線 4" o:spid="_x0000_s1038" type="#_x0000_t41" style="position:absolute;margin-left:68.45pt;margin-top:16.95pt;width:402pt;height:90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" adj="13321,-14438,10967,-316" fillcolor="white [3201]" strokecolor="#ee6142 [3206]" strokeweight="1pt">
                <v:textbox>
                  <w:txbxContent>
                    <w:p w14:paraId="10BA3795" w14:textId="7D37EEA7" w:rsidR="003146F5" w:rsidRPr="000E38F9" w:rsidRDefault="00CD2EC5" w:rsidP="00E140CD">
                      <w:pPr>
                        <w:snapToGrid w:val="0"/>
                        <w:spacing w:line="360" w:lineRule="auto"/>
                        <w:ind w:left="446" w:hanging="446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2</w:t>
                      </w:r>
                      <w:r w:rsid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923ED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城台上的城樓錯落飛揚，就像五隻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F635B2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</w:t>
                      </w:r>
                      <w:r w:rsidR="00923ED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，因此午門又稱為</w:t>
                      </w:r>
                      <w:r w:rsidR="00923ED1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923ED1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3C02175" w14:textId="681492BE" w:rsidR="002165C9" w:rsidRDefault="002165C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sectPr w:rsidR="002165C9" w:rsidSect="001F4025">
      <w:headerReference w:type="default" r:id="rId27"/>
      <w:footerReference w:type="even" r:id="rId28"/>
      <w:footerReference w:type="default" r:id="rId29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E9C37" w14:textId="77777777" w:rsidR="0083222A" w:rsidRDefault="0083222A" w:rsidP="00465C96">
      <w:r>
        <w:separator/>
      </w:r>
    </w:p>
  </w:endnote>
  <w:endnote w:type="continuationSeparator" w:id="0">
    <w:p w14:paraId="690CD747" w14:textId="77777777" w:rsidR="0083222A" w:rsidRDefault="0083222A" w:rsidP="00465C96">
      <w:r>
        <w:continuationSeparator/>
      </w:r>
    </w:p>
  </w:endnote>
  <w:endnote w:type="continuationNotice" w:id="1">
    <w:p w14:paraId="521901D6" w14:textId="77777777" w:rsidR="0083222A" w:rsidRDefault="008322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0492D" w14:textId="77777777" w:rsidR="0083222A" w:rsidRDefault="0083222A" w:rsidP="00465C96">
      <w:r>
        <w:separator/>
      </w:r>
    </w:p>
  </w:footnote>
  <w:footnote w:type="continuationSeparator" w:id="0">
    <w:p w14:paraId="04A49481" w14:textId="77777777" w:rsidR="0083222A" w:rsidRDefault="0083222A" w:rsidP="00465C96">
      <w:r>
        <w:continuationSeparator/>
      </w:r>
    </w:p>
  </w:footnote>
  <w:footnote w:type="continuationNotice" w:id="1">
    <w:p w14:paraId="483E04BA" w14:textId="77777777" w:rsidR="0083222A" w:rsidRDefault="008322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6977BF80" w:rsidR="00465C96" w:rsidRDefault="00CC7AB7" w:rsidP="00CC7AB7">
    <w:pPr>
      <w:pStyle w:val="a4"/>
      <w:tabs>
        <w:tab w:val="clear" w:pos="4513"/>
        <w:tab w:val="clear" w:pos="9026"/>
        <w:tab w:val="left" w:pos="4545"/>
      </w:tabs>
    </w:pPr>
    <w:r>
      <w:rPr>
        <w:noProof/>
      </w:rPr>
      <w:drawing>
        <wp:anchor distT="0" distB="0" distL="114300" distR="114300" simplePos="0" relativeHeight="251660289" behindDoc="1" locked="0" layoutInCell="1" allowOverlap="1" wp14:anchorId="31FA78C1" wp14:editId="1FA9B4A3">
          <wp:simplePos x="0" y="0"/>
          <wp:positionH relativeFrom="margin">
            <wp:posOffset>-542274</wp:posOffset>
          </wp:positionH>
          <wp:positionV relativeFrom="margin">
            <wp:posOffset>-1068705</wp:posOffset>
          </wp:positionV>
          <wp:extent cx="7558443" cy="1077965"/>
          <wp:effectExtent l="0" t="0" r="0" b="1905"/>
          <wp:wrapNone/>
          <wp:docPr id="7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37A83"/>
    <w:multiLevelType w:val="hybridMultilevel"/>
    <w:tmpl w:val="74C07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4"/>
  </w:num>
  <w:num w:numId="2" w16cid:durableId="1920671662">
    <w:abstractNumId w:val="3"/>
  </w:num>
  <w:num w:numId="3" w16cid:durableId="16196746">
    <w:abstractNumId w:val="6"/>
  </w:num>
  <w:num w:numId="4" w16cid:durableId="1085955231">
    <w:abstractNumId w:val="5"/>
  </w:num>
  <w:num w:numId="5" w16cid:durableId="925845067">
    <w:abstractNumId w:val="2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271085721">
    <w:abstractNumId w:val="3"/>
    <w:lvlOverride w:ilvl="0">
      <w:startOverride w:val="1"/>
    </w:lvlOverride>
  </w:num>
  <w:num w:numId="10" w16cid:durableId="469132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12CBF"/>
    <w:rsid w:val="00016F1A"/>
    <w:rsid w:val="000214DD"/>
    <w:rsid w:val="00023F7D"/>
    <w:rsid w:val="00027603"/>
    <w:rsid w:val="00034224"/>
    <w:rsid w:val="00034A52"/>
    <w:rsid w:val="00035EED"/>
    <w:rsid w:val="000369C7"/>
    <w:rsid w:val="00040566"/>
    <w:rsid w:val="0004078D"/>
    <w:rsid w:val="00054C5A"/>
    <w:rsid w:val="00056AF4"/>
    <w:rsid w:val="000661D6"/>
    <w:rsid w:val="0006738C"/>
    <w:rsid w:val="000702B4"/>
    <w:rsid w:val="00084F4B"/>
    <w:rsid w:val="00085139"/>
    <w:rsid w:val="000874C3"/>
    <w:rsid w:val="000A204E"/>
    <w:rsid w:val="000B5BC5"/>
    <w:rsid w:val="000B602A"/>
    <w:rsid w:val="000E38F9"/>
    <w:rsid w:val="000F5CAF"/>
    <w:rsid w:val="001412D4"/>
    <w:rsid w:val="001460D9"/>
    <w:rsid w:val="00146162"/>
    <w:rsid w:val="00147F89"/>
    <w:rsid w:val="00153E5D"/>
    <w:rsid w:val="00155054"/>
    <w:rsid w:val="00157029"/>
    <w:rsid w:val="00165B48"/>
    <w:rsid w:val="001764E5"/>
    <w:rsid w:val="00176B6F"/>
    <w:rsid w:val="001818A6"/>
    <w:rsid w:val="00182C10"/>
    <w:rsid w:val="001843EF"/>
    <w:rsid w:val="00185F29"/>
    <w:rsid w:val="001922E0"/>
    <w:rsid w:val="001A2F95"/>
    <w:rsid w:val="001A4F4D"/>
    <w:rsid w:val="001B3571"/>
    <w:rsid w:val="001C0ADE"/>
    <w:rsid w:val="001C0E85"/>
    <w:rsid w:val="001C2551"/>
    <w:rsid w:val="001C3888"/>
    <w:rsid w:val="001C507B"/>
    <w:rsid w:val="001D22AE"/>
    <w:rsid w:val="001D5394"/>
    <w:rsid w:val="001E4DD3"/>
    <w:rsid w:val="001F4025"/>
    <w:rsid w:val="001F42FD"/>
    <w:rsid w:val="0020069A"/>
    <w:rsid w:val="00213CA0"/>
    <w:rsid w:val="002165C9"/>
    <w:rsid w:val="00230C93"/>
    <w:rsid w:val="0023103D"/>
    <w:rsid w:val="00234D8C"/>
    <w:rsid w:val="002352E5"/>
    <w:rsid w:val="00245279"/>
    <w:rsid w:val="00253473"/>
    <w:rsid w:val="00257B1E"/>
    <w:rsid w:val="0026398C"/>
    <w:rsid w:val="0027228B"/>
    <w:rsid w:val="00275356"/>
    <w:rsid w:val="00275F7F"/>
    <w:rsid w:val="002811C2"/>
    <w:rsid w:val="002864E7"/>
    <w:rsid w:val="002A08FA"/>
    <w:rsid w:val="002B052F"/>
    <w:rsid w:val="002B05C7"/>
    <w:rsid w:val="002C4C92"/>
    <w:rsid w:val="002C5663"/>
    <w:rsid w:val="002C7E69"/>
    <w:rsid w:val="002D039A"/>
    <w:rsid w:val="002D517B"/>
    <w:rsid w:val="002D7A53"/>
    <w:rsid w:val="002E234A"/>
    <w:rsid w:val="002E587D"/>
    <w:rsid w:val="002F7863"/>
    <w:rsid w:val="00302AB2"/>
    <w:rsid w:val="0031148D"/>
    <w:rsid w:val="003122DE"/>
    <w:rsid w:val="003146F5"/>
    <w:rsid w:val="00314800"/>
    <w:rsid w:val="00321D20"/>
    <w:rsid w:val="003359A9"/>
    <w:rsid w:val="00335B58"/>
    <w:rsid w:val="00343F3A"/>
    <w:rsid w:val="00345406"/>
    <w:rsid w:val="00346EA8"/>
    <w:rsid w:val="00350B05"/>
    <w:rsid w:val="00354E30"/>
    <w:rsid w:val="0036573B"/>
    <w:rsid w:val="00365FA4"/>
    <w:rsid w:val="00367AC9"/>
    <w:rsid w:val="00384735"/>
    <w:rsid w:val="00385265"/>
    <w:rsid w:val="003A0092"/>
    <w:rsid w:val="003A2D1A"/>
    <w:rsid w:val="003B01AD"/>
    <w:rsid w:val="003C15AA"/>
    <w:rsid w:val="003C6619"/>
    <w:rsid w:val="003D4705"/>
    <w:rsid w:val="003E3F00"/>
    <w:rsid w:val="003E6357"/>
    <w:rsid w:val="003E6570"/>
    <w:rsid w:val="00402B7F"/>
    <w:rsid w:val="004243E3"/>
    <w:rsid w:val="004254C4"/>
    <w:rsid w:val="00426223"/>
    <w:rsid w:val="0042650F"/>
    <w:rsid w:val="00433BF3"/>
    <w:rsid w:val="00460678"/>
    <w:rsid w:val="004607AF"/>
    <w:rsid w:val="0046458E"/>
    <w:rsid w:val="00465C96"/>
    <w:rsid w:val="00476288"/>
    <w:rsid w:val="00493ABB"/>
    <w:rsid w:val="00495B87"/>
    <w:rsid w:val="004A2D66"/>
    <w:rsid w:val="004A5643"/>
    <w:rsid w:val="004B754B"/>
    <w:rsid w:val="004B79B8"/>
    <w:rsid w:val="004C4C64"/>
    <w:rsid w:val="004D0121"/>
    <w:rsid w:val="004E186E"/>
    <w:rsid w:val="004F00AA"/>
    <w:rsid w:val="004F0D9D"/>
    <w:rsid w:val="005019EB"/>
    <w:rsid w:val="00501B61"/>
    <w:rsid w:val="005037E5"/>
    <w:rsid w:val="00511E4B"/>
    <w:rsid w:val="00517D9A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84079"/>
    <w:rsid w:val="005872F8"/>
    <w:rsid w:val="0059121C"/>
    <w:rsid w:val="005B6C15"/>
    <w:rsid w:val="005C181D"/>
    <w:rsid w:val="005C4E2E"/>
    <w:rsid w:val="005E256F"/>
    <w:rsid w:val="005F5C6B"/>
    <w:rsid w:val="005F6706"/>
    <w:rsid w:val="005F6AF9"/>
    <w:rsid w:val="005F7C4A"/>
    <w:rsid w:val="00615BE5"/>
    <w:rsid w:val="00621AC4"/>
    <w:rsid w:val="00621C51"/>
    <w:rsid w:val="00627177"/>
    <w:rsid w:val="006351EC"/>
    <w:rsid w:val="00635355"/>
    <w:rsid w:val="00641E16"/>
    <w:rsid w:val="0065148B"/>
    <w:rsid w:val="00652838"/>
    <w:rsid w:val="00655836"/>
    <w:rsid w:val="0065712F"/>
    <w:rsid w:val="0065780D"/>
    <w:rsid w:val="0066607E"/>
    <w:rsid w:val="00671A01"/>
    <w:rsid w:val="00674E5A"/>
    <w:rsid w:val="00690482"/>
    <w:rsid w:val="00692BA0"/>
    <w:rsid w:val="006C3760"/>
    <w:rsid w:val="006D06C7"/>
    <w:rsid w:val="006D34FC"/>
    <w:rsid w:val="007134DF"/>
    <w:rsid w:val="00722F33"/>
    <w:rsid w:val="007252FE"/>
    <w:rsid w:val="0072636D"/>
    <w:rsid w:val="00733C69"/>
    <w:rsid w:val="0074016D"/>
    <w:rsid w:val="00740F8A"/>
    <w:rsid w:val="007415EF"/>
    <w:rsid w:val="007438AA"/>
    <w:rsid w:val="00746A8C"/>
    <w:rsid w:val="007503AC"/>
    <w:rsid w:val="00751E02"/>
    <w:rsid w:val="00760F76"/>
    <w:rsid w:val="00767C7C"/>
    <w:rsid w:val="00771CFB"/>
    <w:rsid w:val="00780292"/>
    <w:rsid w:val="00782387"/>
    <w:rsid w:val="00783CF8"/>
    <w:rsid w:val="00783F5E"/>
    <w:rsid w:val="00786A7C"/>
    <w:rsid w:val="00786BC9"/>
    <w:rsid w:val="0079192D"/>
    <w:rsid w:val="00792C0C"/>
    <w:rsid w:val="007931A7"/>
    <w:rsid w:val="007969E5"/>
    <w:rsid w:val="007A6EA2"/>
    <w:rsid w:val="007A7CD9"/>
    <w:rsid w:val="007B2470"/>
    <w:rsid w:val="007C049B"/>
    <w:rsid w:val="007C1D3A"/>
    <w:rsid w:val="007C3046"/>
    <w:rsid w:val="007C3F9A"/>
    <w:rsid w:val="007C4DEB"/>
    <w:rsid w:val="007D1D12"/>
    <w:rsid w:val="007D3DF0"/>
    <w:rsid w:val="007E021E"/>
    <w:rsid w:val="007E1056"/>
    <w:rsid w:val="007E231F"/>
    <w:rsid w:val="007E25E3"/>
    <w:rsid w:val="00803929"/>
    <w:rsid w:val="00806609"/>
    <w:rsid w:val="00810A2C"/>
    <w:rsid w:val="00812F5A"/>
    <w:rsid w:val="00826E81"/>
    <w:rsid w:val="008303A6"/>
    <w:rsid w:val="0083222A"/>
    <w:rsid w:val="0085705B"/>
    <w:rsid w:val="00863284"/>
    <w:rsid w:val="00884A10"/>
    <w:rsid w:val="0089135E"/>
    <w:rsid w:val="008B205A"/>
    <w:rsid w:val="008B37FA"/>
    <w:rsid w:val="008B4BA6"/>
    <w:rsid w:val="008D725E"/>
    <w:rsid w:val="008E33AB"/>
    <w:rsid w:val="008E7F15"/>
    <w:rsid w:val="008F02FB"/>
    <w:rsid w:val="008F277C"/>
    <w:rsid w:val="00901B6C"/>
    <w:rsid w:val="00902603"/>
    <w:rsid w:val="00911114"/>
    <w:rsid w:val="0091527C"/>
    <w:rsid w:val="00923ED1"/>
    <w:rsid w:val="009274CA"/>
    <w:rsid w:val="009359B9"/>
    <w:rsid w:val="00937027"/>
    <w:rsid w:val="00937B52"/>
    <w:rsid w:val="0094059E"/>
    <w:rsid w:val="00943418"/>
    <w:rsid w:val="00951359"/>
    <w:rsid w:val="00955882"/>
    <w:rsid w:val="00960421"/>
    <w:rsid w:val="00961FAD"/>
    <w:rsid w:val="00970497"/>
    <w:rsid w:val="00970535"/>
    <w:rsid w:val="009910F0"/>
    <w:rsid w:val="00995F21"/>
    <w:rsid w:val="009A2E88"/>
    <w:rsid w:val="009B4FF6"/>
    <w:rsid w:val="009B61E3"/>
    <w:rsid w:val="009B7772"/>
    <w:rsid w:val="009C7520"/>
    <w:rsid w:val="009C75C9"/>
    <w:rsid w:val="009C7B3C"/>
    <w:rsid w:val="009D7951"/>
    <w:rsid w:val="009E4480"/>
    <w:rsid w:val="00A0102D"/>
    <w:rsid w:val="00A16369"/>
    <w:rsid w:val="00A22169"/>
    <w:rsid w:val="00A2493B"/>
    <w:rsid w:val="00A318A1"/>
    <w:rsid w:val="00A60B83"/>
    <w:rsid w:val="00A614DF"/>
    <w:rsid w:val="00A64A19"/>
    <w:rsid w:val="00A7067C"/>
    <w:rsid w:val="00A75E6F"/>
    <w:rsid w:val="00A80F92"/>
    <w:rsid w:val="00A8227B"/>
    <w:rsid w:val="00A831DF"/>
    <w:rsid w:val="00A83C5B"/>
    <w:rsid w:val="00AA3649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7EA7"/>
    <w:rsid w:val="00AF6C53"/>
    <w:rsid w:val="00B000F8"/>
    <w:rsid w:val="00B040E4"/>
    <w:rsid w:val="00B062A9"/>
    <w:rsid w:val="00B06EAD"/>
    <w:rsid w:val="00B17F02"/>
    <w:rsid w:val="00B2567B"/>
    <w:rsid w:val="00B25DA9"/>
    <w:rsid w:val="00B275B4"/>
    <w:rsid w:val="00B33D53"/>
    <w:rsid w:val="00B35AFE"/>
    <w:rsid w:val="00B37225"/>
    <w:rsid w:val="00B46498"/>
    <w:rsid w:val="00B46A4C"/>
    <w:rsid w:val="00B75175"/>
    <w:rsid w:val="00B8052C"/>
    <w:rsid w:val="00B846B2"/>
    <w:rsid w:val="00B964CC"/>
    <w:rsid w:val="00BA14B1"/>
    <w:rsid w:val="00BA799D"/>
    <w:rsid w:val="00BB031D"/>
    <w:rsid w:val="00BB0898"/>
    <w:rsid w:val="00BB2A9A"/>
    <w:rsid w:val="00BC5657"/>
    <w:rsid w:val="00BC6252"/>
    <w:rsid w:val="00BC7694"/>
    <w:rsid w:val="00BD1AF9"/>
    <w:rsid w:val="00BE7FA2"/>
    <w:rsid w:val="00BF176E"/>
    <w:rsid w:val="00C057E7"/>
    <w:rsid w:val="00C413AB"/>
    <w:rsid w:val="00C451C4"/>
    <w:rsid w:val="00C54274"/>
    <w:rsid w:val="00C907A2"/>
    <w:rsid w:val="00CB43AE"/>
    <w:rsid w:val="00CC614B"/>
    <w:rsid w:val="00CC7AB7"/>
    <w:rsid w:val="00CC7AE5"/>
    <w:rsid w:val="00CD1373"/>
    <w:rsid w:val="00CD2EC5"/>
    <w:rsid w:val="00CD6E6B"/>
    <w:rsid w:val="00CE6349"/>
    <w:rsid w:val="00CF4AEE"/>
    <w:rsid w:val="00D03103"/>
    <w:rsid w:val="00D0321A"/>
    <w:rsid w:val="00D074EE"/>
    <w:rsid w:val="00D1322D"/>
    <w:rsid w:val="00D3031F"/>
    <w:rsid w:val="00D30B57"/>
    <w:rsid w:val="00D3217D"/>
    <w:rsid w:val="00D340CD"/>
    <w:rsid w:val="00D86BF0"/>
    <w:rsid w:val="00D9365A"/>
    <w:rsid w:val="00D96163"/>
    <w:rsid w:val="00DA13C3"/>
    <w:rsid w:val="00DA2AB4"/>
    <w:rsid w:val="00DC4C3E"/>
    <w:rsid w:val="00DD06FC"/>
    <w:rsid w:val="00DE70AA"/>
    <w:rsid w:val="00E00EC9"/>
    <w:rsid w:val="00E05344"/>
    <w:rsid w:val="00E06B84"/>
    <w:rsid w:val="00E12C03"/>
    <w:rsid w:val="00E140CD"/>
    <w:rsid w:val="00E2392B"/>
    <w:rsid w:val="00E26D20"/>
    <w:rsid w:val="00E54108"/>
    <w:rsid w:val="00E603AD"/>
    <w:rsid w:val="00E612D4"/>
    <w:rsid w:val="00E61EFB"/>
    <w:rsid w:val="00E73CA1"/>
    <w:rsid w:val="00E76FAB"/>
    <w:rsid w:val="00E93DAA"/>
    <w:rsid w:val="00E94772"/>
    <w:rsid w:val="00E95543"/>
    <w:rsid w:val="00E96ADC"/>
    <w:rsid w:val="00EB3185"/>
    <w:rsid w:val="00EC131B"/>
    <w:rsid w:val="00EC3AD0"/>
    <w:rsid w:val="00ED322D"/>
    <w:rsid w:val="00EF0A8E"/>
    <w:rsid w:val="00EF4F7C"/>
    <w:rsid w:val="00F13881"/>
    <w:rsid w:val="00F17125"/>
    <w:rsid w:val="00F26FF7"/>
    <w:rsid w:val="00F27069"/>
    <w:rsid w:val="00F278F4"/>
    <w:rsid w:val="00F31D95"/>
    <w:rsid w:val="00F40B58"/>
    <w:rsid w:val="00F44C30"/>
    <w:rsid w:val="00F44D2E"/>
    <w:rsid w:val="00F46E97"/>
    <w:rsid w:val="00F5175B"/>
    <w:rsid w:val="00F52BD5"/>
    <w:rsid w:val="00F53109"/>
    <w:rsid w:val="00F559A7"/>
    <w:rsid w:val="00F55C1E"/>
    <w:rsid w:val="00F635B2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132197-E6A8-4639-A65E-FAC7FCD70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1302</TotalTime>
  <Pages>4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230</cp:revision>
  <cp:lastPrinted>2022-07-14T09:34:00Z</cp:lastPrinted>
  <dcterms:created xsi:type="dcterms:W3CDTF">2022-09-20T08:24:00Z</dcterms:created>
  <dcterms:modified xsi:type="dcterms:W3CDTF">2022-11-30T09:17:00Z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