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5CDCF772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734C8B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109C877" wp14:editId="4F5C7664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725867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725867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1C2AEA7D" wp14:editId="3572783B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D3220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AB34F8D" wp14:editId="3BFF96E9">
            <wp:extent cx="397894" cy="216000"/>
            <wp:effectExtent l="0" t="0" r="0" b="0"/>
            <wp:docPr id="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</w:p>
    <w:p w14:paraId="5C6E408B" w14:textId="635DCD2C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</w:t>
      </w:r>
      <w:r w:rsidR="00734C8B">
        <w:rPr>
          <w:color w:val="0070C0"/>
        </w:rPr>
        <w:t>02</w:t>
      </w:r>
    </w:p>
    <w:p w14:paraId="0C41823C" w14:textId="7FF25CDB" w:rsidR="008303A6" w:rsidRPr="008303A6" w:rsidRDefault="00160D70" w:rsidP="000F5CAF">
      <w:pPr>
        <w:pStyle w:val="ad"/>
      </w:pPr>
      <w:r>
        <w:rPr>
          <w:rFonts w:hint="eastAsia"/>
        </w:rPr>
        <w:t>比喻說文物</w:t>
      </w:r>
      <w:proofErr w:type="gramStart"/>
      <w:r w:rsidR="00645D44">
        <w:rPr>
          <w:rFonts w:hint="eastAsia"/>
        </w:rPr>
        <w:t>——</w:t>
      </w:r>
      <w:proofErr w:type="gramEnd"/>
      <w:r w:rsidR="00734C8B">
        <w:rPr>
          <w:rFonts w:hint="eastAsia"/>
        </w:rPr>
        <w:t>紋飾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4E67BA3B" w:rsidR="000369C7" w:rsidRPr="00393108" w:rsidRDefault="00734C8B" w:rsidP="00B30F40">
      <w:pPr>
        <w:pStyle w:val="opencontent"/>
      </w:pPr>
      <w:r w:rsidRPr="00B30F40">
        <w:rPr>
          <w:rFonts w:hint="eastAsia"/>
        </w:rPr>
        <w:t>中國古代</w:t>
      </w:r>
      <w:r w:rsidR="005B3608" w:rsidRPr="00B30F40">
        <w:rPr>
          <w:rFonts w:hint="eastAsia"/>
        </w:rPr>
        <w:t>文物</w:t>
      </w:r>
      <w:r w:rsidRPr="00B30F40">
        <w:rPr>
          <w:rFonts w:hint="eastAsia"/>
        </w:rPr>
        <w:t>上的</w:t>
      </w:r>
      <w:r w:rsidR="005B3608" w:rsidRPr="00B30F40">
        <w:rPr>
          <w:rFonts w:hint="eastAsia"/>
        </w:rPr>
        <w:t>裝飾圖案與花紋</w:t>
      </w:r>
      <w:r w:rsidR="00B30F40" w:rsidRPr="00B30F40">
        <w:rPr>
          <w:rFonts w:hint="eastAsia"/>
        </w:rPr>
        <w:t>既豐富，又漂亮。你知道古人都喜歡些甚麼</w:t>
      </w:r>
      <w:proofErr w:type="gramStart"/>
      <w:r w:rsidR="00B30F40" w:rsidRPr="00B30F40">
        <w:rPr>
          <w:rFonts w:hint="eastAsia"/>
        </w:rPr>
        <w:t>紋飾嗎</w:t>
      </w:r>
      <w:proofErr w:type="gramEnd"/>
      <w:r w:rsidR="00B30F40" w:rsidRPr="00B30F40">
        <w:rPr>
          <w:rFonts w:hint="eastAsia"/>
        </w:rPr>
        <w:t>？</w:t>
      </w:r>
      <w:r w:rsidR="00B30F40" w:rsidRPr="00393108">
        <w:rPr>
          <w:rFonts w:hint="eastAsia"/>
        </w:rPr>
        <w:t>這些紋飾</w:t>
      </w:r>
      <w:r w:rsidR="00393108" w:rsidRPr="00393108">
        <w:rPr>
          <w:rFonts w:hint="eastAsia"/>
        </w:rPr>
        <w:t>原來是「小事物、大意義」</w:t>
      </w:r>
      <w:r w:rsidR="00B30F40" w:rsidRPr="00393108">
        <w:rPr>
          <w:rFonts w:hint="eastAsia"/>
        </w:rPr>
        <w:t>！</w:t>
      </w:r>
      <w:proofErr w:type="gramStart"/>
      <w:r w:rsidR="00B30F40" w:rsidRPr="00393108">
        <w:rPr>
          <w:rFonts w:hint="eastAsia"/>
        </w:rPr>
        <w:t>一</w:t>
      </w:r>
      <w:proofErr w:type="gramEnd"/>
      <w:r w:rsidR="00B30F40" w:rsidRPr="00393108">
        <w:rPr>
          <w:rFonts w:hint="eastAsia"/>
        </w:rPr>
        <w:t>起來探究。</w:t>
      </w:r>
    </w:p>
    <w:p w14:paraId="2FA12933" w14:textId="0720F18D" w:rsidR="00160D70" w:rsidRDefault="00160D70" w:rsidP="00160D70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54B64C36" wp14:editId="36BC55CD">
            <wp:extent cx="288000" cy="288000"/>
            <wp:effectExtent l="0" t="0" r="4445" b="4445"/>
            <wp:docPr id="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D44">
        <w:rPr>
          <w:rStyle w:val="section0"/>
          <w:rFonts w:hint="eastAsia"/>
        </w:rPr>
        <w:t>看一看、想一想、填一填</w:t>
      </w:r>
    </w:p>
    <w:p w14:paraId="0AA3CE0E" w14:textId="1B1107F1" w:rsidR="00DB5DE6" w:rsidRPr="00E312C4" w:rsidRDefault="00525664" w:rsidP="00E312C4">
      <w:pPr>
        <w:pStyle w:val="Rubrics"/>
        <w:jc w:val="both"/>
        <w:rPr>
          <w:rFonts w:ascii="KaiTi" w:hAnsi="KaiTi"/>
          <w:sz w:val="32"/>
          <w:szCs w:val="32"/>
        </w:rPr>
      </w:pPr>
      <w:r w:rsidRPr="00E312C4">
        <w:rPr>
          <w:rFonts w:hint="eastAsia"/>
          <w:sz w:val="32"/>
          <w:szCs w:val="32"/>
        </w:rPr>
        <w:t>許多國寶上</w:t>
      </w:r>
      <w:r w:rsidR="00734C8B" w:rsidRPr="00E312C4">
        <w:rPr>
          <w:rFonts w:hint="eastAsia"/>
          <w:sz w:val="32"/>
          <w:szCs w:val="32"/>
        </w:rPr>
        <w:t>繪畫寓意吉祥的圖案或花紋，它們怎樣表示吉祥的意思？原來也要</w:t>
      </w:r>
      <w:r w:rsidR="00DA4EFC">
        <w:rPr>
          <w:rFonts w:hint="eastAsia"/>
          <w:sz w:val="32"/>
          <w:szCs w:val="32"/>
        </w:rPr>
        <w:t>你運用</w:t>
      </w:r>
      <w:proofErr w:type="gramStart"/>
      <w:r w:rsidR="00734C8B" w:rsidRPr="00E312C4">
        <w:rPr>
          <w:rFonts w:hint="eastAsia"/>
          <w:sz w:val="32"/>
          <w:szCs w:val="32"/>
        </w:rPr>
        <w:t>聯想力呢</w:t>
      </w:r>
      <w:proofErr w:type="gramEnd"/>
      <w:r w:rsidR="00734C8B" w:rsidRPr="00E312C4">
        <w:rPr>
          <w:rFonts w:hint="eastAsia"/>
          <w:sz w:val="32"/>
          <w:szCs w:val="32"/>
        </w:rPr>
        <w:t>！閱讀以下文章介紹，回答問題。</w:t>
      </w:r>
    </w:p>
    <w:tbl>
      <w:tblPr>
        <w:tblStyle w:val="af"/>
        <w:tblW w:w="10268" w:type="dxa"/>
        <w:tblLook w:val="04A0" w:firstRow="1" w:lastRow="0" w:firstColumn="1" w:lastColumn="0" w:noHBand="0" w:noVBand="1"/>
      </w:tblPr>
      <w:tblGrid>
        <w:gridCol w:w="10268"/>
      </w:tblGrid>
      <w:tr w:rsidR="005551F2" w14:paraId="6A956C1D" w14:textId="77777777" w:rsidTr="00937B52">
        <w:trPr>
          <w:trHeight w:val="8190"/>
        </w:trPr>
        <w:tc>
          <w:tcPr>
            <w:tcW w:w="10268" w:type="dxa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062F162A" w14:textId="27EBB91E" w:rsidR="00555A08" w:rsidRPr="00525664" w:rsidRDefault="003D3BD1" w:rsidP="00525664">
            <w:pPr>
              <w:pStyle w:val="af4"/>
              <w:tabs>
                <w:tab w:val="clear" w:pos="2057"/>
              </w:tabs>
              <w:spacing w:before="360"/>
              <w:ind w:right="281" w:firstLineChars="132" w:firstLine="476"/>
              <w:jc w:val="center"/>
              <w:rPr>
                <w:b/>
                <w:bCs/>
                <w:sz w:val="36"/>
                <w:szCs w:val="36"/>
              </w:rPr>
            </w:pPr>
            <w:r w:rsidRPr="00525664">
              <w:rPr>
                <w:rFonts w:hint="eastAsia"/>
                <w:b/>
                <w:bCs/>
                <w:sz w:val="36"/>
                <w:szCs w:val="36"/>
              </w:rPr>
              <w:t>美麗而吉祥</w:t>
            </w:r>
            <w:r w:rsidR="00525664" w:rsidRPr="00525664">
              <w:rPr>
                <w:rFonts w:hint="eastAsia"/>
                <w:b/>
                <w:bCs/>
                <w:sz w:val="36"/>
                <w:szCs w:val="36"/>
              </w:rPr>
              <w:t xml:space="preserve"> </w:t>
            </w:r>
            <w:r w:rsidR="00525664" w:rsidRPr="00525664">
              <w:rPr>
                <w:b/>
                <w:bCs/>
                <w:sz w:val="36"/>
                <w:szCs w:val="36"/>
              </w:rPr>
              <w:t xml:space="preserve"> </w:t>
            </w:r>
            <w:r w:rsidRPr="00525664">
              <w:rPr>
                <w:rFonts w:hint="eastAsia"/>
                <w:b/>
                <w:bCs/>
                <w:sz w:val="36"/>
                <w:szCs w:val="36"/>
              </w:rPr>
              <w:t>象徵</w:t>
            </w:r>
            <w:r w:rsidR="00525664" w:rsidRPr="00525664">
              <w:rPr>
                <w:rFonts w:hint="eastAsia"/>
                <w:b/>
                <w:bCs/>
                <w:sz w:val="36"/>
                <w:szCs w:val="36"/>
              </w:rPr>
              <w:t>美好的</w:t>
            </w:r>
            <w:r w:rsidRPr="00525664">
              <w:rPr>
                <w:rFonts w:hint="eastAsia"/>
                <w:b/>
                <w:bCs/>
                <w:sz w:val="36"/>
                <w:szCs w:val="36"/>
              </w:rPr>
              <w:t>紋飾</w:t>
            </w:r>
          </w:p>
          <w:p w14:paraId="673101FD" w14:textId="77ED12F2" w:rsidR="00555A08" w:rsidRDefault="005F6706" w:rsidP="003C0384">
            <w:pPr>
              <w:pStyle w:val="af4"/>
              <w:tabs>
                <w:tab w:val="clear" w:pos="2057"/>
              </w:tabs>
              <w:spacing w:before="200"/>
              <w:ind w:leftChars="127" w:left="305" w:right="288" w:firstLineChars="132" w:firstLine="475"/>
              <w:rPr>
                <w:sz w:val="36"/>
                <w:szCs w:val="36"/>
              </w:rPr>
            </w:pPr>
            <w:r w:rsidRPr="00EB7EF7">
              <w:rPr>
                <w:rFonts w:hint="eastAsia"/>
                <w:color w:val="0070C0"/>
                <w:sz w:val="36"/>
                <w:szCs w:val="36"/>
              </w:rPr>
              <w:t>蝙蝠</w:t>
            </w:r>
            <w:r w:rsidRPr="00535213">
              <w:rPr>
                <w:rFonts w:hint="eastAsia"/>
                <w:sz w:val="36"/>
                <w:szCs w:val="36"/>
              </w:rPr>
              <w:t>在古人眼中，是長壽的動物，而「</w:t>
            </w:r>
            <w:proofErr w:type="gramStart"/>
            <w:r w:rsidRPr="00535213">
              <w:rPr>
                <w:rFonts w:hint="eastAsia"/>
                <w:sz w:val="36"/>
                <w:szCs w:val="36"/>
              </w:rPr>
              <w:t>蝠</w:t>
            </w:r>
            <w:proofErr w:type="gramEnd"/>
            <w:r w:rsidRPr="00535213">
              <w:rPr>
                <w:rFonts w:hint="eastAsia"/>
                <w:sz w:val="36"/>
                <w:szCs w:val="36"/>
              </w:rPr>
              <w:t>」與</w:t>
            </w:r>
            <w:r w:rsidR="00822A7F">
              <w:rPr>
                <w:rFonts w:hint="eastAsia"/>
                <w:sz w:val="36"/>
                <w:szCs w:val="36"/>
              </w:rPr>
              <w:t>「福氣」的</w:t>
            </w:r>
            <w:r w:rsidRPr="00535213">
              <w:rPr>
                <w:rFonts w:hint="eastAsia"/>
                <w:sz w:val="36"/>
                <w:szCs w:val="36"/>
              </w:rPr>
              <w:t>「福」</w:t>
            </w:r>
            <w:r w:rsidR="00200B39">
              <w:rPr>
                <w:rFonts w:hint="eastAsia"/>
                <w:sz w:val="36"/>
                <w:szCs w:val="36"/>
              </w:rPr>
              <w:t>讀音相同</w:t>
            </w:r>
            <w:r w:rsidRPr="00535213">
              <w:rPr>
                <w:rFonts w:hint="eastAsia"/>
                <w:sz w:val="36"/>
                <w:szCs w:val="36"/>
              </w:rPr>
              <w:t>，</w:t>
            </w:r>
            <w:r w:rsidR="00C2201C">
              <w:rPr>
                <w:rFonts w:hint="eastAsia"/>
                <w:sz w:val="36"/>
                <w:szCs w:val="36"/>
              </w:rPr>
              <w:t>因而</w:t>
            </w:r>
            <w:r w:rsidR="00A846E7">
              <w:rPr>
                <w:rFonts w:hint="eastAsia"/>
                <w:sz w:val="36"/>
                <w:szCs w:val="36"/>
              </w:rPr>
              <w:t>用來</w:t>
            </w:r>
            <w:r w:rsidR="00C2201C">
              <w:rPr>
                <w:rFonts w:hint="eastAsia"/>
                <w:sz w:val="36"/>
                <w:szCs w:val="36"/>
              </w:rPr>
              <w:t>象徵</w:t>
            </w:r>
            <w:r w:rsidRPr="00535213">
              <w:rPr>
                <w:rFonts w:hint="eastAsia"/>
                <w:sz w:val="36"/>
                <w:szCs w:val="36"/>
              </w:rPr>
              <w:t>「</w:t>
            </w:r>
            <w:r w:rsidR="00937027" w:rsidRPr="00535213">
              <w:rPr>
                <w:rFonts w:hint="eastAsia"/>
                <w:sz w:val="36"/>
                <w:szCs w:val="36"/>
              </w:rPr>
              <w:t>福壽雙全</w:t>
            </w:r>
            <w:r w:rsidRPr="00535213">
              <w:rPr>
                <w:rFonts w:hint="eastAsia"/>
                <w:sz w:val="36"/>
                <w:szCs w:val="36"/>
              </w:rPr>
              <w:t>」。</w:t>
            </w:r>
            <w:r w:rsidR="00555A08">
              <w:rPr>
                <w:rFonts w:hint="eastAsia"/>
                <w:sz w:val="36"/>
                <w:szCs w:val="36"/>
              </w:rPr>
              <w:t>為甚麼蝙蝠</w:t>
            </w:r>
            <w:r w:rsidR="00C2201C">
              <w:rPr>
                <w:rFonts w:hint="eastAsia"/>
                <w:sz w:val="36"/>
                <w:szCs w:val="36"/>
              </w:rPr>
              <w:t>多</w:t>
            </w:r>
            <w:r w:rsidR="00555A08">
              <w:rPr>
                <w:rFonts w:hint="eastAsia"/>
                <w:sz w:val="36"/>
                <w:szCs w:val="36"/>
              </w:rPr>
              <w:t>是紅色的呢？原來「紅</w:t>
            </w:r>
            <w:proofErr w:type="gramStart"/>
            <w:r w:rsidR="00555A08">
              <w:rPr>
                <w:rFonts w:hint="eastAsia"/>
                <w:sz w:val="36"/>
                <w:szCs w:val="36"/>
              </w:rPr>
              <w:t>蝠</w:t>
            </w:r>
            <w:proofErr w:type="gramEnd"/>
            <w:r w:rsidR="00555A08">
              <w:rPr>
                <w:rFonts w:hint="eastAsia"/>
                <w:sz w:val="36"/>
                <w:szCs w:val="36"/>
              </w:rPr>
              <w:t>」正表示「鴻福齊天」，</w:t>
            </w:r>
            <w:r w:rsidR="00713E36">
              <w:rPr>
                <w:rFonts w:hint="eastAsia"/>
                <w:sz w:val="36"/>
                <w:szCs w:val="36"/>
              </w:rPr>
              <w:t>寄寓</w:t>
            </w:r>
            <w:r w:rsidR="00555A08">
              <w:rPr>
                <w:rFonts w:hint="eastAsia"/>
                <w:sz w:val="36"/>
                <w:szCs w:val="36"/>
              </w:rPr>
              <w:t>大吉大利的意思。</w:t>
            </w:r>
          </w:p>
          <w:p w14:paraId="6D3351C9" w14:textId="4CD15A89" w:rsidR="00B46498" w:rsidRDefault="00CF4AEE" w:rsidP="003C0384">
            <w:pPr>
              <w:pStyle w:val="af4"/>
              <w:tabs>
                <w:tab w:val="clear" w:pos="2057"/>
              </w:tabs>
              <w:spacing w:before="200"/>
              <w:ind w:leftChars="127" w:left="305" w:right="288" w:firstLineChars="132" w:firstLine="475"/>
              <w:rPr>
                <w:sz w:val="36"/>
                <w:szCs w:val="36"/>
              </w:rPr>
            </w:pPr>
            <w:r w:rsidRPr="00EB7EF7">
              <w:rPr>
                <w:rFonts w:hint="eastAsia"/>
                <w:color w:val="0070C0"/>
                <w:sz w:val="36"/>
                <w:szCs w:val="36"/>
              </w:rPr>
              <w:t>葫蘆</w:t>
            </w:r>
            <w:r w:rsidR="007C2736">
              <w:rPr>
                <w:rFonts w:hint="eastAsia"/>
                <w:sz w:val="36"/>
                <w:szCs w:val="36"/>
              </w:rPr>
              <w:t>讀</w:t>
            </w:r>
            <w:r w:rsidR="00EB7EF7">
              <w:rPr>
                <w:rFonts w:hint="eastAsia"/>
                <w:sz w:val="36"/>
                <w:szCs w:val="36"/>
              </w:rPr>
              <w:t>音</w:t>
            </w:r>
            <w:r w:rsidR="007C2736">
              <w:rPr>
                <w:rFonts w:hint="eastAsia"/>
                <w:sz w:val="36"/>
                <w:szCs w:val="36"/>
              </w:rPr>
              <w:t>和</w:t>
            </w:r>
            <w:r w:rsidR="00EB7EF7">
              <w:rPr>
                <w:rFonts w:hint="eastAsia"/>
                <w:sz w:val="36"/>
                <w:szCs w:val="36"/>
              </w:rPr>
              <w:t>「福祿」</w:t>
            </w:r>
            <w:r w:rsidR="007C2736">
              <w:rPr>
                <w:rFonts w:hint="eastAsia"/>
                <w:sz w:val="36"/>
                <w:szCs w:val="36"/>
              </w:rPr>
              <w:t>相似</w:t>
            </w:r>
            <w:r w:rsidR="00EB7EF7">
              <w:rPr>
                <w:rFonts w:hint="eastAsia"/>
                <w:sz w:val="36"/>
                <w:szCs w:val="36"/>
              </w:rPr>
              <w:t>，</w:t>
            </w:r>
            <w:r w:rsidR="003C0384">
              <w:rPr>
                <w:rFonts w:hint="eastAsia"/>
                <w:sz w:val="36"/>
                <w:szCs w:val="36"/>
              </w:rPr>
              <w:t>它</w:t>
            </w:r>
            <w:r w:rsidR="00EB7EF7">
              <w:rPr>
                <w:rFonts w:hint="eastAsia"/>
                <w:sz w:val="36"/>
                <w:szCs w:val="36"/>
              </w:rPr>
              <w:t>又有很多的籽，枝葉茂盛，是一種象徵多子多福的</w:t>
            </w:r>
            <w:proofErr w:type="gramStart"/>
            <w:r w:rsidR="00EB7EF7">
              <w:rPr>
                <w:rFonts w:hint="eastAsia"/>
                <w:sz w:val="36"/>
                <w:szCs w:val="36"/>
              </w:rPr>
              <w:t>吉祥佳果</w:t>
            </w:r>
            <w:proofErr w:type="gramEnd"/>
            <w:r w:rsidRPr="00535213">
              <w:rPr>
                <w:rFonts w:hint="eastAsia"/>
                <w:sz w:val="36"/>
                <w:szCs w:val="36"/>
              </w:rPr>
              <w:t>，與中國傳</w:t>
            </w:r>
            <w:r w:rsidR="00EB7EF7">
              <w:rPr>
                <w:rFonts w:hint="eastAsia"/>
                <w:sz w:val="36"/>
                <w:szCs w:val="36"/>
              </w:rPr>
              <w:t>統</w:t>
            </w:r>
            <w:r w:rsidR="00E2233D">
              <w:rPr>
                <w:rFonts w:hint="eastAsia"/>
                <w:sz w:val="36"/>
                <w:szCs w:val="36"/>
              </w:rPr>
              <w:t>追求</w:t>
            </w:r>
            <w:r w:rsidRPr="00535213">
              <w:rPr>
                <w:rFonts w:hint="eastAsia"/>
                <w:sz w:val="36"/>
                <w:szCs w:val="36"/>
              </w:rPr>
              <w:t>「多子」、「開枝散葉」的觀念</w:t>
            </w:r>
            <w:r w:rsidR="00E2233D">
              <w:rPr>
                <w:rFonts w:hint="eastAsia"/>
                <w:sz w:val="36"/>
                <w:szCs w:val="36"/>
              </w:rPr>
              <w:t>互相</w:t>
            </w:r>
            <w:r w:rsidR="00555A08">
              <w:rPr>
                <w:rFonts w:hint="eastAsia"/>
                <w:sz w:val="36"/>
                <w:szCs w:val="36"/>
              </w:rPr>
              <w:t>配</w:t>
            </w:r>
            <w:r w:rsidRPr="00535213">
              <w:rPr>
                <w:rFonts w:hint="eastAsia"/>
                <w:sz w:val="36"/>
                <w:szCs w:val="36"/>
              </w:rPr>
              <w:t>合。</w:t>
            </w:r>
          </w:p>
          <w:p w14:paraId="0007AAD9" w14:textId="776A74E6" w:rsidR="00F515D3" w:rsidRDefault="00E2233D" w:rsidP="00F515D3">
            <w:pPr>
              <w:pStyle w:val="af0"/>
              <w:ind w:right="6751"/>
            </w:pPr>
            <w:r>
              <w:rPr>
                <w:rFonts w:ascii="KaiTi" w:hAnsi="KaiT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4889E5C" wp14:editId="38E8C0C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116840</wp:posOffset>
                      </wp:positionV>
                      <wp:extent cx="4276725" cy="2838450"/>
                      <wp:effectExtent l="133350" t="38100" r="47625" b="171450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6725" cy="2838450"/>
                                <a:chOff x="-442267" y="107200"/>
                                <a:chExt cx="4678457" cy="4179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42267" y="288439"/>
                                  <a:ext cx="2332535" cy="3998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g:grpSp>
                              <wpg:cNvPr id="14" name="群組 14"/>
                              <wpg:cNvGrpSpPr/>
                              <wpg:grpSpPr>
                                <a:xfrm>
                                  <a:off x="1543478" y="107200"/>
                                  <a:ext cx="2692712" cy="3589397"/>
                                  <a:chOff x="-274739" y="107200"/>
                                  <a:chExt cx="2692712" cy="3589397"/>
                                </a:xfrm>
                              </wpg:grpSpPr>
                              <wps:wsp>
                                <wps:cNvPr id="7" name="語音泡泡: 橢圓形 7"/>
                                <wps:cNvSpPr/>
                                <wps:spPr>
                                  <a:xfrm>
                                    <a:off x="-264342" y="169589"/>
                                    <a:ext cx="2554438" cy="3343780"/>
                                  </a:xfrm>
                                  <a:prstGeom prst="wedgeEllipseCallout">
                                    <a:avLst>
                                      <a:gd name="adj1" fmla="val -63470"/>
                                      <a:gd name="adj2" fmla="val 2154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63089E" w14:textId="77777777" w:rsidR="00803929" w:rsidRDefault="00803929" w:rsidP="00803929">
                                      <w:pPr>
                                        <w:jc w:val="center"/>
                                      </w:pPr>
                                    </w:p>
                                    <w:p w14:paraId="3FA1610F" w14:textId="77777777" w:rsidR="00535213" w:rsidRDefault="00535213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圖片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74739" y="107200"/>
                                    <a:ext cx="2692712" cy="358939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889E5C" id="群組 32" o:spid="_x0000_s1027" style="position:absolute;left:0;text-align:left;margin-left:189.8pt;margin-top:9.2pt;width:336.75pt;height:223.5pt;z-index:251706368;mso-width-relative:margin;mso-height-relative:margin" coordorigin="-4422,1072" coordsize="46784,41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8" type="#_x0000_t75" style="position:absolute;left:-4422;top:2884;width:23324;height:3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" filled="t" fillcolor="#ededed" stroked="t" strokecolor="white" strokeweight="7pt">
                        <v:stroke endcap="square"/>
                        <v:imagedata r:id="rId18" o:title=""/>
                        <v:shadow on="t" color="black" opacity="26214f" origin="-.5,-.5" offset="0,.5mm"/>
                        <v:path arrowok="t"/>
                      </v:shape>
                      <v:group id="群組 14" o:spid="_x0000_s1029" style="position:absolute;left:15434;top:1072;width:26927;height:35893" coordorigin="-2747,1072" coordsize="26927,3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語音泡泡: 橢圓形 7" o:spid="_x0000_s1030" type="#_x0000_t63" style="position:absolute;left:-2643;top:1695;width:25543;height:3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" adj="-2910,15454" fillcolor="white [3212]" strokecolor="#484f5e [3213]" strokeweight="2.25pt">
                          <v:textbox>
                            <w:txbxContent>
                              <w:p w14:paraId="5D63089E" w14:textId="77777777" w:rsidR="00803929" w:rsidRDefault="00803929" w:rsidP="00803929">
                                <w:pPr>
                                  <w:jc w:val="center"/>
                                </w:pPr>
                              </w:p>
                              <w:p w14:paraId="3FA1610F" w14:textId="77777777" w:rsidR="00535213" w:rsidRDefault="00535213"/>
                            </w:txbxContent>
                          </v:textbox>
                        </v:shape>
                        <v:shape id="圖片 10" o:spid="_x0000_s1031" type="#_x0000_t75" style="position:absolute;left:-2747;top:1072;width:26926;height:3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" stroked="t" strokecolor="white [3212]" strokeweight="3pt">
                          <v:imagedata r:id="rId19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14:paraId="4B2DEA7B" w14:textId="7876D519" w:rsidR="00F515D3" w:rsidRPr="00F515D3" w:rsidRDefault="0063046D" w:rsidP="002C4803">
            <w:pPr>
              <w:pStyle w:val="af0"/>
              <w:ind w:right="74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1C51FD" wp14:editId="2974127E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243205</wp:posOffset>
                      </wp:positionV>
                      <wp:extent cx="2343150" cy="1609725"/>
                      <wp:effectExtent l="0" t="0" r="0" b="952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3C3F3" w14:textId="1BB3691B" w:rsidR="00216146" w:rsidRPr="00D97F0D" w:rsidRDefault="00D97F0D" w:rsidP="00D97F0D">
                                  <w:pPr>
                                    <w:pStyle w:val="af0"/>
                                    <w:ind w:left="270" w:right="130" w:hanging="270"/>
                                    <w:jc w:val="left"/>
                                    <w:rPr>
                                      <w:rFonts w:ascii="細明體-ExtB" w:eastAsia="細明體-ExtB" w:hAnsi="細明體-ExtB" w:cs="細明體-Ext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sym w:font="Wingdings" w:char="F0DC"/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這是清朝的</w:t>
                                  </w:r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福祿</w:t>
                                  </w:r>
                                  <w:proofErr w:type="gramStart"/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萬代紋</w:t>
                                  </w:r>
                                  <w:proofErr w:type="gramEnd"/>
                                  <w:r w:rsidR="00216146" w:rsidRPr="00D97F0D">
                                    <w:rPr>
                                      <w:rFonts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葫蘆瓶</w:t>
                                  </w:r>
                                  <w:r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，在上面你能找到蝙蝠和葫蘆嗎？</w:t>
                                  </w:r>
                                  <w:r w:rsidR="001D41AA"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它已經來到香港故宮文化博物館了，快去看看它</w:t>
                                  </w:r>
                                  <w:r w:rsidR="008D5630">
                                    <w:rPr>
                                      <w:rFonts w:hint="eastAsia"/>
                                      <w:sz w:val="26"/>
                                      <w:szCs w:val="26"/>
                                    </w:rPr>
                                    <w:t>吧！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C51FD" id="文字方塊 8" o:spid="_x0000_s1032" type="#_x0000_t202" style="position:absolute;left:0;text-align:left;margin-left:-2.95pt;margin-top:19.15pt;width:184.5pt;height:12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" fillcolor="white [3201]" stroked="f" strokeweight=".5pt">
                      <v:textbox>
                        <w:txbxContent>
                          <w:p w14:paraId="3253C3F3" w14:textId="1BB3691B" w:rsidR="00216146" w:rsidRPr="00D97F0D" w:rsidRDefault="00D97F0D" w:rsidP="00D97F0D">
                            <w:pPr>
                              <w:pStyle w:val="af0"/>
                              <w:ind w:left="270" w:right="130" w:hanging="270"/>
                              <w:jc w:val="left"/>
                              <w:rPr>
                                <w:rFonts w:ascii="細明體-ExtB" w:eastAsia="細明體-ExtB" w:hAnsi="細明體-ExtB" w:cs="細明體-ExtB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sym w:font="Wingdings" w:char="F0DC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這是清朝的</w:t>
                            </w:r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福祿</w:t>
                            </w:r>
                            <w:proofErr w:type="gramStart"/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萬代紋</w:t>
                            </w:r>
                            <w:proofErr w:type="gramEnd"/>
                            <w:r w:rsidR="00216146" w:rsidRPr="00D97F0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葫蘆瓶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，在上面你能找到蝙蝠和葫蘆嗎？</w:t>
                            </w:r>
                            <w:r w:rsidR="001D41A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它已經來到香港故宮文化博物館了，快去看看它</w:t>
                            </w:r>
                            <w:r w:rsidR="008D563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吧！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5D3">
              <w:rPr>
                <w:rFonts w:hint="eastAsia"/>
              </w:rPr>
              <w:t>資料來源：《探秘故宮》</w:t>
            </w:r>
          </w:p>
          <w:p w14:paraId="2EBD7E87" w14:textId="2E11B5C3" w:rsidR="00535213" w:rsidRDefault="00535213" w:rsidP="0089135E">
            <w:pPr>
              <w:pStyle w:val="af0"/>
              <w:ind w:right="185"/>
            </w:pPr>
          </w:p>
          <w:p w14:paraId="738258CB" w14:textId="1286E69E" w:rsidR="00937B52" w:rsidRPr="00535213" w:rsidRDefault="00937B52" w:rsidP="00034224">
            <w:pPr>
              <w:pStyle w:val="af0"/>
            </w:pPr>
          </w:p>
        </w:tc>
      </w:tr>
    </w:tbl>
    <w:p w14:paraId="70B82A1E" w14:textId="0B74204A" w:rsidR="001C7D71" w:rsidRDefault="001C7D71" w:rsidP="00E312C4">
      <w:pPr>
        <w:pStyle w:val="a"/>
        <w:numPr>
          <w:ilvl w:val="0"/>
          <w:numId w:val="0"/>
        </w:numPr>
      </w:pPr>
    </w:p>
    <w:p w14:paraId="36C1D9C8" w14:textId="77777777" w:rsidR="00E57054" w:rsidRDefault="00E57054" w:rsidP="003043A3">
      <w:pPr>
        <w:pStyle w:val="af4"/>
      </w:pPr>
    </w:p>
    <w:p w14:paraId="48D8764B" w14:textId="2F8259F5" w:rsidR="009A2E88" w:rsidRPr="00E61EFB" w:rsidRDefault="00313AB2" w:rsidP="003043A3">
      <w:pPr>
        <w:pStyle w:val="af4"/>
      </w:pPr>
      <w:r>
        <w:rPr>
          <w:rFonts w:hint="eastAsia"/>
        </w:rPr>
        <w:t>1</w:t>
      </w:r>
      <w:r>
        <w:t>.</w:t>
      </w:r>
      <w:r w:rsidR="00A85B09">
        <w:rPr>
          <w:rFonts w:hint="eastAsia"/>
        </w:rPr>
        <w:t>分析</w:t>
      </w:r>
      <w:r w:rsidR="00983855" w:rsidRPr="00497880">
        <w:rPr>
          <w:rFonts w:hint="eastAsia"/>
          <w:color w:val="0070C0"/>
        </w:rPr>
        <w:t>蝙蝠</w:t>
      </w:r>
      <w:r w:rsidR="00983855">
        <w:rPr>
          <w:rFonts w:hint="eastAsia"/>
        </w:rPr>
        <w:t>和</w:t>
      </w:r>
      <w:r w:rsidR="00983855" w:rsidRPr="00497880">
        <w:rPr>
          <w:rFonts w:hint="eastAsia"/>
          <w:color w:val="0070C0"/>
        </w:rPr>
        <w:t>葫蘆</w:t>
      </w:r>
      <w:r w:rsidR="00A85B09">
        <w:rPr>
          <w:rFonts w:hint="eastAsia"/>
        </w:rPr>
        <w:t>的</w:t>
      </w:r>
      <w:r w:rsidR="00983855">
        <w:rPr>
          <w:rFonts w:hint="eastAsia"/>
        </w:rPr>
        <w:t>不同特點，</w:t>
      </w:r>
      <w:r w:rsidR="00A85B09">
        <w:rPr>
          <w:rFonts w:hint="eastAsia"/>
        </w:rPr>
        <w:t>怎樣</w:t>
      </w:r>
      <w:r w:rsidR="00983855">
        <w:rPr>
          <w:rFonts w:hint="eastAsia"/>
        </w:rPr>
        <w:t>讓人聯想到吉祥寓意</w:t>
      </w:r>
      <w:r w:rsidR="00EC131B" w:rsidRPr="00E61EFB">
        <w:rPr>
          <w:rFonts w:hint="eastAsia"/>
        </w:rPr>
        <w:t>。</w:t>
      </w:r>
    </w:p>
    <w:p w14:paraId="0BDFF704" w14:textId="7FD7A19D" w:rsidR="00EC131B" w:rsidRPr="00EC131B" w:rsidRDefault="004559F6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63020A" wp14:editId="3DDB6291">
                <wp:simplePos x="0" y="0"/>
                <wp:positionH relativeFrom="column">
                  <wp:posOffset>3631565</wp:posOffset>
                </wp:positionH>
                <wp:positionV relativeFrom="paragraph">
                  <wp:posOffset>72391</wp:posOffset>
                </wp:positionV>
                <wp:extent cx="723900" cy="457200"/>
                <wp:effectExtent l="0" t="0" r="19050" b="1905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093DCB3" w14:textId="1A3C8C2D" w:rsidR="000D1750" w:rsidRPr="000D1750" w:rsidRDefault="000D1750" w:rsidP="004559F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D1750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蝙蝠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020A" id="文字方塊 9" o:spid="_x0000_s1034" type="#_x0000_t202" style="position:absolute;margin-left:285.95pt;margin-top:5.7pt;width:57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" fillcolor="#fbdfd9 [662]" strokecolor="#d2bb9d [2414]" strokeweight=".5pt">
                <v:textbox>
                  <w:txbxContent>
                    <w:p w14:paraId="2093DCB3" w14:textId="1A3C8C2D" w:rsidR="000D1750" w:rsidRPr="000D1750" w:rsidRDefault="000D1750" w:rsidP="004559F6">
                      <w:pPr>
                        <w:jc w:val="center"/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</w:pPr>
                      <w:r w:rsidRPr="000D1750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蝙蝠</w:t>
                      </w:r>
                    </w:p>
                  </w:txbxContent>
                </v:textbox>
              </v:shape>
            </w:pict>
          </mc:Fallback>
        </mc:AlternateContent>
      </w:r>
      <w:r w:rsidR="00B73932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anchor distT="0" distB="0" distL="114300" distR="114300" simplePos="0" relativeHeight="251752448" behindDoc="0" locked="0" layoutInCell="1" allowOverlap="1" wp14:anchorId="340D26EA" wp14:editId="095229E4">
            <wp:simplePos x="0" y="0"/>
            <wp:positionH relativeFrom="column">
              <wp:posOffset>2298065</wp:posOffset>
            </wp:positionH>
            <wp:positionV relativeFrom="paragraph">
              <wp:posOffset>148590</wp:posOffset>
            </wp:positionV>
            <wp:extent cx="1543050" cy="1357200"/>
            <wp:effectExtent l="57150" t="57150" r="57150" b="717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720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EDFD7" w14:textId="2503E5BA" w:rsidR="001C0ADE" w:rsidRPr="00A85B09" w:rsidRDefault="001C0AD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4A423A33" w14:textId="02BA93A9" w:rsidR="00EC131B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8759B9" wp14:editId="2E5C84E0">
                <wp:simplePos x="0" y="0"/>
                <wp:positionH relativeFrom="column">
                  <wp:posOffset>4288790</wp:posOffset>
                </wp:positionH>
                <wp:positionV relativeFrom="paragraph">
                  <wp:posOffset>182880</wp:posOffset>
                </wp:positionV>
                <wp:extent cx="2114550" cy="638175"/>
                <wp:effectExtent l="0" t="0" r="19050" b="28575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B7C3" w14:textId="6BCC24A0" w:rsidR="00040D95" w:rsidRPr="00822A7F" w:rsidRDefault="00CB60BB" w:rsidP="00822A7F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040D95"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263155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顏色</w:t>
                            </w:r>
                            <w:r w:rsidR="00040D95"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263155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紅色為主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759B9" id="矩形: 圓角 27" o:spid="_x0000_s1036" style="position:absolute;margin-left:337.7pt;margin-top:14.4pt;width:166.5pt;height:5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" fillcolor="#ee6142 [3206]" strokecolor="#8a220c [1606]" strokeweight="1pt">
                <v:stroke joinstyle="miter"/>
                <v:textbox>
                  <w:txbxContent>
                    <w:p w14:paraId="40E7B7C3" w14:textId="6BCC24A0" w:rsidR="00040D95" w:rsidRPr="00822A7F" w:rsidRDefault="00CB60BB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040D95"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="00263155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顏色</w:t>
                      </w:r>
                      <w:r w:rsidR="00040D95"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263155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紅色為主</w:t>
                      </w:r>
                    </w:p>
                  </w:txbxContent>
                </v:textbox>
              </v:roundrect>
            </w:pict>
          </mc:Fallback>
        </mc:AlternateContent>
      </w:r>
      <w:r w:rsidR="00B73932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9518FD" wp14:editId="1A695D4D">
                <wp:simplePos x="0" y="0"/>
                <wp:positionH relativeFrom="column">
                  <wp:posOffset>-226060</wp:posOffset>
                </wp:positionH>
                <wp:positionV relativeFrom="paragraph">
                  <wp:posOffset>106680</wp:posOffset>
                </wp:positionV>
                <wp:extent cx="2105025" cy="704850"/>
                <wp:effectExtent l="0" t="0" r="28575" b="1905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6743" w14:textId="77777777" w:rsidR="00822A7F" w:rsidRDefault="0083641A" w:rsidP="00822A7F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822A7F"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讀音：</w:t>
                            </w:r>
                          </w:p>
                          <w:p w14:paraId="4F01AA33" w14:textId="04D02BA1" w:rsidR="0083641A" w:rsidRPr="00822A7F" w:rsidRDefault="00822A7F" w:rsidP="00822A7F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3641A"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和「福」相同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518FD" id="矩形: 圓角 16" o:spid="_x0000_s1037" style="position:absolute;margin-left:-17.8pt;margin-top:8.4pt;width:165.7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" fillcolor="#ee6142 [3206]" strokecolor="#8a220c [1606]" strokeweight="1pt">
                <v:stroke joinstyle="miter"/>
                <v:textbox>
                  <w:txbxContent>
                    <w:p w14:paraId="6A4F6743" w14:textId="77777777" w:rsidR="00822A7F" w:rsidRDefault="0083641A" w:rsidP="00822A7F">
                      <w:pPr>
                        <w:ind w:left="630" w:hanging="630"/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822A7F"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讀音：</w:t>
                      </w:r>
                    </w:p>
                    <w:p w14:paraId="4F01AA33" w14:textId="04D02BA1" w:rsidR="0083641A" w:rsidRPr="00822A7F" w:rsidRDefault="00822A7F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83641A"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和「福」相同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7CBE8B" w14:textId="0B5B827A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9E5552A" w14:textId="5777C1CF" w:rsidR="00F46408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BA0647" wp14:editId="1A2A9674">
                <wp:simplePos x="0" y="0"/>
                <wp:positionH relativeFrom="margin">
                  <wp:posOffset>4345940</wp:posOffset>
                </wp:positionH>
                <wp:positionV relativeFrom="paragraph">
                  <wp:posOffset>8255</wp:posOffset>
                </wp:positionV>
                <wp:extent cx="2038350" cy="904875"/>
                <wp:effectExtent l="723900" t="304800" r="76200" b="85725"/>
                <wp:wrapNone/>
                <wp:docPr id="26" name="圖說文字: 直線不加上框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25470"/>
                            <a:gd name="adj2" fmla="val -2755"/>
                            <a:gd name="adj3" fmla="val -25461"/>
                            <a:gd name="adj4" fmla="val -31961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51D08" w14:textId="77777777" w:rsidR="00040D95" w:rsidRPr="000E38F9" w:rsidRDefault="00040D95" w:rsidP="00822A7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象徵 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A0647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26" o:spid="_x0000_s1038" type="#_x0000_t41" style="position:absolute;margin-left:342.2pt;margin-top:.65pt;width:160.5pt;height:71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" adj="-6904,-5500,-595,-5502" fillcolor="white [3201]" strokecolor="#ee6142 [3206]" strokeweight="1pt">
                <v:textbox>
                  <w:txbxContent>
                    <w:p w14:paraId="6D751D08" w14:textId="77777777" w:rsidR="00040D95" w:rsidRPr="000E38F9" w:rsidRDefault="00040D95" w:rsidP="00822A7F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象徵 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423EB0" wp14:editId="28530661">
                <wp:simplePos x="0" y="0"/>
                <wp:positionH relativeFrom="margin">
                  <wp:posOffset>-197485</wp:posOffset>
                </wp:positionH>
                <wp:positionV relativeFrom="paragraph">
                  <wp:posOffset>65405</wp:posOffset>
                </wp:positionV>
                <wp:extent cx="2038350" cy="904875"/>
                <wp:effectExtent l="57150" t="323850" r="628650" b="85725"/>
                <wp:wrapNone/>
                <wp:docPr id="12" name="圖說文字: 直線不加上框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24417"/>
                            <a:gd name="adj2" fmla="val 101451"/>
                            <a:gd name="adj3" fmla="val -27565"/>
                            <a:gd name="adj4" fmla="val 125983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73862" w14:textId="582F28E5" w:rsidR="000D1750" w:rsidRPr="000E38F9" w:rsidRDefault="005E0C57" w:rsidP="000D1750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表示有</w:t>
                            </w:r>
                            <w:r w:rsidR="000D1750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0D1750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</w:t>
                            </w:r>
                            <w:r w:rsidR="000D1750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3EB0" id="圖說文字: 直線不加上框線 12" o:spid="_x0000_s1039" type="#_x0000_t41" style="position:absolute;margin-left:-15.55pt;margin-top:5.15pt;width:160.5pt;height:71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" adj="27212,-5954,21913,-5274" fillcolor="white [3201]" strokecolor="#ee6142 [3206]" strokeweight="1pt">
                <v:textbox>
                  <w:txbxContent>
                    <w:p w14:paraId="6AD73862" w14:textId="582F28E5" w:rsidR="000D1750" w:rsidRPr="000E38F9" w:rsidRDefault="005E0C57" w:rsidP="000D1750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表示有</w:t>
                      </w:r>
                      <w:r w:rsidR="000D1750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0D1750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</w:t>
                      </w:r>
                      <w:r w:rsidR="000D1750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506A4C6" w14:textId="18E2296F" w:rsidR="00F46408" w:rsidRDefault="00F46408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1ECC68C" w14:textId="4DF13A9D" w:rsidR="00F46408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C9189B" wp14:editId="6E8A4549">
                <wp:simplePos x="0" y="0"/>
                <wp:positionH relativeFrom="column">
                  <wp:posOffset>2059940</wp:posOffset>
                </wp:positionH>
                <wp:positionV relativeFrom="paragraph">
                  <wp:posOffset>147955</wp:posOffset>
                </wp:positionV>
                <wp:extent cx="2114550" cy="609600"/>
                <wp:effectExtent l="0" t="0" r="19050" b="19050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6CDC5" w14:textId="3D3F5D45" w:rsidR="00822A7F" w:rsidRPr="00822A7F" w:rsidRDefault="00822A7F" w:rsidP="00822A7F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壽命長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9189B" id="矩形: 圓角 24" o:spid="_x0000_s1041" style="position:absolute;margin-left:162.2pt;margin-top:11.65pt;width:166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" fillcolor="#ee6142 [3206]" strokecolor="#8a220c [1606]" strokeweight="1pt">
                <v:stroke joinstyle="miter"/>
                <v:textbox>
                  <w:txbxContent>
                    <w:p w14:paraId="2E46CDC5" w14:textId="3D3F5D45" w:rsidR="00822A7F" w:rsidRPr="00822A7F" w:rsidRDefault="00822A7F" w:rsidP="00822A7F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壽命長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9C89B1" w14:textId="131902B6" w:rsidR="00F46408" w:rsidRDefault="00F46408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40F3CBA" w14:textId="279FAAF4" w:rsidR="000D1750" w:rsidRDefault="009F728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3BD75" wp14:editId="238DC94A">
                <wp:simplePos x="0" y="0"/>
                <wp:positionH relativeFrom="margin">
                  <wp:posOffset>2115820</wp:posOffset>
                </wp:positionH>
                <wp:positionV relativeFrom="paragraph">
                  <wp:posOffset>40005</wp:posOffset>
                </wp:positionV>
                <wp:extent cx="2038350" cy="904875"/>
                <wp:effectExtent l="57150" t="1276350" r="76200" b="85725"/>
                <wp:wrapNone/>
                <wp:docPr id="23" name="圖說文字: 直線不加上框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04875"/>
                        </a:xfrm>
                        <a:prstGeom prst="callout1">
                          <a:avLst>
                            <a:gd name="adj1" fmla="val -39154"/>
                            <a:gd name="adj2" fmla="val 44910"/>
                            <a:gd name="adj3" fmla="val -131776"/>
                            <a:gd name="adj4" fmla="val 43740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CAC6A" w14:textId="3985C47D" w:rsidR="00822A7F" w:rsidRPr="000E38F9" w:rsidRDefault="00822A7F" w:rsidP="00822A7F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象徵</w:t>
                            </w:r>
                            <w:r w:rsidR="003C3FB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</w:t>
                            </w:r>
                            <w:r w:rsidR="003C3FB3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BD75" id="圖說文字: 直線不加上框線 23" o:spid="_x0000_s1042" type="#_x0000_t41" style="position:absolute;margin-left:166.6pt;margin-top:3.15pt;width:160.5pt;height:71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" adj="9448,-28464,9701,-8457" fillcolor="white [3201]" strokecolor="#ee6142 [3206]" strokeweight="1pt">
                <v:textbox>
                  <w:txbxContent>
                    <w:p w14:paraId="48DCAC6A" w14:textId="3985C47D" w:rsidR="00822A7F" w:rsidRPr="000E38F9" w:rsidRDefault="00822A7F" w:rsidP="00822A7F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象徵</w:t>
                      </w:r>
                      <w:r w:rsidR="003C3FB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 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</w:t>
                      </w:r>
                      <w:r w:rsidR="003C3FB3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7ED3F" w14:textId="4237B857" w:rsidR="000D1750" w:rsidRDefault="000D175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DED65DB" w14:textId="5F720531" w:rsidR="000D1750" w:rsidRDefault="000D175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36BBFCD" w14:textId="74DFB662" w:rsidR="000D1750" w:rsidRDefault="000D175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D94785E" w14:textId="400D2448" w:rsidR="00F46408" w:rsidRDefault="008F487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0679C3" wp14:editId="5CC4506A">
                <wp:simplePos x="0" y="0"/>
                <wp:positionH relativeFrom="column">
                  <wp:posOffset>4003040</wp:posOffset>
                </wp:positionH>
                <wp:positionV relativeFrom="paragraph">
                  <wp:posOffset>5080</wp:posOffset>
                </wp:positionV>
                <wp:extent cx="723900" cy="428625"/>
                <wp:effectExtent l="0" t="0" r="19050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32D5FD" w14:textId="7B6CF8AA" w:rsidR="009F7283" w:rsidRPr="000D1750" w:rsidRDefault="009F7283" w:rsidP="004559F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葫蘆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679C3" id="文字方塊 30" o:spid="_x0000_s1044" type="#_x0000_t202" style="position:absolute;margin-left:315.2pt;margin-top:.4pt;width:57pt;height:33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" fillcolor="#dbf0e6 [661]" strokecolor="#d2bb9d [2414]" strokeweight=".5pt">
                <v:textbox>
                  <w:txbxContent>
                    <w:p w14:paraId="5D32D5FD" w14:textId="7B6CF8AA" w:rsidR="009F7283" w:rsidRPr="000D1750" w:rsidRDefault="009F7283" w:rsidP="004559F6">
                      <w:pPr>
                        <w:jc w:val="center"/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葫蘆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anchor distT="0" distB="0" distL="114300" distR="114300" simplePos="0" relativeHeight="251770880" behindDoc="0" locked="0" layoutInCell="1" allowOverlap="1" wp14:anchorId="636A88A2" wp14:editId="1833276E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2076450" cy="1371165"/>
            <wp:effectExtent l="57150" t="57150" r="57150" b="57785"/>
            <wp:wrapNone/>
            <wp:docPr id="29" name="圖片 29" descr="一張含有 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布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71165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83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B2892F" wp14:editId="40C19B9B">
                <wp:simplePos x="0" y="0"/>
                <wp:positionH relativeFrom="column">
                  <wp:posOffset>-161925</wp:posOffset>
                </wp:positionH>
                <wp:positionV relativeFrom="paragraph">
                  <wp:posOffset>209550</wp:posOffset>
                </wp:positionV>
                <wp:extent cx="2105025" cy="704850"/>
                <wp:effectExtent l="0" t="0" r="28575" b="1905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61861" w14:textId="77777777" w:rsidR="009F7283" w:rsidRDefault="009F7283" w:rsidP="009F7283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讀音：</w:t>
                            </w:r>
                          </w:p>
                          <w:p w14:paraId="1151F8EA" w14:textId="3270B1CA" w:rsidR="009F7283" w:rsidRPr="00822A7F" w:rsidRDefault="009F7283" w:rsidP="009F7283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和「福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祿</w:t>
                            </w:r>
                            <w:r w:rsidRPr="00822A7F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」相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2892F" id="矩形: 圓角 33" o:spid="_x0000_s1045" style="position:absolute;margin-left:-12.75pt;margin-top:16.5pt;width:165.75pt;height:5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" fillcolor="#4db587 [3205]" strokecolor="#255a43 [1605]" strokeweight="1pt">
                <v:stroke joinstyle="miter"/>
                <v:textbox>
                  <w:txbxContent>
                    <w:p w14:paraId="17361861" w14:textId="77777777" w:rsidR="009F7283" w:rsidRDefault="009F7283" w:rsidP="009F7283">
                      <w:pPr>
                        <w:ind w:left="630" w:hanging="630"/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讀音：</w:t>
                      </w:r>
                    </w:p>
                    <w:p w14:paraId="1151F8EA" w14:textId="3270B1CA" w:rsidR="009F7283" w:rsidRPr="00822A7F" w:rsidRDefault="009F7283" w:rsidP="009F7283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和「福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祿</w:t>
                      </w:r>
                      <w:r w:rsidRPr="00822A7F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」相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AE32F8" w14:textId="6BF29858" w:rsidR="00EC131B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CA8282" wp14:editId="15BF4754">
                <wp:simplePos x="0" y="0"/>
                <wp:positionH relativeFrom="column">
                  <wp:posOffset>4467225</wp:posOffset>
                </wp:positionH>
                <wp:positionV relativeFrom="paragraph">
                  <wp:posOffset>231775</wp:posOffset>
                </wp:positionV>
                <wp:extent cx="2105025" cy="704850"/>
                <wp:effectExtent l="0" t="0" r="28575" b="1905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5828B" w14:textId="06574A33" w:rsidR="004D32BE" w:rsidRPr="00822A7F" w:rsidRDefault="004D32BE" w:rsidP="004D32BE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枝葉茂盛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8282" id="矩形: 圓角 48" o:spid="_x0000_s1046" style="position:absolute;margin-left:351.75pt;margin-top:18.25pt;width:165.75pt;height:5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" fillcolor="#4db587 [3205]" strokecolor="#255a43 [1605]" strokeweight="1pt">
                <v:stroke joinstyle="miter"/>
                <v:textbox>
                  <w:txbxContent>
                    <w:p w14:paraId="5185828B" w14:textId="06574A33" w:rsidR="004D32BE" w:rsidRPr="00822A7F" w:rsidRDefault="004D32BE" w:rsidP="004D32BE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枝葉茂盛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2156A8" w14:textId="239C315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BF20EB0" w14:textId="6E9D0CF8" w:rsidR="00EC131B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7C8688" wp14:editId="647C435F">
                <wp:simplePos x="0" y="0"/>
                <wp:positionH relativeFrom="margin">
                  <wp:posOffset>-121285</wp:posOffset>
                </wp:positionH>
                <wp:positionV relativeFrom="paragraph">
                  <wp:posOffset>128270</wp:posOffset>
                </wp:positionV>
                <wp:extent cx="2038350" cy="676275"/>
                <wp:effectExtent l="57150" t="95250" r="533400" b="85725"/>
                <wp:wrapNone/>
                <wp:docPr id="31" name="圖說文字: 直線不加上框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76275"/>
                        </a:xfrm>
                        <a:prstGeom prst="callout1">
                          <a:avLst>
                            <a:gd name="adj1" fmla="val -1259"/>
                            <a:gd name="adj2" fmla="val 94909"/>
                            <a:gd name="adj3" fmla="val -4407"/>
                            <a:gd name="adj4" fmla="val 122245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6824" w14:textId="3AA430A5" w:rsidR="009F7283" w:rsidRPr="000E38F9" w:rsidRDefault="009F7283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表示</w:t>
                            </w:r>
                            <w:r w:rsidR="004D32BE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多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</w:t>
                            </w:r>
                            <w:r w:rsidR="004D32BE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8688" id="圖說文字: 直線不加上框線 31" o:spid="_x0000_s1047" type="#_x0000_t41" style="position:absolute;margin-left:-9.55pt;margin-top:10.1pt;width:160.5pt;height:53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" adj="26405,-952,20500,-272" fillcolor="white [3201]" strokecolor="#4db587 [3205]" strokeweight="1pt">
                <v:textbox>
                  <w:txbxContent>
                    <w:p w14:paraId="79E66824" w14:textId="3AA430A5" w:rsidR="009F7283" w:rsidRPr="000E38F9" w:rsidRDefault="009F7283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表示</w:t>
                      </w:r>
                      <w:r w:rsidR="004D32BE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多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</w:t>
                      </w:r>
                      <w:r w:rsidR="004D32BE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1C4DCA7" w14:textId="32A00BAB" w:rsidR="00EC131B" w:rsidRDefault="008F4879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6B1DC2" wp14:editId="20DDD8DE">
                <wp:simplePos x="0" y="0"/>
                <wp:positionH relativeFrom="margin">
                  <wp:posOffset>4507865</wp:posOffset>
                </wp:positionH>
                <wp:positionV relativeFrom="paragraph">
                  <wp:posOffset>150495</wp:posOffset>
                </wp:positionV>
                <wp:extent cx="2038350" cy="695325"/>
                <wp:effectExtent l="552450" t="400050" r="76200" b="85725"/>
                <wp:wrapNone/>
                <wp:docPr id="47" name="圖說文字: 直線不加上框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callout1">
                          <a:avLst>
                            <a:gd name="adj1" fmla="val -46465"/>
                            <a:gd name="adj2" fmla="val 5189"/>
                            <a:gd name="adj3" fmla="val -46873"/>
                            <a:gd name="adj4" fmla="val -24017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C8118" w14:textId="77777777" w:rsidR="004D32BE" w:rsidRPr="000E38F9" w:rsidRDefault="004D32BE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寓意 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C2" id="圖說文字: 直線不加上框線 47" o:spid="_x0000_s1049" type="#_x0000_t41" style="position:absolute;margin-left:354.95pt;margin-top:11.85pt;width:160.5pt;height:5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" adj="-5188,-10125,1121,-10036" fillcolor="white [3201]" strokecolor="#4db587 [3205]" strokeweight="1pt">
                <v:textbox>
                  <w:txbxContent>
                    <w:p w14:paraId="086C8118" w14:textId="77777777" w:rsidR="004D32BE" w:rsidRPr="000E38F9" w:rsidRDefault="004D32BE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寓意 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B8806" w14:textId="2F09AF21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01A44AF" w14:textId="562DAC46" w:rsidR="00B73932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1DE5D2" wp14:editId="7BF2F449">
                <wp:simplePos x="0" y="0"/>
                <wp:positionH relativeFrom="column">
                  <wp:posOffset>2200275</wp:posOffset>
                </wp:positionH>
                <wp:positionV relativeFrom="paragraph">
                  <wp:posOffset>94615</wp:posOffset>
                </wp:positionV>
                <wp:extent cx="2105025" cy="704850"/>
                <wp:effectExtent l="0" t="0" r="28575" b="19050"/>
                <wp:wrapNone/>
                <wp:docPr id="43" name="矩形: 圓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6081C" w14:textId="54524C4A" w:rsidR="004D32BE" w:rsidRPr="00822A7F" w:rsidRDefault="004D32BE" w:rsidP="004D32BE">
                            <w:pPr>
                              <w:ind w:left="630" w:hanging="63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DFKai-SB" w:eastAsia="DFKai-SB" w:hAnsi="DFKai-S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特性</w:t>
                            </w:r>
                            <w:r w:rsidRPr="0083641A">
                              <w:rPr>
                                <w:rFonts w:ascii="DFKai-SB" w:eastAsia="DFKai-SB" w:hAnsi="DFKai-S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多籽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DE5D2" id="矩形: 圓角 43" o:spid="_x0000_s1052" style="position:absolute;margin-left:173.25pt;margin-top:7.45pt;width:165.75pt;height:5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" fillcolor="#4db587 [3205]" strokecolor="#255a43 [1605]" strokeweight="1pt">
                <v:stroke joinstyle="miter"/>
                <v:textbox>
                  <w:txbxContent>
                    <w:p w14:paraId="3136081C" w14:textId="54524C4A" w:rsidR="004D32BE" w:rsidRPr="00822A7F" w:rsidRDefault="004D32BE" w:rsidP="004D32BE">
                      <w:pPr>
                        <w:ind w:left="630" w:hanging="630"/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特性</w:t>
                      </w:r>
                      <w:r w:rsidRPr="0083641A">
                        <w:rPr>
                          <w:rFonts w:ascii="DFKai-SB" w:eastAsia="DFKai-SB" w:hAnsi="DFKai-SB"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多籽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CEA0DC" w14:textId="2DB39C73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969BDE8" w14:textId="11C591BA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2C2548F" w14:textId="7F48A6B6" w:rsidR="00B73932" w:rsidRDefault="004D32BE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lang w:val="x-non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2FEB37" wp14:editId="66DEF6B8">
                <wp:simplePos x="0" y="0"/>
                <wp:positionH relativeFrom="margin">
                  <wp:posOffset>2240915</wp:posOffset>
                </wp:positionH>
                <wp:positionV relativeFrom="paragraph">
                  <wp:posOffset>13970</wp:posOffset>
                </wp:positionV>
                <wp:extent cx="2038350" cy="695325"/>
                <wp:effectExtent l="57150" t="1200150" r="76200" b="85725"/>
                <wp:wrapNone/>
                <wp:docPr id="42" name="圖說文字: 直線不加上框線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callout1">
                          <a:avLst>
                            <a:gd name="adj1" fmla="val -87560"/>
                            <a:gd name="adj2" fmla="val 47245"/>
                            <a:gd name="adj3" fmla="val -159202"/>
                            <a:gd name="adj4" fmla="val 46544"/>
                          </a:avLst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87989" w14:textId="57D623E0" w:rsidR="004D32BE" w:rsidRPr="000E38F9" w:rsidRDefault="004D32BE" w:rsidP="009F728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 xml:space="preserve">寓意 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EB37" id="圖說文字: 直線不加上框線 42" o:spid="_x0000_s1053" type="#_x0000_t41" style="position:absolute;margin-left:176.45pt;margin-top:1.1pt;width:160.5pt;height:5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" adj="10054,-34388,10205,-18913" fillcolor="white [3201]" strokecolor="#4db587 [3205]" strokeweight="1pt">
                <v:textbox>
                  <w:txbxContent>
                    <w:p w14:paraId="34987989" w14:textId="57D623E0" w:rsidR="004D32BE" w:rsidRPr="000E38F9" w:rsidRDefault="004D32BE" w:rsidP="009F728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 xml:space="preserve">寓意 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1BA03" w14:textId="110CF5F8" w:rsidR="00B73932" w:rsidRDefault="00B7393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717C754" w14:textId="785E2B7E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50AC9BC" w14:textId="45CDF54F" w:rsidR="007D6FEA" w:rsidRDefault="007D6FEA" w:rsidP="00E57054">
      <w:pPr>
        <w:pStyle w:val="af4"/>
        <w:ind w:left="360" w:hanging="360"/>
      </w:pPr>
      <w:r>
        <w:t>2.</w:t>
      </w:r>
      <w:r>
        <w:rPr>
          <w:rFonts w:hint="eastAsia"/>
        </w:rPr>
        <w:t>假如你是臣子，要向皇帝</w:t>
      </w:r>
      <w:r w:rsidR="00E57054">
        <w:rPr>
          <w:rFonts w:hint="eastAsia"/>
        </w:rPr>
        <w:t>獻</w:t>
      </w:r>
      <w:r>
        <w:rPr>
          <w:rFonts w:hint="eastAsia"/>
        </w:rPr>
        <w:t>上「福祿萬代紋葫蘆瓶」，你會怎樣向他講解</w:t>
      </w:r>
      <w:r w:rsidR="008510D0">
        <w:rPr>
          <w:rFonts w:hint="eastAsia"/>
        </w:rPr>
        <w:t>「</w:t>
      </w:r>
      <w:r w:rsidR="00F01BC1">
        <w:rPr>
          <w:rFonts w:hint="eastAsia"/>
        </w:rPr>
        <w:t>這是一個吉祥之物」</w:t>
      </w:r>
      <w:r>
        <w:rPr>
          <w:rFonts w:hint="eastAsia"/>
        </w:rPr>
        <w:t>？寫一寫，說一說。</w:t>
      </w:r>
    </w:p>
    <w:p w14:paraId="27B155FC" w14:textId="38DD70A8" w:rsidR="007D6FEA" w:rsidRDefault="00E57054" w:rsidP="007D6FEA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37B7D9" wp14:editId="4E8D3741">
                <wp:simplePos x="0" y="0"/>
                <wp:positionH relativeFrom="column">
                  <wp:posOffset>212090</wp:posOffset>
                </wp:positionH>
                <wp:positionV relativeFrom="paragraph">
                  <wp:posOffset>66040</wp:posOffset>
                </wp:positionV>
                <wp:extent cx="6286500" cy="1333500"/>
                <wp:effectExtent l="76200" t="76200" r="95250" b="95250"/>
                <wp:wrapNone/>
                <wp:docPr id="54" name="矩形: 圓角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333500"/>
                        </a:xfrm>
                        <a:prstGeom prst="roundRect">
                          <a:avLst>
                            <a:gd name="adj" fmla="val 12381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BD703" w14:textId="40EC5F2F" w:rsidR="00E57054" w:rsidRPr="00273A14" w:rsidRDefault="00E57054" w:rsidP="00A54746">
                            <w:pPr>
                              <w:pStyle w:val="af2"/>
                              <w:jc w:val="both"/>
                              <w:rPr>
                                <w:rFonts w:ascii="新細明體" w:eastAsia="新細明體" w:hAnsi="新細明體" w:cs="新細明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37B7D9" id="矩形: 圓角 54" o:spid="_x0000_s1046" style="position:absolute;left:0;text-align:left;margin-left:16.7pt;margin-top:5.2pt;width:495pt;height:1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" fillcolor="white [3201]" strokecolor="#0070c0" strokeweight="1pt">
                <v:stroke joinstyle="miter"/>
                <v:textbox>
                  <w:txbxContent>
                    <w:p w14:paraId="4D9BD703" w14:textId="40EC5F2F" w:rsidR="00E57054" w:rsidRPr="00273A14" w:rsidRDefault="00E57054" w:rsidP="00A54746">
                      <w:pPr>
                        <w:pStyle w:val="af2"/>
                        <w:jc w:val="both"/>
                        <w:rPr>
                          <w:rFonts w:ascii="新細明體" w:eastAsia="新細明體" w:hAnsi="新細明體" w:cs="新細明體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E4794F" w14:textId="450EA816" w:rsidR="00E57054" w:rsidRDefault="00E57054" w:rsidP="007D6FEA">
      <w:pPr>
        <w:pStyle w:val="af4"/>
      </w:pPr>
    </w:p>
    <w:p w14:paraId="372D3F5A" w14:textId="77777777" w:rsidR="007D6FEA" w:rsidRPr="007D6FEA" w:rsidRDefault="007D6FEA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sectPr w:rsidR="007D6FEA" w:rsidRPr="007D6FEA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C5BDA" w14:textId="77777777" w:rsidR="00A06944" w:rsidRDefault="00A06944" w:rsidP="00465C96">
      <w:r>
        <w:separator/>
      </w:r>
    </w:p>
  </w:endnote>
  <w:endnote w:type="continuationSeparator" w:id="0">
    <w:p w14:paraId="2C15810C" w14:textId="77777777" w:rsidR="00A06944" w:rsidRDefault="00A06944" w:rsidP="00465C96">
      <w:r>
        <w:continuationSeparator/>
      </w:r>
    </w:p>
  </w:endnote>
  <w:endnote w:type="continuationNotice" w:id="1">
    <w:p w14:paraId="58524B63" w14:textId="77777777" w:rsidR="00A06944" w:rsidRDefault="00A06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868AA" w14:textId="77777777" w:rsidR="00A06944" w:rsidRDefault="00A06944" w:rsidP="00465C96">
      <w:r>
        <w:separator/>
      </w:r>
    </w:p>
  </w:footnote>
  <w:footnote w:type="continuationSeparator" w:id="0">
    <w:p w14:paraId="2FDF2471" w14:textId="77777777" w:rsidR="00A06944" w:rsidRDefault="00A06944" w:rsidP="00465C96">
      <w:r>
        <w:continuationSeparator/>
      </w:r>
    </w:p>
  </w:footnote>
  <w:footnote w:type="continuationNotice" w:id="1">
    <w:p w14:paraId="107508A2" w14:textId="77777777" w:rsidR="00A06944" w:rsidRDefault="00A069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6A1E438E" w:rsidR="00465C96" w:rsidRDefault="00D06EA6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26128A8F" wp14:editId="5717565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43" cy="1077965"/>
          <wp:effectExtent l="0" t="0" r="4445" b="8255"/>
          <wp:wrapNone/>
          <wp:docPr id="1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1240C"/>
    <w:rsid w:val="0001592D"/>
    <w:rsid w:val="000214DD"/>
    <w:rsid w:val="00023F7D"/>
    <w:rsid w:val="00027603"/>
    <w:rsid w:val="000307DE"/>
    <w:rsid w:val="00034224"/>
    <w:rsid w:val="00035EED"/>
    <w:rsid w:val="000369C7"/>
    <w:rsid w:val="00040566"/>
    <w:rsid w:val="0004078D"/>
    <w:rsid w:val="00040D95"/>
    <w:rsid w:val="00054C5A"/>
    <w:rsid w:val="00056AF4"/>
    <w:rsid w:val="000661D6"/>
    <w:rsid w:val="000702B4"/>
    <w:rsid w:val="00084F4B"/>
    <w:rsid w:val="00085139"/>
    <w:rsid w:val="000874C3"/>
    <w:rsid w:val="000A204E"/>
    <w:rsid w:val="000B5BC5"/>
    <w:rsid w:val="000B602A"/>
    <w:rsid w:val="000D1750"/>
    <w:rsid w:val="000E38F9"/>
    <w:rsid w:val="000E4F79"/>
    <w:rsid w:val="000F5CAF"/>
    <w:rsid w:val="00101337"/>
    <w:rsid w:val="001412D4"/>
    <w:rsid w:val="001460D9"/>
    <w:rsid w:val="00146162"/>
    <w:rsid w:val="00147F89"/>
    <w:rsid w:val="00153E5D"/>
    <w:rsid w:val="00155054"/>
    <w:rsid w:val="00157029"/>
    <w:rsid w:val="00160D70"/>
    <w:rsid w:val="00163F54"/>
    <w:rsid w:val="00165B48"/>
    <w:rsid w:val="001764E5"/>
    <w:rsid w:val="00176B6F"/>
    <w:rsid w:val="001818A6"/>
    <w:rsid w:val="00182C10"/>
    <w:rsid w:val="001843EF"/>
    <w:rsid w:val="00185F29"/>
    <w:rsid w:val="001922E0"/>
    <w:rsid w:val="001A2F95"/>
    <w:rsid w:val="001A4F4D"/>
    <w:rsid w:val="001B3571"/>
    <w:rsid w:val="001C0ADE"/>
    <w:rsid w:val="001C0E85"/>
    <w:rsid w:val="001C2551"/>
    <w:rsid w:val="001C3888"/>
    <w:rsid w:val="001C507B"/>
    <w:rsid w:val="001C7D71"/>
    <w:rsid w:val="001D22AE"/>
    <w:rsid w:val="001D41AA"/>
    <w:rsid w:val="001D5394"/>
    <w:rsid w:val="001E4DD3"/>
    <w:rsid w:val="001F4025"/>
    <w:rsid w:val="001F42FD"/>
    <w:rsid w:val="001F571B"/>
    <w:rsid w:val="0020069A"/>
    <w:rsid w:val="00200B39"/>
    <w:rsid w:val="00213CA0"/>
    <w:rsid w:val="00216146"/>
    <w:rsid w:val="00234D8C"/>
    <w:rsid w:val="002352E5"/>
    <w:rsid w:val="00253473"/>
    <w:rsid w:val="00257B1E"/>
    <w:rsid w:val="00263155"/>
    <w:rsid w:val="0026398C"/>
    <w:rsid w:val="00273A14"/>
    <w:rsid w:val="00275356"/>
    <w:rsid w:val="002811C2"/>
    <w:rsid w:val="002864E7"/>
    <w:rsid w:val="002903A7"/>
    <w:rsid w:val="002A3EAB"/>
    <w:rsid w:val="002B052F"/>
    <w:rsid w:val="002B05C7"/>
    <w:rsid w:val="002C4803"/>
    <w:rsid w:val="002C4C92"/>
    <w:rsid w:val="002C5663"/>
    <w:rsid w:val="002C5FEB"/>
    <w:rsid w:val="002C7917"/>
    <w:rsid w:val="002C7E69"/>
    <w:rsid w:val="002D039A"/>
    <w:rsid w:val="002D517B"/>
    <w:rsid w:val="002E587D"/>
    <w:rsid w:val="002F7863"/>
    <w:rsid w:val="00302AB2"/>
    <w:rsid w:val="003043A3"/>
    <w:rsid w:val="003122DE"/>
    <w:rsid w:val="00313AB2"/>
    <w:rsid w:val="003146F5"/>
    <w:rsid w:val="00314800"/>
    <w:rsid w:val="00321D20"/>
    <w:rsid w:val="00343F3A"/>
    <w:rsid w:val="00345406"/>
    <w:rsid w:val="00346EA8"/>
    <w:rsid w:val="00350B05"/>
    <w:rsid w:val="00354E30"/>
    <w:rsid w:val="0036573B"/>
    <w:rsid w:val="00365FA4"/>
    <w:rsid w:val="0037223D"/>
    <w:rsid w:val="00393108"/>
    <w:rsid w:val="003A0092"/>
    <w:rsid w:val="003A2D1A"/>
    <w:rsid w:val="003B01AD"/>
    <w:rsid w:val="003B1626"/>
    <w:rsid w:val="003C0384"/>
    <w:rsid w:val="003C15AA"/>
    <w:rsid w:val="003C3FB3"/>
    <w:rsid w:val="003C6619"/>
    <w:rsid w:val="003D3BD1"/>
    <w:rsid w:val="003D6F08"/>
    <w:rsid w:val="003E3F00"/>
    <w:rsid w:val="003F6AF9"/>
    <w:rsid w:val="00402B7F"/>
    <w:rsid w:val="004110E6"/>
    <w:rsid w:val="004243E3"/>
    <w:rsid w:val="004254C4"/>
    <w:rsid w:val="00426223"/>
    <w:rsid w:val="0042650F"/>
    <w:rsid w:val="00433BF3"/>
    <w:rsid w:val="0044073A"/>
    <w:rsid w:val="004413A5"/>
    <w:rsid w:val="004559F6"/>
    <w:rsid w:val="00460678"/>
    <w:rsid w:val="004607AF"/>
    <w:rsid w:val="0046458E"/>
    <w:rsid w:val="00465C96"/>
    <w:rsid w:val="00493ABB"/>
    <w:rsid w:val="004957FF"/>
    <w:rsid w:val="00497880"/>
    <w:rsid w:val="004A2D66"/>
    <w:rsid w:val="004B754B"/>
    <w:rsid w:val="004B79B8"/>
    <w:rsid w:val="004C4C64"/>
    <w:rsid w:val="004D0121"/>
    <w:rsid w:val="004D32BE"/>
    <w:rsid w:val="004D4A79"/>
    <w:rsid w:val="004E186E"/>
    <w:rsid w:val="004F00AA"/>
    <w:rsid w:val="004F0D9D"/>
    <w:rsid w:val="00501B61"/>
    <w:rsid w:val="00501FD9"/>
    <w:rsid w:val="005037E5"/>
    <w:rsid w:val="0050766D"/>
    <w:rsid w:val="00520DB5"/>
    <w:rsid w:val="005226E2"/>
    <w:rsid w:val="00524D68"/>
    <w:rsid w:val="00525664"/>
    <w:rsid w:val="00535213"/>
    <w:rsid w:val="005551F2"/>
    <w:rsid w:val="00555A08"/>
    <w:rsid w:val="005566A0"/>
    <w:rsid w:val="00561271"/>
    <w:rsid w:val="005619BC"/>
    <w:rsid w:val="0056214B"/>
    <w:rsid w:val="00563F01"/>
    <w:rsid w:val="00570F88"/>
    <w:rsid w:val="00573297"/>
    <w:rsid w:val="00574311"/>
    <w:rsid w:val="00584079"/>
    <w:rsid w:val="005872F8"/>
    <w:rsid w:val="005B3608"/>
    <w:rsid w:val="005B6C15"/>
    <w:rsid w:val="005C181D"/>
    <w:rsid w:val="005C4E2E"/>
    <w:rsid w:val="005E0C57"/>
    <w:rsid w:val="005E256F"/>
    <w:rsid w:val="005E600A"/>
    <w:rsid w:val="005F6706"/>
    <w:rsid w:val="005F7C4A"/>
    <w:rsid w:val="00615BE5"/>
    <w:rsid w:val="00621AC4"/>
    <w:rsid w:val="00621C51"/>
    <w:rsid w:val="00627177"/>
    <w:rsid w:val="0063046D"/>
    <w:rsid w:val="00635355"/>
    <w:rsid w:val="00641E16"/>
    <w:rsid w:val="00645D44"/>
    <w:rsid w:val="0065148B"/>
    <w:rsid w:val="00655836"/>
    <w:rsid w:val="0065780D"/>
    <w:rsid w:val="0066607E"/>
    <w:rsid w:val="0067343D"/>
    <w:rsid w:val="00674E5A"/>
    <w:rsid w:val="0067719B"/>
    <w:rsid w:val="00690482"/>
    <w:rsid w:val="00692BA0"/>
    <w:rsid w:val="00692C1C"/>
    <w:rsid w:val="006959A7"/>
    <w:rsid w:val="006C3760"/>
    <w:rsid w:val="006D06C7"/>
    <w:rsid w:val="006D25CB"/>
    <w:rsid w:val="006D34FC"/>
    <w:rsid w:val="00713E36"/>
    <w:rsid w:val="00722B99"/>
    <w:rsid w:val="00722F33"/>
    <w:rsid w:val="007252FE"/>
    <w:rsid w:val="00725867"/>
    <w:rsid w:val="0072636D"/>
    <w:rsid w:val="00726B65"/>
    <w:rsid w:val="00733C69"/>
    <w:rsid w:val="00734C8B"/>
    <w:rsid w:val="0074016D"/>
    <w:rsid w:val="007415EF"/>
    <w:rsid w:val="007438AA"/>
    <w:rsid w:val="00746A8C"/>
    <w:rsid w:val="007503AC"/>
    <w:rsid w:val="007575EA"/>
    <w:rsid w:val="00765465"/>
    <w:rsid w:val="00767C7C"/>
    <w:rsid w:val="00771CFB"/>
    <w:rsid w:val="0077701D"/>
    <w:rsid w:val="00780292"/>
    <w:rsid w:val="00782387"/>
    <w:rsid w:val="00783CF8"/>
    <w:rsid w:val="0078766D"/>
    <w:rsid w:val="00792C0C"/>
    <w:rsid w:val="007931A7"/>
    <w:rsid w:val="007969E5"/>
    <w:rsid w:val="007A7CD9"/>
    <w:rsid w:val="007B2470"/>
    <w:rsid w:val="007C1D3A"/>
    <w:rsid w:val="007C2736"/>
    <w:rsid w:val="007C3046"/>
    <w:rsid w:val="007C4DEB"/>
    <w:rsid w:val="007D1D12"/>
    <w:rsid w:val="007D3DF0"/>
    <w:rsid w:val="007D6FEA"/>
    <w:rsid w:val="007E021E"/>
    <w:rsid w:val="007E1056"/>
    <w:rsid w:val="007E231F"/>
    <w:rsid w:val="007E25E3"/>
    <w:rsid w:val="007E5EC6"/>
    <w:rsid w:val="00803929"/>
    <w:rsid w:val="00806609"/>
    <w:rsid w:val="00810A2C"/>
    <w:rsid w:val="00812E77"/>
    <w:rsid w:val="00812F5A"/>
    <w:rsid w:val="00822A7F"/>
    <w:rsid w:val="00826E81"/>
    <w:rsid w:val="008303A6"/>
    <w:rsid w:val="0083641A"/>
    <w:rsid w:val="008510D0"/>
    <w:rsid w:val="0085705B"/>
    <w:rsid w:val="00863284"/>
    <w:rsid w:val="00880494"/>
    <w:rsid w:val="0089135E"/>
    <w:rsid w:val="00893E13"/>
    <w:rsid w:val="008B205A"/>
    <w:rsid w:val="008B37FA"/>
    <w:rsid w:val="008D5630"/>
    <w:rsid w:val="008D725E"/>
    <w:rsid w:val="008E33AB"/>
    <w:rsid w:val="008E7F15"/>
    <w:rsid w:val="008F02FB"/>
    <w:rsid w:val="008F277C"/>
    <w:rsid w:val="008F4879"/>
    <w:rsid w:val="00911114"/>
    <w:rsid w:val="0091358F"/>
    <w:rsid w:val="0091527C"/>
    <w:rsid w:val="00923C87"/>
    <w:rsid w:val="009274CA"/>
    <w:rsid w:val="00937027"/>
    <w:rsid w:val="00937B52"/>
    <w:rsid w:val="00943418"/>
    <w:rsid w:val="00951359"/>
    <w:rsid w:val="00955882"/>
    <w:rsid w:val="00960421"/>
    <w:rsid w:val="00961FAD"/>
    <w:rsid w:val="00970497"/>
    <w:rsid w:val="00970535"/>
    <w:rsid w:val="00983855"/>
    <w:rsid w:val="00995F21"/>
    <w:rsid w:val="009A0CE8"/>
    <w:rsid w:val="009A2E88"/>
    <w:rsid w:val="009B4FF6"/>
    <w:rsid w:val="009B61E3"/>
    <w:rsid w:val="009C7520"/>
    <w:rsid w:val="009D7951"/>
    <w:rsid w:val="009E1AA5"/>
    <w:rsid w:val="009E4480"/>
    <w:rsid w:val="009E5CD5"/>
    <w:rsid w:val="009F2D20"/>
    <w:rsid w:val="009F707F"/>
    <w:rsid w:val="009F7283"/>
    <w:rsid w:val="00A0102D"/>
    <w:rsid w:val="00A06944"/>
    <w:rsid w:val="00A22169"/>
    <w:rsid w:val="00A318A1"/>
    <w:rsid w:val="00A54084"/>
    <w:rsid w:val="00A54746"/>
    <w:rsid w:val="00A60B83"/>
    <w:rsid w:val="00A7067C"/>
    <w:rsid w:val="00A75E6F"/>
    <w:rsid w:val="00A80F92"/>
    <w:rsid w:val="00A8227B"/>
    <w:rsid w:val="00A831DF"/>
    <w:rsid w:val="00A83C5B"/>
    <w:rsid w:val="00A846E7"/>
    <w:rsid w:val="00A85B09"/>
    <w:rsid w:val="00AA12D4"/>
    <w:rsid w:val="00AA3649"/>
    <w:rsid w:val="00AB0151"/>
    <w:rsid w:val="00AB077A"/>
    <w:rsid w:val="00AB5333"/>
    <w:rsid w:val="00AC0868"/>
    <w:rsid w:val="00AC5AD9"/>
    <w:rsid w:val="00AD068B"/>
    <w:rsid w:val="00AD1B76"/>
    <w:rsid w:val="00AD51BA"/>
    <w:rsid w:val="00AE3BF2"/>
    <w:rsid w:val="00AF246D"/>
    <w:rsid w:val="00AF6C53"/>
    <w:rsid w:val="00B000F8"/>
    <w:rsid w:val="00B062A9"/>
    <w:rsid w:val="00B06EAD"/>
    <w:rsid w:val="00B17F02"/>
    <w:rsid w:val="00B2567B"/>
    <w:rsid w:val="00B275B4"/>
    <w:rsid w:val="00B30D3E"/>
    <w:rsid w:val="00B30F40"/>
    <w:rsid w:val="00B33D53"/>
    <w:rsid w:val="00B35AFE"/>
    <w:rsid w:val="00B46498"/>
    <w:rsid w:val="00B46A4C"/>
    <w:rsid w:val="00B51894"/>
    <w:rsid w:val="00B639C7"/>
    <w:rsid w:val="00B73932"/>
    <w:rsid w:val="00B75175"/>
    <w:rsid w:val="00B8052C"/>
    <w:rsid w:val="00B846B2"/>
    <w:rsid w:val="00B93666"/>
    <w:rsid w:val="00B964CC"/>
    <w:rsid w:val="00BA14B1"/>
    <w:rsid w:val="00BA5A2F"/>
    <w:rsid w:val="00BA6167"/>
    <w:rsid w:val="00BA799D"/>
    <w:rsid w:val="00BB0898"/>
    <w:rsid w:val="00BB2A9A"/>
    <w:rsid w:val="00BC5657"/>
    <w:rsid w:val="00BC5D60"/>
    <w:rsid w:val="00BC6252"/>
    <w:rsid w:val="00BC7694"/>
    <w:rsid w:val="00BD1AF9"/>
    <w:rsid w:val="00BD470A"/>
    <w:rsid w:val="00BE7FA2"/>
    <w:rsid w:val="00BF176E"/>
    <w:rsid w:val="00C057E7"/>
    <w:rsid w:val="00C17CA5"/>
    <w:rsid w:val="00C2201C"/>
    <w:rsid w:val="00C413AB"/>
    <w:rsid w:val="00C43210"/>
    <w:rsid w:val="00C451C4"/>
    <w:rsid w:val="00C54274"/>
    <w:rsid w:val="00C81A49"/>
    <w:rsid w:val="00C86AFD"/>
    <w:rsid w:val="00C875D1"/>
    <w:rsid w:val="00C907A2"/>
    <w:rsid w:val="00CB43AE"/>
    <w:rsid w:val="00CB60BB"/>
    <w:rsid w:val="00CC614B"/>
    <w:rsid w:val="00CC669D"/>
    <w:rsid w:val="00CC7AE5"/>
    <w:rsid w:val="00CD0A96"/>
    <w:rsid w:val="00CD1610"/>
    <w:rsid w:val="00CD2EC5"/>
    <w:rsid w:val="00CD3DE1"/>
    <w:rsid w:val="00CD74CC"/>
    <w:rsid w:val="00CE6349"/>
    <w:rsid w:val="00CF4AEE"/>
    <w:rsid w:val="00D03103"/>
    <w:rsid w:val="00D0321A"/>
    <w:rsid w:val="00D06EA6"/>
    <w:rsid w:val="00D1322D"/>
    <w:rsid w:val="00D3031F"/>
    <w:rsid w:val="00D30B57"/>
    <w:rsid w:val="00D3217D"/>
    <w:rsid w:val="00D32205"/>
    <w:rsid w:val="00D340CD"/>
    <w:rsid w:val="00D377DE"/>
    <w:rsid w:val="00D864F1"/>
    <w:rsid w:val="00D86BF0"/>
    <w:rsid w:val="00D9365A"/>
    <w:rsid w:val="00D96163"/>
    <w:rsid w:val="00D97F0D"/>
    <w:rsid w:val="00DA13C3"/>
    <w:rsid w:val="00DA4EFC"/>
    <w:rsid w:val="00DB5DE6"/>
    <w:rsid w:val="00DB7338"/>
    <w:rsid w:val="00DB7973"/>
    <w:rsid w:val="00DC212F"/>
    <w:rsid w:val="00DC4C3E"/>
    <w:rsid w:val="00DD06FC"/>
    <w:rsid w:val="00DE70AA"/>
    <w:rsid w:val="00E05344"/>
    <w:rsid w:val="00E06B84"/>
    <w:rsid w:val="00E12C03"/>
    <w:rsid w:val="00E21632"/>
    <w:rsid w:val="00E2233D"/>
    <w:rsid w:val="00E2392B"/>
    <w:rsid w:val="00E312C4"/>
    <w:rsid w:val="00E57054"/>
    <w:rsid w:val="00E603AD"/>
    <w:rsid w:val="00E612D4"/>
    <w:rsid w:val="00E61EFB"/>
    <w:rsid w:val="00E667B0"/>
    <w:rsid w:val="00E73CA1"/>
    <w:rsid w:val="00E76FAB"/>
    <w:rsid w:val="00E93DAA"/>
    <w:rsid w:val="00E95543"/>
    <w:rsid w:val="00E96ADC"/>
    <w:rsid w:val="00EA61E1"/>
    <w:rsid w:val="00EA716C"/>
    <w:rsid w:val="00EB3122"/>
    <w:rsid w:val="00EB3185"/>
    <w:rsid w:val="00EB7EF7"/>
    <w:rsid w:val="00EC131B"/>
    <w:rsid w:val="00EC3AD0"/>
    <w:rsid w:val="00ED322D"/>
    <w:rsid w:val="00EF0A8E"/>
    <w:rsid w:val="00EF4F7C"/>
    <w:rsid w:val="00EF7E91"/>
    <w:rsid w:val="00F01BC1"/>
    <w:rsid w:val="00F13881"/>
    <w:rsid w:val="00F17125"/>
    <w:rsid w:val="00F26FF7"/>
    <w:rsid w:val="00F27069"/>
    <w:rsid w:val="00F278F4"/>
    <w:rsid w:val="00F31D95"/>
    <w:rsid w:val="00F37ED7"/>
    <w:rsid w:val="00F40B58"/>
    <w:rsid w:val="00F44C30"/>
    <w:rsid w:val="00F44D2E"/>
    <w:rsid w:val="00F46408"/>
    <w:rsid w:val="00F468CD"/>
    <w:rsid w:val="00F46E97"/>
    <w:rsid w:val="00F47D0A"/>
    <w:rsid w:val="00F515D3"/>
    <w:rsid w:val="00F53109"/>
    <w:rsid w:val="00F55C1E"/>
    <w:rsid w:val="00F635B2"/>
    <w:rsid w:val="00F83BAC"/>
    <w:rsid w:val="00F84FC3"/>
    <w:rsid w:val="00F92FC5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  <w:ind w:left="7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Strong"/>
    <w:basedOn w:val="a1"/>
    <w:uiPriority w:val="22"/>
    <w:qFormat/>
    <w:rsid w:val="00C43210"/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F47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HTML 預設格式 字元"/>
    <w:basedOn w:val="a1"/>
    <w:link w:val="HTML"/>
    <w:uiPriority w:val="99"/>
    <w:rsid w:val="00F47D0A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1"/>
    <w:rsid w:val="00F47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117FE1-A5C5-46D1-B458-BE07C3923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1133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303</cp:revision>
  <cp:lastPrinted>2022-07-14T09:34:00Z</cp:lastPrinted>
  <dcterms:created xsi:type="dcterms:W3CDTF">2022-09-20T08:24:00Z</dcterms:created>
  <dcterms:modified xsi:type="dcterms:W3CDTF">2022-11-30T09:16:00Z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