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4678C2D0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3FA0E" wp14:editId="4564A115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2536166" cy="67056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07EAFB3B" w:rsidR="00FF1B65" w:rsidRPr="007D3DF0" w:rsidRDefault="00863284" w:rsidP="00EF7E91">
                            <w:pPr>
                              <w:pStyle w:val="af2"/>
                              <w:snapToGrid w:val="0"/>
                              <w:spacing w:line="240" w:lineRule="atLeast"/>
                              <w:ind w:leftChars="59" w:left="708" w:hangingChars="283" w:hanging="566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7E91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3122">
                              <w:rPr>
                                <w:rStyle w:val="af8"/>
                                <w:rFonts w:hint="eastAsia"/>
                              </w:rPr>
                              <w:t>可以配</w:t>
                            </w:r>
                            <w:r w:rsidR="00EF7E91">
                              <w:rPr>
                                <w:rStyle w:val="af8"/>
                                <w:rFonts w:hint="eastAsia"/>
                              </w:rPr>
                              <w:t>合初小中文科，講解比喻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148.5pt;margin-top:9.75pt;width:199.7pt;height:52.8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" filled="f" stroked="f" strokeweight=".5pt">
                <v:textbox>
                  <w:txbxContent>
                    <w:p w14:paraId="5DE5BFE7" w14:textId="07EAFB3B" w:rsidR="00FF1B65" w:rsidRPr="007D3DF0" w:rsidRDefault="00863284" w:rsidP="00EF7E91">
                      <w:pPr>
                        <w:pStyle w:val="af2"/>
                        <w:snapToGrid w:val="0"/>
                        <w:spacing w:line="240" w:lineRule="atLeast"/>
                        <w:ind w:leftChars="59" w:left="708" w:hangingChars="283" w:hanging="566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7E91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B3122">
                        <w:rPr>
                          <w:rStyle w:val="af8"/>
                          <w:rFonts w:hint="eastAsia"/>
                        </w:rPr>
                        <w:t>可以配</w:t>
                      </w:r>
                      <w:r w:rsidR="00EF7E91">
                        <w:rPr>
                          <w:rStyle w:val="af8"/>
                          <w:rFonts w:hint="eastAsia"/>
                        </w:rPr>
                        <w:t>合初小中文科，講解比喻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725867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725867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1C2AEA7D" wp14:editId="3572783B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D3220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AB34F8D" wp14:editId="3BFF96E9">
            <wp:extent cx="397894" cy="216000"/>
            <wp:effectExtent l="0" t="0" r="0" b="0"/>
            <wp:docPr id="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</w:p>
    <w:p w14:paraId="5C6E408B" w14:textId="3B589388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Pr="00A83C5B">
        <w:rPr>
          <w:color w:val="0070C0"/>
        </w:rPr>
        <w:t>1</w:t>
      </w:r>
    </w:p>
    <w:p w14:paraId="0C41823C" w14:textId="2A103569" w:rsidR="008303A6" w:rsidRPr="008303A6" w:rsidRDefault="00160D70" w:rsidP="000F5CAF">
      <w:pPr>
        <w:pStyle w:val="ad"/>
      </w:pPr>
      <w:r>
        <w:rPr>
          <w:rFonts w:hint="eastAsia"/>
        </w:rPr>
        <w:t>比喻說文物</w:t>
      </w:r>
      <w:r w:rsidR="00645D44">
        <w:rPr>
          <w:rFonts w:hint="eastAsia"/>
        </w:rPr>
        <w:t>——造型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36CCBECD" w:rsidR="000369C7" w:rsidRPr="00160D70" w:rsidRDefault="005B3608" w:rsidP="00160D70">
      <w:pPr>
        <w:pStyle w:val="opencontent"/>
        <w:ind w:right="423"/>
      </w:pPr>
      <w:r w:rsidRPr="00160D70">
        <w:rPr>
          <w:rFonts w:hint="eastAsia"/>
        </w:rPr>
        <w:t>故宮有很多文物，包羅萬象，從它們的外形設計，可以看到古人豐富的想像力。</w:t>
      </w:r>
      <w:r w:rsidR="00160D70" w:rsidRPr="00160D70">
        <w:rPr>
          <w:rFonts w:hint="eastAsia"/>
        </w:rPr>
        <w:t>讓我們</w:t>
      </w:r>
      <w:r w:rsidRPr="00160D70">
        <w:rPr>
          <w:rFonts w:hint="eastAsia"/>
        </w:rPr>
        <w:t>運用比喻句</w:t>
      </w:r>
      <w:r w:rsidR="00160D70" w:rsidRPr="00160D70">
        <w:rPr>
          <w:rFonts w:hint="eastAsia"/>
        </w:rPr>
        <w:t>，向人介紹這些文物的設計特色吧！</w:t>
      </w:r>
      <w:r w:rsidR="00E73CA1" w:rsidRPr="00160D70">
        <w:rPr>
          <w:rFonts w:hint="eastAsia"/>
        </w:rPr>
        <w:t xml:space="preserve"> </w:t>
      </w:r>
    </w:p>
    <w:p w14:paraId="2FA12933" w14:textId="0FB75956" w:rsidR="00160D70" w:rsidRDefault="00160D70" w:rsidP="00160D70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54B64C36" wp14:editId="7096A6C8">
            <wp:extent cx="288000" cy="288000"/>
            <wp:effectExtent l="0" t="0" r="4445" b="4445"/>
            <wp:docPr id="6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D44">
        <w:rPr>
          <w:rStyle w:val="section0"/>
          <w:rFonts w:hint="eastAsia"/>
        </w:rPr>
        <w:t>看一看、想一想、填一填</w:t>
      </w:r>
    </w:p>
    <w:p w14:paraId="78196C0E" w14:textId="488951FA" w:rsidR="00C43210" w:rsidRPr="00C43210" w:rsidRDefault="00DB5DE6" w:rsidP="009E5CD5">
      <w:pPr>
        <w:pStyle w:val="Rubrics"/>
        <w:rPr>
          <w:rStyle w:val="af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8CF7DF" wp14:editId="57BBC5B4">
                <wp:simplePos x="0" y="0"/>
                <wp:positionH relativeFrom="margin">
                  <wp:posOffset>4717415</wp:posOffset>
                </wp:positionH>
                <wp:positionV relativeFrom="paragraph">
                  <wp:posOffset>445347</wp:posOffset>
                </wp:positionV>
                <wp:extent cx="1718733" cy="838200"/>
                <wp:effectExtent l="0" t="0" r="0" b="0"/>
                <wp:wrapNone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733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593DD" w14:textId="78340978" w:rsidR="00DB5DE6" w:rsidRDefault="00DB5DE6" w:rsidP="00DB5DE6">
                            <w:pPr>
                              <w:pStyle w:val="af7"/>
                            </w:pPr>
                            <w:r>
                              <w:rPr>
                                <w:rFonts w:hint="eastAsia"/>
                              </w:rPr>
                              <w:t>如學生能力較高，可讓他們描述盒子上的構圖——兩隻蟋蟀爬在楓葉上。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F7DF" id="文字方塊 66" o:spid="_x0000_s1027" type="#_x0000_t202" style="position:absolute;margin-left:371.45pt;margin-top:35.05pt;width:135.35pt;height:6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" filled="f" stroked="f" strokeweight=".5pt">
                <v:textbox>
                  <w:txbxContent>
                    <w:p w14:paraId="1C5593DD" w14:textId="78340978" w:rsidR="00DB5DE6" w:rsidRDefault="00DB5DE6" w:rsidP="00DB5DE6">
                      <w:pPr>
                        <w:pStyle w:val="af7"/>
                      </w:pPr>
                      <w:r>
                        <w:rPr>
                          <w:rFonts w:hint="eastAsia"/>
                        </w:rPr>
                        <w:t>如學生能力較高，可讓他們描述盒子上的構圖</w:t>
                      </w:r>
                      <w:proofErr w:type="gramStart"/>
                      <w:r>
                        <w:rPr>
                          <w:rFonts w:hint="eastAsia"/>
                        </w:rPr>
                        <w:t>——</w:t>
                      </w:r>
                      <w:proofErr w:type="gramEnd"/>
                      <w:r>
                        <w:rPr>
                          <w:rFonts w:hint="eastAsia"/>
                        </w:rPr>
                        <w:t>兩隻蟋蟀爬在楓葉上。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D70" w:rsidRPr="00C43210">
        <w:rPr>
          <w:rFonts w:hint="eastAsia"/>
          <w:sz w:val="32"/>
          <w:szCs w:val="32"/>
        </w:rPr>
        <w:t>故宮有很多外</w:t>
      </w:r>
      <w:r w:rsidR="00C43210">
        <w:rPr>
          <w:rFonts w:hint="eastAsia"/>
          <w:sz w:val="32"/>
          <w:szCs w:val="32"/>
        </w:rPr>
        <w:t>形</w:t>
      </w:r>
      <w:r w:rsidR="00160D70" w:rsidRPr="00C43210">
        <w:rPr>
          <w:rFonts w:hint="eastAsia"/>
          <w:sz w:val="32"/>
          <w:szCs w:val="32"/>
        </w:rPr>
        <w:t>設計有趣的文物，看看</w:t>
      </w:r>
      <w:r w:rsidR="00C43210">
        <w:rPr>
          <w:rFonts w:hint="eastAsia"/>
          <w:sz w:val="32"/>
          <w:szCs w:val="32"/>
        </w:rPr>
        <w:t>圖，</w:t>
      </w:r>
      <w:r w:rsidR="00726B65">
        <w:rPr>
          <w:rFonts w:hint="eastAsia"/>
          <w:sz w:val="32"/>
          <w:szCs w:val="32"/>
        </w:rPr>
        <w:t>發揮你的聯想力，</w:t>
      </w:r>
      <w:r w:rsidR="00160D70" w:rsidRPr="00C43210">
        <w:rPr>
          <w:rFonts w:hint="eastAsia"/>
          <w:sz w:val="32"/>
          <w:szCs w:val="32"/>
        </w:rPr>
        <w:t>寫出</w:t>
      </w:r>
      <w:r w:rsidR="00C43210">
        <w:rPr>
          <w:rFonts w:hint="eastAsia"/>
          <w:sz w:val="32"/>
          <w:szCs w:val="32"/>
        </w:rPr>
        <w:t>它們像</w:t>
      </w:r>
      <w:r w:rsidR="00C43210" w:rsidRPr="00C43210">
        <w:rPr>
          <w:rFonts w:hint="eastAsia"/>
          <w:sz w:val="32"/>
          <w:szCs w:val="32"/>
        </w:rPr>
        <w:t>甚麼</w:t>
      </w:r>
      <w:r w:rsidR="00160D70" w:rsidRPr="00C43210">
        <w:rPr>
          <w:rFonts w:hint="eastAsia"/>
          <w:sz w:val="32"/>
          <w:szCs w:val="32"/>
        </w:rPr>
        <w:t>。</w:t>
      </w:r>
      <w:r w:rsidR="009E5CD5">
        <w:rPr>
          <w:rFonts w:hint="eastAsia"/>
          <w:sz w:val="32"/>
          <w:szCs w:val="32"/>
        </w:rPr>
        <w:t>沒有頭緒嗎？你可以翻去下一頁看提示啊！</w:t>
      </w:r>
    </w:p>
    <w:tbl>
      <w:tblPr>
        <w:tblStyle w:val="af"/>
        <w:tblW w:w="0" w:type="auto"/>
        <w:tblBorders>
          <w:top w:val="thickThinSmallGap" w:sz="24" w:space="0" w:color="7030A0"/>
          <w:left w:val="thickThinSmallGap" w:sz="24" w:space="0" w:color="7030A0"/>
          <w:bottom w:val="thickThinSmallGap" w:sz="24" w:space="0" w:color="7030A0"/>
          <w:right w:val="thickThinSmallGap" w:sz="24" w:space="0" w:color="7030A0"/>
          <w:insideH w:val="thickThinSmallGap" w:sz="24" w:space="0" w:color="7030A0"/>
          <w:insideV w:val="thickThinSmallGap" w:sz="24" w:space="0" w:color="7030A0"/>
        </w:tblBorders>
        <w:tblLook w:val="04A0" w:firstRow="1" w:lastRow="0" w:firstColumn="1" w:lastColumn="0" w:noHBand="0" w:noVBand="1"/>
      </w:tblPr>
      <w:tblGrid>
        <w:gridCol w:w="5044"/>
        <w:gridCol w:w="5070"/>
      </w:tblGrid>
      <w:tr w:rsidR="009E5CD5" w:rsidRPr="009E5CD5" w14:paraId="269C94BB" w14:textId="77777777" w:rsidTr="009E5CD5">
        <w:tc>
          <w:tcPr>
            <w:tcW w:w="5098" w:type="dxa"/>
          </w:tcPr>
          <w:p w14:paraId="007DED15" w14:textId="25661BA3" w:rsidR="00C43210" w:rsidRDefault="00160D70" w:rsidP="00BA14B1">
            <w:pPr>
              <w:pStyle w:val="Rubrics"/>
              <w:rPr>
                <w:sz w:val="32"/>
                <w:szCs w:val="32"/>
              </w:rPr>
            </w:pPr>
            <w:r w:rsidRPr="009E5CD5">
              <w:rPr>
                <w:rFonts w:hint="eastAsia"/>
                <w:sz w:val="32"/>
                <w:szCs w:val="32"/>
              </w:rPr>
              <w:t>1</w:t>
            </w:r>
            <w:r w:rsidRPr="009E5CD5">
              <w:rPr>
                <w:sz w:val="32"/>
                <w:szCs w:val="32"/>
              </w:rPr>
              <w:t xml:space="preserve">. </w:t>
            </w:r>
            <w:r w:rsidR="00880494">
              <w:rPr>
                <w:rFonts w:hint="eastAsia"/>
                <w:sz w:val="32"/>
                <w:szCs w:val="32"/>
              </w:rPr>
              <w:t>青玉花插</w:t>
            </w:r>
          </w:p>
          <w:p w14:paraId="593F0B43" w14:textId="47CD4B44" w:rsidR="00880494" w:rsidRDefault="00880494" w:rsidP="00880494">
            <w:pPr>
              <w:pStyle w:val="Rubrics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67B650E" wp14:editId="41EA5DEC">
                  <wp:extent cx="1524000" cy="1665288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10" cy="1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086C8" w14:textId="14B61075" w:rsidR="009E5CD5" w:rsidRPr="009E5CD5" w:rsidRDefault="00DB5DE6" w:rsidP="009E5CD5">
            <w:pPr>
              <w:pStyle w:val="Rubrics"/>
              <w:spacing w:before="24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DC1B84C" wp14:editId="10CED58C">
                      <wp:simplePos x="0" y="0"/>
                      <wp:positionH relativeFrom="column">
                        <wp:posOffset>1021926</wp:posOffset>
                      </wp:positionH>
                      <wp:positionV relativeFrom="paragraph">
                        <wp:posOffset>12912</wp:posOffset>
                      </wp:positionV>
                      <wp:extent cx="1820333" cy="448098"/>
                      <wp:effectExtent l="0" t="0" r="0" b="0"/>
                      <wp:wrapNone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0333" cy="448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5F67AC" w14:textId="0FDDF01C" w:rsidR="00DB5DE6" w:rsidRDefault="00DB5DE6" w:rsidP="00DB5DE6">
                                  <w:pPr>
                                    <w:pStyle w:val="af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大白菜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C1B84C" id="文字方塊 61" o:spid="_x0000_s1028" type="#_x0000_t202" style="position:absolute;margin-left:80.45pt;margin-top:1pt;width:143.35pt;height:35.3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" filled="f" stroked="f" strokeweight=".5pt">
                      <v:textbox>
                        <w:txbxContent>
                          <w:p w14:paraId="035F67AC" w14:textId="0FDDF01C" w:rsidR="00DB5DE6" w:rsidRDefault="00DB5DE6" w:rsidP="00DB5DE6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大白菜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CD5" w:rsidRPr="009E5CD5">
              <w:rPr>
                <w:rFonts w:hint="eastAsia"/>
                <w:sz w:val="32"/>
                <w:szCs w:val="32"/>
              </w:rPr>
              <w:t>這個</w:t>
            </w:r>
            <w:r w:rsidR="00880494">
              <w:rPr>
                <w:rFonts w:hint="eastAsia"/>
                <w:sz w:val="32"/>
                <w:szCs w:val="32"/>
              </w:rPr>
              <w:t>花插</w:t>
            </w:r>
            <w:r w:rsidR="009E5CD5" w:rsidRPr="00570F88">
              <w:rPr>
                <w:rFonts w:hint="eastAsia"/>
                <w:color w:val="0070C0"/>
                <w:sz w:val="32"/>
                <w:szCs w:val="32"/>
              </w:rPr>
              <w:t>像</w:t>
            </w:r>
            <w:r w:rsidR="009E5CD5" w:rsidRPr="009E5CD5">
              <w:rPr>
                <w:rFonts w:hint="eastAsia"/>
                <w:sz w:val="32"/>
                <w:szCs w:val="32"/>
              </w:rPr>
              <w:t>＿＿＿＿＿＿＿＿＿</w:t>
            </w:r>
            <w:r w:rsidR="009E5CD5">
              <w:rPr>
                <w:rFonts w:hint="eastAsia"/>
                <w:sz w:val="32"/>
                <w:szCs w:val="32"/>
              </w:rPr>
              <w:t>。</w:t>
            </w:r>
          </w:p>
        </w:tc>
        <w:tc>
          <w:tcPr>
            <w:tcW w:w="5096" w:type="dxa"/>
          </w:tcPr>
          <w:p w14:paraId="7E00F058" w14:textId="77777777" w:rsidR="00160D70" w:rsidRPr="009E5CD5" w:rsidRDefault="009E5CD5" w:rsidP="00BA14B1">
            <w:pPr>
              <w:pStyle w:val="Rubrics"/>
              <w:rPr>
                <w:sz w:val="32"/>
                <w:szCs w:val="32"/>
              </w:rPr>
            </w:pPr>
            <w:r w:rsidRPr="009E5CD5">
              <w:rPr>
                <w:rFonts w:hint="eastAsia"/>
                <w:sz w:val="32"/>
                <w:szCs w:val="32"/>
              </w:rPr>
              <w:t>2</w:t>
            </w:r>
            <w:r w:rsidRPr="009E5CD5">
              <w:rPr>
                <w:sz w:val="32"/>
                <w:szCs w:val="32"/>
              </w:rPr>
              <w:t xml:space="preserve">. </w:t>
            </w:r>
            <w:r w:rsidRPr="009E5CD5">
              <w:rPr>
                <w:rFonts w:hint="eastAsia"/>
                <w:sz w:val="32"/>
                <w:szCs w:val="32"/>
              </w:rPr>
              <w:t>雕漆盒子</w:t>
            </w:r>
          </w:p>
          <w:p w14:paraId="22C37421" w14:textId="1A84488D" w:rsidR="009E5CD5" w:rsidRDefault="009E5CD5" w:rsidP="009E5CD5">
            <w:pPr>
              <w:pStyle w:val="Rubrics"/>
              <w:jc w:val="center"/>
              <w:rPr>
                <w:sz w:val="32"/>
                <w:szCs w:val="32"/>
              </w:rPr>
            </w:pPr>
            <w:r w:rsidRPr="009E5CD5"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36E1B3C6" wp14:editId="27E1E387">
                  <wp:extent cx="2340429" cy="1661511"/>
                  <wp:effectExtent l="0" t="0" r="317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15" cy="170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F4BD2" w14:textId="301CA0BD" w:rsidR="009E5CD5" w:rsidRPr="009E5CD5" w:rsidRDefault="009E5CD5" w:rsidP="009E5CD5">
            <w:pPr>
              <w:pStyle w:val="Rubrics"/>
              <w:spacing w:before="240"/>
              <w:rPr>
                <w:sz w:val="32"/>
                <w:szCs w:val="32"/>
              </w:rPr>
            </w:pPr>
            <w:r w:rsidRPr="009E5CD5">
              <w:rPr>
                <w:rFonts w:hint="eastAsia"/>
                <w:sz w:val="32"/>
                <w:szCs w:val="32"/>
              </w:rPr>
              <w:t>這個</w:t>
            </w:r>
            <w:r>
              <w:rPr>
                <w:rFonts w:hint="eastAsia"/>
                <w:sz w:val="32"/>
                <w:szCs w:val="32"/>
              </w:rPr>
              <w:t>盒子</w:t>
            </w:r>
            <w:r w:rsidRPr="00570F88">
              <w:rPr>
                <w:rFonts w:hint="eastAsia"/>
                <w:color w:val="0070C0"/>
                <w:sz w:val="32"/>
                <w:szCs w:val="32"/>
              </w:rPr>
              <w:t>像</w:t>
            </w:r>
            <w:r w:rsidRPr="009E5CD5">
              <w:rPr>
                <w:rFonts w:hint="eastAsia"/>
                <w:sz w:val="32"/>
                <w:szCs w:val="32"/>
              </w:rPr>
              <w:t>＿＿＿＿＿＿＿＿＿</w:t>
            </w:r>
            <w:r>
              <w:rPr>
                <w:rFonts w:hint="eastAsia"/>
                <w:sz w:val="32"/>
                <w:szCs w:val="32"/>
              </w:rPr>
              <w:t>。</w:t>
            </w:r>
          </w:p>
        </w:tc>
      </w:tr>
      <w:tr w:rsidR="009E5CD5" w:rsidRPr="009E5CD5" w14:paraId="6F90DF69" w14:textId="77777777" w:rsidTr="009E5CD5">
        <w:tc>
          <w:tcPr>
            <w:tcW w:w="5098" w:type="dxa"/>
          </w:tcPr>
          <w:p w14:paraId="4C8EFC13" w14:textId="56D150CA" w:rsidR="00160D70" w:rsidRPr="009E5CD5" w:rsidRDefault="00160D70" w:rsidP="00BA14B1">
            <w:pPr>
              <w:pStyle w:val="Rubrics"/>
              <w:rPr>
                <w:sz w:val="32"/>
                <w:szCs w:val="32"/>
              </w:rPr>
            </w:pPr>
            <w:r w:rsidRPr="009E5CD5">
              <w:rPr>
                <w:rFonts w:hint="eastAsia"/>
                <w:sz w:val="32"/>
                <w:szCs w:val="32"/>
              </w:rPr>
              <w:t>2</w:t>
            </w:r>
            <w:r w:rsidRPr="009E5CD5">
              <w:rPr>
                <w:sz w:val="32"/>
                <w:szCs w:val="32"/>
              </w:rPr>
              <w:t>.</w:t>
            </w:r>
            <w:r w:rsidR="00C43210" w:rsidRPr="009E5CD5">
              <w:rPr>
                <w:rFonts w:hint="eastAsia"/>
                <w:sz w:val="32"/>
                <w:szCs w:val="32"/>
              </w:rPr>
              <w:t>雲紋瓷瓶</w:t>
            </w:r>
          </w:p>
          <w:p w14:paraId="51026F15" w14:textId="72ED196B" w:rsidR="00C43210" w:rsidRPr="009E5CD5" w:rsidRDefault="00C43210" w:rsidP="009E5CD5">
            <w:pPr>
              <w:pStyle w:val="Rubrics"/>
              <w:jc w:val="center"/>
              <w:rPr>
                <w:sz w:val="32"/>
                <w:szCs w:val="32"/>
              </w:rPr>
            </w:pPr>
            <w:r w:rsidRPr="009E5CD5"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23A431FE" wp14:editId="32AF2F4D">
                  <wp:extent cx="1219200" cy="1883265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96" cy="192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28174" w14:textId="336D4F5F" w:rsidR="009E5CD5" w:rsidRPr="009E5CD5" w:rsidRDefault="00DB5DE6" w:rsidP="009E5CD5">
            <w:pPr>
              <w:pStyle w:val="Rubrics"/>
              <w:spacing w:before="24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9FABB38" wp14:editId="7E445466">
                      <wp:simplePos x="0" y="0"/>
                      <wp:positionH relativeFrom="column">
                        <wp:posOffset>1021292</wp:posOffset>
                      </wp:positionH>
                      <wp:positionV relativeFrom="paragraph">
                        <wp:posOffset>29633</wp:posOffset>
                      </wp:positionV>
                      <wp:extent cx="1820333" cy="448098"/>
                      <wp:effectExtent l="0" t="0" r="0" b="0"/>
                      <wp:wrapNone/>
                      <wp:docPr id="63" name="文字方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0333" cy="448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04E269" w14:textId="67E4EEE7" w:rsidR="00DB5DE6" w:rsidRDefault="00DB5DE6" w:rsidP="00DB5DE6">
                                  <w:pPr>
                                    <w:pStyle w:val="af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葫蘆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FABB38" id="文字方塊 63" o:spid="_x0000_s1029" type="#_x0000_t202" style="position:absolute;margin-left:80.4pt;margin-top:2.35pt;width:143.35pt;height:35.3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" filled="f" stroked="f" strokeweight=".5pt">
                      <v:textbox>
                        <w:txbxContent>
                          <w:p w14:paraId="7404E269" w14:textId="67E4EEE7" w:rsidR="00DB5DE6" w:rsidRDefault="00DB5DE6" w:rsidP="00DB5DE6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葫蘆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CD5" w:rsidRPr="009E5CD5">
              <w:rPr>
                <w:rFonts w:hint="eastAsia"/>
                <w:sz w:val="32"/>
                <w:szCs w:val="32"/>
              </w:rPr>
              <w:t>這個</w:t>
            </w:r>
            <w:r w:rsidR="009E5CD5">
              <w:rPr>
                <w:rFonts w:hint="eastAsia"/>
                <w:sz w:val="32"/>
                <w:szCs w:val="32"/>
              </w:rPr>
              <w:t>瓶子</w:t>
            </w:r>
            <w:r w:rsidR="009E5CD5" w:rsidRPr="00570F88">
              <w:rPr>
                <w:rFonts w:hint="eastAsia"/>
                <w:color w:val="0070C0"/>
                <w:sz w:val="32"/>
                <w:szCs w:val="32"/>
              </w:rPr>
              <w:t>像</w:t>
            </w:r>
            <w:r w:rsidR="009E5CD5" w:rsidRPr="009E5CD5">
              <w:rPr>
                <w:rFonts w:hint="eastAsia"/>
                <w:sz w:val="32"/>
                <w:szCs w:val="32"/>
              </w:rPr>
              <w:t>＿＿＿＿＿＿＿＿＿</w:t>
            </w:r>
            <w:r w:rsidR="009E5CD5">
              <w:rPr>
                <w:rFonts w:hint="eastAsia"/>
                <w:sz w:val="32"/>
                <w:szCs w:val="32"/>
              </w:rPr>
              <w:t>。</w:t>
            </w:r>
          </w:p>
        </w:tc>
        <w:tc>
          <w:tcPr>
            <w:tcW w:w="5096" w:type="dxa"/>
          </w:tcPr>
          <w:p w14:paraId="7AE5B028" w14:textId="7AB60012" w:rsidR="00C43210" w:rsidRPr="009E5CD5" w:rsidRDefault="00DB5DE6" w:rsidP="00C43210">
            <w:pPr>
              <w:pStyle w:val="Rubrics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A73EED" wp14:editId="50C7FF49">
                      <wp:simplePos x="0" y="0"/>
                      <wp:positionH relativeFrom="column">
                        <wp:posOffset>1027853</wp:posOffset>
                      </wp:positionH>
                      <wp:positionV relativeFrom="paragraph">
                        <wp:posOffset>-460798</wp:posOffset>
                      </wp:positionV>
                      <wp:extent cx="1845734" cy="448098"/>
                      <wp:effectExtent l="0" t="0" r="0" b="0"/>
                      <wp:wrapNone/>
                      <wp:docPr id="62" name="文字方塊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5734" cy="448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116225" w14:textId="0AADB661" w:rsidR="00DB5DE6" w:rsidRDefault="00DB5DE6" w:rsidP="00DB5DE6">
                                  <w:pPr>
                                    <w:pStyle w:val="af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蟋蟀和楓葉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A73EED" id="文字方塊 62" o:spid="_x0000_s1030" type="#_x0000_t202" style="position:absolute;margin-left:80.95pt;margin-top:-36.3pt;width:145.35pt;height:35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" filled="f" stroked="f" strokeweight=".5pt">
                      <v:textbox>
                        <w:txbxContent>
                          <w:p w14:paraId="62116225" w14:textId="0AADB661" w:rsidR="00DB5DE6" w:rsidRDefault="00DB5DE6" w:rsidP="00DB5DE6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蟋蟀和楓葉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3210" w:rsidRPr="009E5CD5">
              <w:rPr>
                <w:rFonts w:hint="eastAsia"/>
                <w:sz w:val="32"/>
                <w:szCs w:val="32"/>
              </w:rPr>
              <w:t>3</w:t>
            </w:r>
            <w:r w:rsidR="00C43210" w:rsidRPr="009E5CD5">
              <w:rPr>
                <w:sz w:val="32"/>
                <w:szCs w:val="32"/>
              </w:rPr>
              <w:t xml:space="preserve">. </w:t>
            </w:r>
            <w:r w:rsidR="00C43210" w:rsidRPr="009E5CD5">
              <w:rPr>
                <w:rFonts w:hint="eastAsia"/>
                <w:sz w:val="32"/>
                <w:szCs w:val="32"/>
              </w:rPr>
              <w:t>寶石髮簪</w:t>
            </w:r>
          </w:p>
          <w:p w14:paraId="0B6D4BB0" w14:textId="7FF170E4" w:rsidR="00160D70" w:rsidRPr="009E5CD5" w:rsidRDefault="00C43210" w:rsidP="009E5CD5">
            <w:pPr>
              <w:pStyle w:val="Rubrics"/>
              <w:jc w:val="center"/>
              <w:rPr>
                <w:sz w:val="32"/>
                <w:szCs w:val="32"/>
              </w:rPr>
            </w:pPr>
            <w:r w:rsidRPr="009E5CD5">
              <w:rPr>
                <w:rFonts w:hint="eastAsia"/>
                <w:noProof/>
                <w:sz w:val="32"/>
                <w:szCs w:val="32"/>
              </w:rPr>
              <w:drawing>
                <wp:inline distT="0" distB="0" distL="0" distR="0" wp14:anchorId="43514BA1" wp14:editId="3E77C360">
                  <wp:extent cx="1028700" cy="186769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51" cy="192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D2FD5" w14:textId="42050375" w:rsidR="009E5CD5" w:rsidRPr="009E5CD5" w:rsidRDefault="00DB5DE6" w:rsidP="009E5CD5">
            <w:pPr>
              <w:pStyle w:val="Rubrics"/>
              <w:spacing w:before="240"/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AF946FF" wp14:editId="6CC0E57E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48260</wp:posOffset>
                      </wp:positionV>
                      <wp:extent cx="1820333" cy="448098"/>
                      <wp:effectExtent l="0" t="0" r="0" b="0"/>
                      <wp:wrapNone/>
                      <wp:docPr id="64" name="文字方塊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0333" cy="448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E1F46B" w14:textId="54FB49C3" w:rsidR="00DB5DE6" w:rsidRDefault="00DB5DE6" w:rsidP="00DB5DE6">
                                  <w:pPr>
                                    <w:pStyle w:val="af2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蜻蜓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F946FF" id="文字方塊 64" o:spid="_x0000_s1031" type="#_x0000_t202" style="position:absolute;margin-left:80.8pt;margin-top:3.8pt;width:143.35pt;height:35.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2zlGwIAADM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" filled="f" stroked="f" strokeweight=".5pt">
                      <v:textbox>
                        <w:txbxContent>
                          <w:p w14:paraId="41E1F46B" w14:textId="54FB49C3" w:rsidR="00DB5DE6" w:rsidRDefault="00DB5DE6" w:rsidP="00DB5DE6">
                            <w:pPr>
                              <w:pStyle w:val="af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蜻蜓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5CD5" w:rsidRPr="009E5CD5">
              <w:rPr>
                <w:rFonts w:hint="eastAsia"/>
                <w:sz w:val="32"/>
                <w:szCs w:val="32"/>
              </w:rPr>
              <w:t>這</w:t>
            </w:r>
            <w:r w:rsidR="009E5CD5">
              <w:rPr>
                <w:rFonts w:hint="eastAsia"/>
                <w:sz w:val="32"/>
                <w:szCs w:val="32"/>
              </w:rPr>
              <w:t>枝髮簪</w:t>
            </w:r>
            <w:r w:rsidR="009E5CD5" w:rsidRPr="00570F88">
              <w:rPr>
                <w:rFonts w:hint="eastAsia"/>
                <w:color w:val="0070C0"/>
                <w:sz w:val="32"/>
                <w:szCs w:val="32"/>
              </w:rPr>
              <w:t>像</w:t>
            </w:r>
            <w:r w:rsidR="009E5CD5" w:rsidRPr="009E5CD5">
              <w:rPr>
                <w:rFonts w:hint="eastAsia"/>
                <w:sz w:val="32"/>
                <w:szCs w:val="32"/>
              </w:rPr>
              <w:t>＿＿＿＿＿＿＿＿＿</w:t>
            </w:r>
            <w:r w:rsidR="009E5CD5">
              <w:rPr>
                <w:rFonts w:hint="eastAsia"/>
                <w:sz w:val="32"/>
                <w:szCs w:val="32"/>
              </w:rPr>
              <w:t>。</w:t>
            </w:r>
          </w:p>
        </w:tc>
      </w:tr>
    </w:tbl>
    <w:p w14:paraId="3241770D" w14:textId="58B17AF1" w:rsidR="00160D70" w:rsidRDefault="00DB5DE6" w:rsidP="00BA14B1">
      <w:pPr>
        <w:pStyle w:val="Rubrics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436973" wp14:editId="7790CB26">
                <wp:simplePos x="0" y="0"/>
                <wp:positionH relativeFrom="margin">
                  <wp:align>left</wp:align>
                </wp:positionH>
                <wp:positionV relativeFrom="paragraph">
                  <wp:posOffset>-107526</wp:posOffset>
                </wp:positionV>
                <wp:extent cx="6392333" cy="787400"/>
                <wp:effectExtent l="0" t="0" r="0" b="0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333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50123" w14:textId="0C702D08" w:rsidR="00DB5DE6" w:rsidRDefault="00DB5DE6" w:rsidP="00DB5DE6">
                            <w:pPr>
                              <w:pStyle w:val="af7"/>
                            </w:pPr>
                            <w:r>
                              <w:rPr>
                                <w:rFonts w:hint="eastAsia"/>
                              </w:rPr>
                              <w:t>如學生寫字能力較弱，可以選擇填英文字母。本題目的旨在訓練學生的聯想力，通過文物設計的心思，明白運用比喻有如設計工藝品，比喻運用得巧妙，就如工藝品造型之獨特，叫人感到妙趣無窮，過程中也可以講學生欣賞工匠的巧思妙想和精湛手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6973" id="文字方塊 65" o:spid="_x0000_s1032" type="#_x0000_t202" style="position:absolute;margin-left:0;margin-top:-8.45pt;width:503.35pt;height:62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krGgIAADMEAAAOAAAAZHJzL2Uyb0RvYy54bWysU9tuGyEQfa/Uf0C817u+JE5WXkduIleV&#10;rCSSU+UZs+BdCRgK2Lvu13dgfVPap6ovMDDDXM45zB46rcheON+AKelwkFMiDIeqMduS/nhbfrmj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" filled="f" stroked="f" strokeweight=".5pt">
                <v:textbox>
                  <w:txbxContent>
                    <w:p w14:paraId="5FC50123" w14:textId="0C702D08" w:rsidR="00DB5DE6" w:rsidRDefault="00DB5DE6" w:rsidP="00DB5DE6">
                      <w:pPr>
                        <w:pStyle w:val="af7"/>
                      </w:pPr>
                      <w:r>
                        <w:rPr>
                          <w:rFonts w:hint="eastAsia"/>
                        </w:rPr>
                        <w:t>如學生寫字能力較弱，可以選擇填英文字母。本題目的旨在訓練學生的聯想力，通過文物設計的心思，明白運用比喻有如設計工藝品，比喻運用得巧妙，就如工藝品造型之獨特，叫人感到妙趣無窮，過程中也可以講學生欣賞工匠的</w:t>
                      </w:r>
                      <w:proofErr w:type="gramStart"/>
                      <w:r>
                        <w:rPr>
                          <w:rFonts w:hint="eastAsia"/>
                        </w:rPr>
                        <w:t>巧思妙想和</w:t>
                      </w:r>
                      <w:proofErr w:type="gramEnd"/>
                      <w:r>
                        <w:rPr>
                          <w:rFonts w:hint="eastAsia"/>
                        </w:rPr>
                        <w:t>精湛手藝。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5ABF2" w14:textId="16BD0C52" w:rsidR="00160D70" w:rsidRPr="00DB5DE6" w:rsidRDefault="009E5CD5" w:rsidP="00880494">
      <w:pPr>
        <w:pStyle w:val="ad"/>
        <w:rPr>
          <w:color w:val="00B0F0"/>
          <w:sz w:val="44"/>
          <w:szCs w:val="44"/>
        </w:rPr>
      </w:pPr>
      <w:r w:rsidRPr="00DB5DE6">
        <w:rPr>
          <w:rFonts w:hint="eastAsia"/>
          <w:color w:val="00B0F0"/>
          <w:sz w:val="44"/>
          <w:szCs w:val="44"/>
        </w:rPr>
        <w:t>提示</w:t>
      </w:r>
    </w:p>
    <w:p w14:paraId="328A2352" w14:textId="066B909F" w:rsidR="00160D70" w:rsidRPr="00CD3DE1" w:rsidRDefault="00880494" w:rsidP="00BA14B1">
      <w:pPr>
        <w:pStyle w:val="Rubrics"/>
        <w:rPr>
          <w:sz w:val="32"/>
          <w:szCs w:val="32"/>
        </w:rPr>
      </w:pPr>
      <w:r w:rsidRPr="00CD3DE1">
        <w:rPr>
          <w:rFonts w:hint="eastAsia"/>
          <w:sz w:val="32"/>
          <w:szCs w:val="32"/>
        </w:rPr>
        <w:t>工匠在設計和製作不同的工藝品時，常常會運用想像力，參考不同的事物來構思，這就跟我們寫文章時，運用比喻的方法差不多呢！四件文物究竟都像些甚麼</w:t>
      </w:r>
      <w:r w:rsidR="00CD3DE1">
        <w:rPr>
          <w:rFonts w:hint="eastAsia"/>
          <w:sz w:val="32"/>
          <w:szCs w:val="32"/>
        </w:rPr>
        <w:t>呢</w:t>
      </w:r>
      <w:r w:rsidRPr="00CD3DE1">
        <w:rPr>
          <w:rFonts w:hint="eastAsia"/>
          <w:sz w:val="32"/>
          <w:szCs w:val="32"/>
        </w:rPr>
        <w:t>？</w:t>
      </w:r>
    </w:p>
    <w:p w14:paraId="76ADF9AF" w14:textId="2FC8E8B0" w:rsidR="00160D70" w:rsidRDefault="0037223D" w:rsidP="00BA14B1">
      <w:pPr>
        <w:pStyle w:val="Rubric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4207F5" wp14:editId="592B1D14">
                <wp:simplePos x="0" y="0"/>
                <wp:positionH relativeFrom="column">
                  <wp:posOffset>492548</wp:posOffset>
                </wp:positionH>
                <wp:positionV relativeFrom="paragraph">
                  <wp:posOffset>146262</wp:posOffset>
                </wp:positionV>
                <wp:extent cx="5638800" cy="3064933"/>
                <wp:effectExtent l="0" t="0" r="19050" b="21590"/>
                <wp:wrapNone/>
                <wp:docPr id="27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64933"/>
                        </a:xfrm>
                        <a:prstGeom prst="roundRect">
                          <a:avLst>
                            <a:gd name="adj" fmla="val 92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22C64" w14:textId="740A751D" w:rsidR="0037223D" w:rsidRPr="00B51894" w:rsidRDefault="0037223D" w:rsidP="0037223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51894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動物</w:t>
                            </w:r>
                          </w:p>
                          <w:p w14:paraId="503BC1E9" w14:textId="1F8AE289" w:rsidR="0037223D" w:rsidRDefault="0037223D" w:rsidP="0037223D">
                            <w:pPr>
                              <w:jc w:val="center"/>
                            </w:pPr>
                          </w:p>
                          <w:p w14:paraId="2E2161E9" w14:textId="51B5EDB4" w:rsidR="0037223D" w:rsidRDefault="0037223D" w:rsidP="0037223D">
                            <w:pPr>
                              <w:jc w:val="center"/>
                            </w:pPr>
                          </w:p>
                          <w:p w14:paraId="42656D7E" w14:textId="04CA5CD3" w:rsidR="0037223D" w:rsidRDefault="0037223D" w:rsidP="0037223D">
                            <w:pPr>
                              <w:jc w:val="center"/>
                            </w:pPr>
                          </w:p>
                          <w:p w14:paraId="00C56581" w14:textId="42BB5A87" w:rsidR="0037223D" w:rsidRDefault="0037223D" w:rsidP="0037223D">
                            <w:pPr>
                              <w:jc w:val="center"/>
                            </w:pPr>
                          </w:p>
                          <w:p w14:paraId="6A293CE1" w14:textId="4B116448" w:rsidR="0037223D" w:rsidRDefault="0037223D" w:rsidP="0037223D">
                            <w:pPr>
                              <w:jc w:val="center"/>
                            </w:pPr>
                          </w:p>
                          <w:p w14:paraId="75410CE6" w14:textId="5B98BF3A" w:rsidR="0037223D" w:rsidRDefault="0037223D" w:rsidP="0037223D">
                            <w:pPr>
                              <w:jc w:val="center"/>
                            </w:pPr>
                          </w:p>
                          <w:p w14:paraId="0DECEEA9" w14:textId="558C9406" w:rsidR="0037223D" w:rsidRDefault="0037223D" w:rsidP="0037223D">
                            <w:pPr>
                              <w:jc w:val="center"/>
                            </w:pPr>
                          </w:p>
                          <w:p w14:paraId="0D1780BA" w14:textId="5D04836B" w:rsidR="0037223D" w:rsidRDefault="0037223D" w:rsidP="0037223D">
                            <w:pPr>
                              <w:jc w:val="center"/>
                            </w:pPr>
                          </w:p>
                          <w:p w14:paraId="1E63B29D" w14:textId="71C7EEC6" w:rsidR="0037223D" w:rsidRDefault="0037223D" w:rsidP="0037223D">
                            <w:pPr>
                              <w:jc w:val="center"/>
                            </w:pPr>
                          </w:p>
                          <w:p w14:paraId="1E20158C" w14:textId="4FE759D3" w:rsidR="0037223D" w:rsidRDefault="0037223D" w:rsidP="0037223D">
                            <w:pPr>
                              <w:jc w:val="center"/>
                            </w:pPr>
                          </w:p>
                          <w:p w14:paraId="796DD5CE" w14:textId="77777777" w:rsidR="0037223D" w:rsidRDefault="0037223D" w:rsidP="003722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207F5" id="矩形: 圓角 27" o:spid="_x0000_s1033" style="position:absolute;margin-left:38.8pt;margin-top:11.5pt;width:444pt;height:241.3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" fillcolor="white [3201]" strokecolor="#faaf17 [3209]" strokeweight="1pt">
                <v:stroke joinstyle="miter"/>
                <v:textbox>
                  <w:txbxContent>
                    <w:p w14:paraId="19522C64" w14:textId="740A751D" w:rsidR="0037223D" w:rsidRPr="00B51894" w:rsidRDefault="0037223D" w:rsidP="0037223D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51894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動物</w:t>
                      </w:r>
                    </w:p>
                    <w:p w14:paraId="503BC1E9" w14:textId="1F8AE289" w:rsidR="0037223D" w:rsidRDefault="0037223D" w:rsidP="0037223D">
                      <w:pPr>
                        <w:jc w:val="center"/>
                      </w:pPr>
                    </w:p>
                    <w:p w14:paraId="2E2161E9" w14:textId="51B5EDB4" w:rsidR="0037223D" w:rsidRDefault="0037223D" w:rsidP="0037223D">
                      <w:pPr>
                        <w:jc w:val="center"/>
                      </w:pPr>
                    </w:p>
                    <w:p w14:paraId="42656D7E" w14:textId="04CA5CD3" w:rsidR="0037223D" w:rsidRDefault="0037223D" w:rsidP="0037223D">
                      <w:pPr>
                        <w:jc w:val="center"/>
                      </w:pPr>
                    </w:p>
                    <w:p w14:paraId="00C56581" w14:textId="42BB5A87" w:rsidR="0037223D" w:rsidRDefault="0037223D" w:rsidP="0037223D">
                      <w:pPr>
                        <w:jc w:val="center"/>
                      </w:pPr>
                    </w:p>
                    <w:p w14:paraId="6A293CE1" w14:textId="4B116448" w:rsidR="0037223D" w:rsidRDefault="0037223D" w:rsidP="0037223D">
                      <w:pPr>
                        <w:jc w:val="center"/>
                      </w:pPr>
                    </w:p>
                    <w:p w14:paraId="75410CE6" w14:textId="5B98BF3A" w:rsidR="0037223D" w:rsidRDefault="0037223D" w:rsidP="0037223D">
                      <w:pPr>
                        <w:jc w:val="center"/>
                      </w:pPr>
                    </w:p>
                    <w:p w14:paraId="0DECEEA9" w14:textId="558C9406" w:rsidR="0037223D" w:rsidRDefault="0037223D" w:rsidP="0037223D">
                      <w:pPr>
                        <w:jc w:val="center"/>
                      </w:pPr>
                    </w:p>
                    <w:p w14:paraId="0D1780BA" w14:textId="5D04836B" w:rsidR="0037223D" w:rsidRDefault="0037223D" w:rsidP="0037223D">
                      <w:pPr>
                        <w:jc w:val="center"/>
                      </w:pPr>
                    </w:p>
                    <w:p w14:paraId="1E63B29D" w14:textId="71C7EEC6" w:rsidR="0037223D" w:rsidRDefault="0037223D" w:rsidP="0037223D">
                      <w:pPr>
                        <w:jc w:val="center"/>
                      </w:pPr>
                    </w:p>
                    <w:p w14:paraId="1E20158C" w14:textId="4FE759D3" w:rsidR="0037223D" w:rsidRDefault="0037223D" w:rsidP="0037223D">
                      <w:pPr>
                        <w:jc w:val="center"/>
                      </w:pPr>
                    </w:p>
                    <w:p w14:paraId="796DD5CE" w14:textId="77777777" w:rsidR="0037223D" w:rsidRDefault="0037223D" w:rsidP="003722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37891E" w14:textId="3BB13825" w:rsidR="00160D70" w:rsidRDefault="00DB5DE6" w:rsidP="00BA14B1">
      <w:pPr>
        <w:pStyle w:val="Rubrics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6E2C6F7" wp14:editId="21A9D553">
            <wp:simplePos x="0" y="0"/>
            <wp:positionH relativeFrom="margin">
              <wp:posOffset>628015</wp:posOffset>
            </wp:positionH>
            <wp:positionV relativeFrom="paragraph">
              <wp:posOffset>267852</wp:posOffset>
            </wp:positionV>
            <wp:extent cx="2116000" cy="971245"/>
            <wp:effectExtent l="0" t="0" r="0" b="635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38" cy="9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57D92" w14:textId="56815BF2" w:rsidR="00160D70" w:rsidRDefault="00D864F1" w:rsidP="00BA14B1">
      <w:pPr>
        <w:pStyle w:val="Rubrics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A4014FA" wp14:editId="594BA9A9">
            <wp:simplePos x="0" y="0"/>
            <wp:positionH relativeFrom="margin">
              <wp:posOffset>4175547</wp:posOffset>
            </wp:positionH>
            <wp:positionV relativeFrom="paragraph">
              <wp:posOffset>188145</wp:posOffset>
            </wp:positionV>
            <wp:extent cx="1761067" cy="1521910"/>
            <wp:effectExtent l="0" t="0" r="0" b="254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49" cy="152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39CA8" w14:textId="39C22E56" w:rsidR="00160D70" w:rsidRDefault="00160D70" w:rsidP="00BA14B1">
      <w:pPr>
        <w:pStyle w:val="Rubrics"/>
      </w:pPr>
    </w:p>
    <w:p w14:paraId="30C8CD07" w14:textId="7F4D036C" w:rsidR="00160D70" w:rsidRDefault="00D864F1" w:rsidP="00BA14B1">
      <w:pPr>
        <w:pStyle w:val="Rubrics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92DA3C1" wp14:editId="3FA8AB23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1659466" cy="1382888"/>
            <wp:effectExtent l="0" t="0" r="0" b="8255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38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CB03E" w14:textId="5B97B236" w:rsidR="00160D70" w:rsidRDefault="00D864F1" w:rsidP="00BA14B1">
      <w:pPr>
        <w:pStyle w:val="Rubric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0DF449" wp14:editId="4A372DCA">
                <wp:simplePos x="0" y="0"/>
                <wp:positionH relativeFrom="column">
                  <wp:posOffset>882015</wp:posOffset>
                </wp:positionH>
                <wp:positionV relativeFrom="paragraph">
                  <wp:posOffset>6562</wp:posOffset>
                </wp:positionV>
                <wp:extent cx="736600" cy="448098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448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456FC" w14:textId="5676C91C" w:rsidR="00D864F1" w:rsidRDefault="00D864F1" w:rsidP="00D864F1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A蝙蝠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DF449" id="文字方塊 44" o:spid="_x0000_s1034" type="#_x0000_t202" style="position:absolute;margin-left:69.45pt;margin-top:.5pt;width:58pt;height:35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" filled="f" stroked="f" strokeweight=".5pt">
                <v:textbox>
                  <w:txbxContent>
                    <w:p w14:paraId="11A456FC" w14:textId="5676C91C" w:rsidR="00D864F1" w:rsidRDefault="00D864F1" w:rsidP="00D864F1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蝙蝠</w:t>
                      </w:r>
                    </w:p>
                  </w:txbxContent>
                </v:textbox>
              </v:shape>
            </w:pict>
          </mc:Fallback>
        </mc:AlternateContent>
      </w:r>
    </w:p>
    <w:p w14:paraId="114523A7" w14:textId="027363A0" w:rsidR="00160D70" w:rsidRDefault="00160D70" w:rsidP="00BA14B1">
      <w:pPr>
        <w:pStyle w:val="Rubrics"/>
      </w:pPr>
    </w:p>
    <w:p w14:paraId="48AAA84D" w14:textId="2601AB4E" w:rsidR="00160D70" w:rsidRDefault="00D864F1" w:rsidP="00BA14B1">
      <w:pPr>
        <w:pStyle w:val="Rubric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7F9080" wp14:editId="73C2A170">
                <wp:simplePos x="0" y="0"/>
                <wp:positionH relativeFrom="column">
                  <wp:posOffset>1626235</wp:posOffset>
                </wp:positionH>
                <wp:positionV relativeFrom="paragraph">
                  <wp:posOffset>280247</wp:posOffset>
                </wp:positionV>
                <wp:extent cx="736600" cy="448098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448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FF978" w14:textId="260E2219" w:rsidR="00D864F1" w:rsidRDefault="00D864F1" w:rsidP="00D864F1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B蟋蟀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F9080" id="文字方塊 48" o:spid="_x0000_s1035" type="#_x0000_t202" style="position:absolute;margin-left:128.05pt;margin-top:22.05pt;width:58pt;height:35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" filled="f" stroked="f" strokeweight=".5pt">
                <v:textbox>
                  <w:txbxContent>
                    <w:p w14:paraId="421FF978" w14:textId="260E2219" w:rsidR="00D864F1" w:rsidRDefault="00D864F1" w:rsidP="00D864F1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蟋蟀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EBF160" wp14:editId="136F783D">
                <wp:simplePos x="0" y="0"/>
                <wp:positionH relativeFrom="column">
                  <wp:posOffset>5097992</wp:posOffset>
                </wp:positionH>
                <wp:positionV relativeFrom="paragraph">
                  <wp:posOffset>272203</wp:posOffset>
                </wp:positionV>
                <wp:extent cx="736600" cy="448098"/>
                <wp:effectExtent l="0" t="0" r="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448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174E0" w14:textId="073ED447" w:rsidR="00D864F1" w:rsidRDefault="00D864F1" w:rsidP="00D864F1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C蜻蜓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BF160" id="文字方塊 47" o:spid="_x0000_s1036" type="#_x0000_t202" style="position:absolute;margin-left:401.4pt;margin-top:21.45pt;width:58pt;height:35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" filled="f" stroked="f" strokeweight=".5pt">
                <v:textbox>
                  <w:txbxContent>
                    <w:p w14:paraId="3AB174E0" w14:textId="073ED447" w:rsidR="00D864F1" w:rsidRDefault="00D864F1" w:rsidP="00D864F1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蜻蜓</w:t>
                      </w:r>
                    </w:p>
                  </w:txbxContent>
                </v:textbox>
              </v:shape>
            </w:pict>
          </mc:Fallback>
        </mc:AlternateContent>
      </w:r>
    </w:p>
    <w:p w14:paraId="7888BC29" w14:textId="148EFD74" w:rsidR="00160D70" w:rsidRDefault="00160D70" w:rsidP="00BA14B1">
      <w:pPr>
        <w:pStyle w:val="Rubrics"/>
      </w:pPr>
    </w:p>
    <w:p w14:paraId="1EEA8907" w14:textId="483DB971" w:rsidR="00160D70" w:rsidRDefault="00160D70" w:rsidP="00BA14B1">
      <w:pPr>
        <w:pStyle w:val="Rubrics"/>
      </w:pPr>
    </w:p>
    <w:p w14:paraId="1E1EBF42" w14:textId="6DD4C7D8" w:rsidR="00160D70" w:rsidRDefault="00160D70" w:rsidP="00BA14B1">
      <w:pPr>
        <w:pStyle w:val="Rubrics"/>
      </w:pPr>
    </w:p>
    <w:p w14:paraId="28A191C5" w14:textId="509B69CB" w:rsidR="00160D70" w:rsidRDefault="0037223D" w:rsidP="00BA14B1">
      <w:pPr>
        <w:pStyle w:val="Rubric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336239" wp14:editId="2DEA5E12">
                <wp:simplePos x="0" y="0"/>
                <wp:positionH relativeFrom="column">
                  <wp:posOffset>501015</wp:posOffset>
                </wp:positionH>
                <wp:positionV relativeFrom="paragraph">
                  <wp:posOffset>100118</wp:posOffset>
                </wp:positionV>
                <wp:extent cx="5638800" cy="3081867"/>
                <wp:effectExtent l="0" t="0" r="19050" b="23495"/>
                <wp:wrapNone/>
                <wp:docPr id="28" name="矩形: 圓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81867"/>
                        </a:xfrm>
                        <a:prstGeom prst="roundRect">
                          <a:avLst>
                            <a:gd name="adj" fmla="val 924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2E0D6" w14:textId="18918821" w:rsidR="0037223D" w:rsidRPr="00B51894" w:rsidRDefault="00D864F1" w:rsidP="0037223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51894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植</w:t>
                            </w:r>
                            <w:r w:rsidR="0037223D" w:rsidRPr="00B51894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物</w:t>
                            </w:r>
                          </w:p>
                          <w:p w14:paraId="61C826B7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5682246E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59BC63A8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2B47F9C0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03450CCD" w14:textId="0FE78252" w:rsidR="0037223D" w:rsidRDefault="0037223D" w:rsidP="0037223D">
                            <w:pPr>
                              <w:jc w:val="center"/>
                            </w:pPr>
                          </w:p>
                          <w:p w14:paraId="0B08C3FB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6A532DCE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14111C75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3C2CD5C6" w14:textId="757DE6BA" w:rsidR="0037223D" w:rsidRDefault="0037223D" w:rsidP="0037223D">
                            <w:pPr>
                              <w:jc w:val="center"/>
                            </w:pPr>
                          </w:p>
                          <w:p w14:paraId="1F11E785" w14:textId="77777777" w:rsidR="0037223D" w:rsidRDefault="0037223D" w:rsidP="0037223D">
                            <w:pPr>
                              <w:jc w:val="center"/>
                            </w:pPr>
                          </w:p>
                          <w:p w14:paraId="0CEBA3F3" w14:textId="77777777" w:rsidR="0037223D" w:rsidRDefault="0037223D" w:rsidP="003722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36239" id="矩形: 圓角 28" o:spid="_x0000_s1037" style="position:absolute;margin-left:39.45pt;margin-top:7.9pt;width:444pt;height:242.6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" fillcolor="white [3201]" strokecolor="#faaf17 [3209]" strokeweight="1pt">
                <v:stroke joinstyle="miter"/>
                <v:textbox>
                  <w:txbxContent>
                    <w:p w14:paraId="1492E0D6" w14:textId="18918821" w:rsidR="0037223D" w:rsidRPr="00B51894" w:rsidRDefault="00D864F1" w:rsidP="0037223D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51894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植</w:t>
                      </w:r>
                      <w:r w:rsidR="0037223D" w:rsidRPr="00B51894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物</w:t>
                      </w:r>
                    </w:p>
                    <w:p w14:paraId="61C826B7" w14:textId="77777777" w:rsidR="0037223D" w:rsidRDefault="0037223D" w:rsidP="0037223D">
                      <w:pPr>
                        <w:jc w:val="center"/>
                      </w:pPr>
                    </w:p>
                    <w:p w14:paraId="5682246E" w14:textId="77777777" w:rsidR="0037223D" w:rsidRDefault="0037223D" w:rsidP="0037223D">
                      <w:pPr>
                        <w:jc w:val="center"/>
                      </w:pPr>
                    </w:p>
                    <w:p w14:paraId="59BC63A8" w14:textId="77777777" w:rsidR="0037223D" w:rsidRDefault="0037223D" w:rsidP="0037223D">
                      <w:pPr>
                        <w:jc w:val="center"/>
                      </w:pPr>
                    </w:p>
                    <w:p w14:paraId="2B47F9C0" w14:textId="77777777" w:rsidR="0037223D" w:rsidRDefault="0037223D" w:rsidP="0037223D">
                      <w:pPr>
                        <w:jc w:val="center"/>
                      </w:pPr>
                    </w:p>
                    <w:p w14:paraId="03450CCD" w14:textId="0FE78252" w:rsidR="0037223D" w:rsidRDefault="0037223D" w:rsidP="0037223D">
                      <w:pPr>
                        <w:jc w:val="center"/>
                      </w:pPr>
                    </w:p>
                    <w:p w14:paraId="0B08C3FB" w14:textId="77777777" w:rsidR="0037223D" w:rsidRDefault="0037223D" w:rsidP="0037223D">
                      <w:pPr>
                        <w:jc w:val="center"/>
                      </w:pPr>
                    </w:p>
                    <w:p w14:paraId="6A532DCE" w14:textId="77777777" w:rsidR="0037223D" w:rsidRDefault="0037223D" w:rsidP="0037223D">
                      <w:pPr>
                        <w:jc w:val="center"/>
                      </w:pPr>
                    </w:p>
                    <w:p w14:paraId="14111C75" w14:textId="77777777" w:rsidR="0037223D" w:rsidRDefault="0037223D" w:rsidP="0037223D">
                      <w:pPr>
                        <w:jc w:val="center"/>
                      </w:pPr>
                    </w:p>
                    <w:p w14:paraId="3C2CD5C6" w14:textId="757DE6BA" w:rsidR="0037223D" w:rsidRDefault="0037223D" w:rsidP="0037223D">
                      <w:pPr>
                        <w:jc w:val="center"/>
                      </w:pPr>
                    </w:p>
                    <w:p w14:paraId="1F11E785" w14:textId="77777777" w:rsidR="0037223D" w:rsidRDefault="0037223D" w:rsidP="0037223D">
                      <w:pPr>
                        <w:jc w:val="center"/>
                      </w:pPr>
                    </w:p>
                    <w:p w14:paraId="0CEBA3F3" w14:textId="77777777" w:rsidR="0037223D" w:rsidRDefault="0037223D" w:rsidP="003722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B44F4C" w14:textId="33712AAE" w:rsidR="00160D70" w:rsidRDefault="00101337" w:rsidP="00BA14B1">
      <w:pPr>
        <w:pStyle w:val="Rubrics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2B95ADD" wp14:editId="078CCEE5">
            <wp:simplePos x="0" y="0"/>
            <wp:positionH relativeFrom="margin">
              <wp:posOffset>4141682</wp:posOffset>
            </wp:positionH>
            <wp:positionV relativeFrom="paragraph">
              <wp:posOffset>4445</wp:posOffset>
            </wp:positionV>
            <wp:extent cx="1811867" cy="1811867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94" cy="18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284E4" w14:textId="28698C4C" w:rsidR="00160D70" w:rsidRDefault="00101337" w:rsidP="00BA14B1">
      <w:pPr>
        <w:pStyle w:val="Rubrics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2EA98E8" wp14:editId="73E5E787">
            <wp:simplePos x="0" y="0"/>
            <wp:positionH relativeFrom="column">
              <wp:posOffset>458258</wp:posOffset>
            </wp:positionH>
            <wp:positionV relativeFrom="paragraph">
              <wp:posOffset>252306</wp:posOffset>
            </wp:positionV>
            <wp:extent cx="2086645" cy="1094037"/>
            <wp:effectExtent l="420370" t="151130" r="410210" b="14351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13516">
                      <a:off x="0" y="0"/>
                      <a:ext cx="2086645" cy="109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33801" w14:textId="5902878B" w:rsidR="00160D70" w:rsidRDefault="00CD3DE1" w:rsidP="00BA14B1">
      <w:pPr>
        <w:pStyle w:val="Rubrics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238122F" wp14:editId="418F9391">
            <wp:simplePos x="0" y="0"/>
            <wp:positionH relativeFrom="margin">
              <wp:posOffset>2459990</wp:posOffset>
            </wp:positionH>
            <wp:positionV relativeFrom="paragraph">
              <wp:posOffset>215265</wp:posOffset>
            </wp:positionV>
            <wp:extent cx="1320800" cy="1571447"/>
            <wp:effectExtent l="266700" t="209550" r="260350" b="21971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圖片 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683">
                      <a:off x="0" y="0"/>
                      <a:ext cx="1320800" cy="1571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D4D01" w14:textId="188FA03A" w:rsidR="00160D70" w:rsidRDefault="00160D70" w:rsidP="00BA14B1">
      <w:pPr>
        <w:pStyle w:val="Rubrics"/>
      </w:pPr>
    </w:p>
    <w:p w14:paraId="3523F350" w14:textId="56611606" w:rsidR="00880494" w:rsidRDefault="00880494" w:rsidP="00BA14B1">
      <w:pPr>
        <w:pStyle w:val="Rubrics"/>
      </w:pPr>
    </w:p>
    <w:p w14:paraId="34E76997" w14:textId="19CA1196" w:rsidR="00880494" w:rsidRDefault="00F47D0A" w:rsidP="00BA14B1">
      <w:pPr>
        <w:pStyle w:val="Rubric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163423" wp14:editId="1380DD61">
                <wp:simplePos x="0" y="0"/>
                <wp:positionH relativeFrom="column">
                  <wp:posOffset>4471035</wp:posOffset>
                </wp:positionH>
                <wp:positionV relativeFrom="paragraph">
                  <wp:posOffset>243628</wp:posOffset>
                </wp:positionV>
                <wp:extent cx="1227244" cy="457200"/>
                <wp:effectExtent l="0" t="0" r="0" b="0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24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EB6E2" w14:textId="517E903D" w:rsidR="00F47D0A" w:rsidRPr="00F47D0A" w:rsidRDefault="00F47D0A" w:rsidP="00F47D0A">
                            <w:pPr>
                              <w:pStyle w:val="af4"/>
                            </w:pPr>
                            <w:r>
                              <w:t>F</w:t>
                            </w:r>
                            <w:r w:rsidRPr="00F47D0A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楓葉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3423" id="文字方塊 60" o:spid="_x0000_s1038" type="#_x0000_t202" style="position:absolute;margin-left:352.05pt;margin-top:19.2pt;width:96.6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" filled="f" stroked="f" strokeweight=".5pt">
                <v:textbox>
                  <w:txbxContent>
                    <w:p w14:paraId="206EB6E2" w14:textId="517E903D" w:rsidR="00F47D0A" w:rsidRPr="00F47D0A" w:rsidRDefault="00F47D0A" w:rsidP="00F47D0A">
                      <w:pPr>
                        <w:pStyle w:val="af4"/>
                      </w:pPr>
                      <w:r>
                        <w:t>F</w:t>
                      </w:r>
                      <w:r w:rsidRPr="00F47D0A">
                        <w:t xml:space="preserve"> </w:t>
                      </w:r>
                      <w:r>
                        <w:rPr>
                          <w:rFonts w:hint="eastAsia"/>
                        </w:rPr>
                        <w:t>楓葉</w:t>
                      </w:r>
                    </w:p>
                  </w:txbxContent>
                </v:textbox>
              </v:shape>
            </w:pict>
          </mc:Fallback>
        </mc:AlternateContent>
      </w:r>
    </w:p>
    <w:p w14:paraId="71A5A0A1" w14:textId="40061843" w:rsidR="00880494" w:rsidRDefault="00880494" w:rsidP="00BA14B1">
      <w:pPr>
        <w:pStyle w:val="Rubrics"/>
      </w:pPr>
    </w:p>
    <w:p w14:paraId="5C779915" w14:textId="350E38EC" w:rsidR="00880494" w:rsidRDefault="00CD3DE1" w:rsidP="00BA14B1">
      <w:pPr>
        <w:pStyle w:val="Rubric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545A21" wp14:editId="2534DE80">
                <wp:simplePos x="0" y="0"/>
                <wp:positionH relativeFrom="column">
                  <wp:posOffset>3048635</wp:posOffset>
                </wp:positionH>
                <wp:positionV relativeFrom="paragraph">
                  <wp:posOffset>8890</wp:posOffset>
                </wp:positionV>
                <wp:extent cx="1226820" cy="457200"/>
                <wp:effectExtent l="0" t="0" r="0" b="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A0EAF" w14:textId="5BEC75BD" w:rsidR="00F47D0A" w:rsidRPr="00F47D0A" w:rsidRDefault="00F47D0A" w:rsidP="00F47D0A">
                            <w:pPr>
                              <w:pStyle w:val="af4"/>
                            </w:pPr>
                            <w:r>
                              <w:t>E</w:t>
                            </w:r>
                            <w:r w:rsidRPr="00F47D0A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葫蘆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5A21" id="文字方塊 59" o:spid="_x0000_s1039" type="#_x0000_t202" style="position:absolute;margin-left:240.05pt;margin-top:.7pt;width:96.6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" filled="f" stroked="f" strokeweight=".5pt">
                <v:textbox>
                  <w:txbxContent>
                    <w:p w14:paraId="4FAA0EAF" w14:textId="5BEC75BD" w:rsidR="00F47D0A" w:rsidRPr="00F47D0A" w:rsidRDefault="00F47D0A" w:rsidP="00F47D0A">
                      <w:pPr>
                        <w:pStyle w:val="af4"/>
                      </w:pPr>
                      <w:r>
                        <w:t>E</w:t>
                      </w:r>
                      <w:r w:rsidRPr="00F47D0A">
                        <w:t xml:space="preserve"> </w:t>
                      </w:r>
                      <w:r>
                        <w:rPr>
                          <w:rFonts w:hint="eastAsia"/>
                        </w:rPr>
                        <w:t>葫蘆</w:t>
                      </w:r>
                    </w:p>
                  </w:txbxContent>
                </v:textbox>
              </v:shape>
            </w:pict>
          </mc:Fallback>
        </mc:AlternateContent>
      </w:r>
      <w:r w:rsidR="0001592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E0AA57" wp14:editId="51B99D8A">
                <wp:simplePos x="0" y="0"/>
                <wp:positionH relativeFrom="column">
                  <wp:posOffset>720725</wp:posOffset>
                </wp:positionH>
                <wp:positionV relativeFrom="paragraph">
                  <wp:posOffset>120439</wp:posOffset>
                </wp:positionV>
                <wp:extent cx="1227244" cy="457200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24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93555" w14:textId="4E2AFBA7" w:rsidR="00F47D0A" w:rsidRPr="00F47D0A" w:rsidRDefault="00F47D0A" w:rsidP="00F47D0A">
                            <w:pPr>
                              <w:pStyle w:val="af4"/>
                            </w:pPr>
                            <w:r w:rsidRPr="00F47D0A">
                              <w:t xml:space="preserve">D </w:t>
                            </w:r>
                            <w:r w:rsidRPr="00F47D0A">
                              <w:rPr>
                                <w:rFonts w:hint="eastAsia"/>
                              </w:rPr>
                              <w:t>大白菜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AA57" id="文字方塊 58" o:spid="_x0000_s1040" type="#_x0000_t202" style="position:absolute;margin-left:56.75pt;margin-top:9.5pt;width:96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" filled="f" stroked="f" strokeweight=".5pt">
                <v:textbox>
                  <w:txbxContent>
                    <w:p w14:paraId="6EB93555" w14:textId="4E2AFBA7" w:rsidR="00F47D0A" w:rsidRPr="00F47D0A" w:rsidRDefault="00F47D0A" w:rsidP="00F47D0A">
                      <w:pPr>
                        <w:pStyle w:val="af4"/>
                      </w:pPr>
                      <w:r w:rsidRPr="00F47D0A">
                        <w:t xml:space="preserve">D </w:t>
                      </w:r>
                      <w:r w:rsidRPr="00F47D0A">
                        <w:rPr>
                          <w:rFonts w:hint="eastAsia"/>
                        </w:rPr>
                        <w:t>大白菜</w:t>
                      </w:r>
                    </w:p>
                  </w:txbxContent>
                </v:textbox>
              </v:shape>
            </w:pict>
          </mc:Fallback>
        </mc:AlternateContent>
      </w:r>
    </w:p>
    <w:p w14:paraId="5CD28F32" w14:textId="14CC557F" w:rsidR="00880494" w:rsidRDefault="00880494" w:rsidP="00BA14B1">
      <w:pPr>
        <w:pStyle w:val="Rubrics"/>
      </w:pPr>
    </w:p>
    <w:p w14:paraId="7DF8A4ED" w14:textId="46DC165A" w:rsidR="00880494" w:rsidRDefault="00880494" w:rsidP="00BA14B1">
      <w:pPr>
        <w:pStyle w:val="Rubrics"/>
      </w:pPr>
    </w:p>
    <w:p w14:paraId="04525716" w14:textId="6F107316" w:rsidR="00880494" w:rsidRDefault="00880494" w:rsidP="00BA14B1">
      <w:pPr>
        <w:pStyle w:val="Rubrics"/>
      </w:pPr>
    </w:p>
    <w:sectPr w:rsidR="00880494" w:rsidSect="001F4025">
      <w:headerReference w:type="default" r:id="rId25"/>
      <w:footerReference w:type="even" r:id="rId26"/>
      <w:footerReference w:type="default" r:id="rId27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0BDBA" w14:textId="77777777" w:rsidR="00D90419" w:rsidRDefault="00D90419" w:rsidP="00465C96">
      <w:r>
        <w:separator/>
      </w:r>
    </w:p>
  </w:endnote>
  <w:endnote w:type="continuationSeparator" w:id="0">
    <w:p w14:paraId="795F5D9D" w14:textId="77777777" w:rsidR="00D90419" w:rsidRDefault="00D90419" w:rsidP="00465C96">
      <w:r>
        <w:continuationSeparator/>
      </w:r>
    </w:p>
  </w:endnote>
  <w:endnote w:type="continuationNotice" w:id="1">
    <w:p w14:paraId="7810F24D" w14:textId="77777777" w:rsidR="00D90419" w:rsidRDefault="00D904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iTi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286CB" w14:textId="77777777" w:rsidR="00D90419" w:rsidRDefault="00D90419" w:rsidP="00465C96">
      <w:r>
        <w:separator/>
      </w:r>
    </w:p>
  </w:footnote>
  <w:footnote w:type="continuationSeparator" w:id="0">
    <w:p w14:paraId="1C527836" w14:textId="77777777" w:rsidR="00D90419" w:rsidRDefault="00D90419" w:rsidP="00465C96">
      <w:r>
        <w:continuationSeparator/>
      </w:r>
    </w:p>
  </w:footnote>
  <w:footnote w:type="continuationNotice" w:id="1">
    <w:p w14:paraId="3020D57E" w14:textId="77777777" w:rsidR="00D90419" w:rsidRDefault="00D904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7"/>
  </w:num>
  <w:num w:numId="7" w16cid:durableId="1980845102">
    <w:abstractNumId w:val="6"/>
  </w:num>
  <w:num w:numId="8" w16cid:durableId="1868638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1240C"/>
    <w:rsid w:val="0001592D"/>
    <w:rsid w:val="000214DD"/>
    <w:rsid w:val="00023F7D"/>
    <w:rsid w:val="00027603"/>
    <w:rsid w:val="00034224"/>
    <w:rsid w:val="00035EED"/>
    <w:rsid w:val="000369C7"/>
    <w:rsid w:val="00040566"/>
    <w:rsid w:val="0004078D"/>
    <w:rsid w:val="00054C5A"/>
    <w:rsid w:val="00056AF4"/>
    <w:rsid w:val="000661D6"/>
    <w:rsid w:val="000702B4"/>
    <w:rsid w:val="00073D3F"/>
    <w:rsid w:val="00084F4B"/>
    <w:rsid w:val="00085139"/>
    <w:rsid w:val="000874C3"/>
    <w:rsid w:val="000A204E"/>
    <w:rsid w:val="000B5BC5"/>
    <w:rsid w:val="000B602A"/>
    <w:rsid w:val="000E38F9"/>
    <w:rsid w:val="000F5CAF"/>
    <w:rsid w:val="00101337"/>
    <w:rsid w:val="001412D4"/>
    <w:rsid w:val="001460D9"/>
    <w:rsid w:val="00146162"/>
    <w:rsid w:val="00147F89"/>
    <w:rsid w:val="00153E5D"/>
    <w:rsid w:val="00155054"/>
    <w:rsid w:val="00157029"/>
    <w:rsid w:val="00160D70"/>
    <w:rsid w:val="00165B48"/>
    <w:rsid w:val="001764E5"/>
    <w:rsid w:val="00176B6F"/>
    <w:rsid w:val="001818A6"/>
    <w:rsid w:val="00182C10"/>
    <w:rsid w:val="001843EF"/>
    <w:rsid w:val="00185F29"/>
    <w:rsid w:val="001922E0"/>
    <w:rsid w:val="001A2F95"/>
    <w:rsid w:val="001A4F4D"/>
    <w:rsid w:val="001B3571"/>
    <w:rsid w:val="001C0ADE"/>
    <w:rsid w:val="001C0E85"/>
    <w:rsid w:val="001C2551"/>
    <w:rsid w:val="001C3888"/>
    <w:rsid w:val="001C507B"/>
    <w:rsid w:val="001C7D71"/>
    <w:rsid w:val="001D22AE"/>
    <w:rsid w:val="001D5394"/>
    <w:rsid w:val="001E4DD3"/>
    <w:rsid w:val="001F4025"/>
    <w:rsid w:val="001F42FD"/>
    <w:rsid w:val="0020069A"/>
    <w:rsid w:val="00213CA0"/>
    <w:rsid w:val="00234D8C"/>
    <w:rsid w:val="002352E5"/>
    <w:rsid w:val="00253473"/>
    <w:rsid w:val="00257B1E"/>
    <w:rsid w:val="0026398C"/>
    <w:rsid w:val="00275356"/>
    <w:rsid w:val="002811C2"/>
    <w:rsid w:val="002864E7"/>
    <w:rsid w:val="002903A7"/>
    <w:rsid w:val="002A3EAB"/>
    <w:rsid w:val="002B052F"/>
    <w:rsid w:val="002B05C7"/>
    <w:rsid w:val="002C4C92"/>
    <w:rsid w:val="002C5663"/>
    <w:rsid w:val="002C7E69"/>
    <w:rsid w:val="002D039A"/>
    <w:rsid w:val="002D517B"/>
    <w:rsid w:val="002E587D"/>
    <w:rsid w:val="002F7863"/>
    <w:rsid w:val="00302AB2"/>
    <w:rsid w:val="003122DE"/>
    <w:rsid w:val="003146F5"/>
    <w:rsid w:val="00314800"/>
    <w:rsid w:val="00321D20"/>
    <w:rsid w:val="00343F3A"/>
    <w:rsid w:val="00345406"/>
    <w:rsid w:val="00346EA8"/>
    <w:rsid w:val="00350B05"/>
    <w:rsid w:val="00354E30"/>
    <w:rsid w:val="0036573B"/>
    <w:rsid w:val="00365FA4"/>
    <w:rsid w:val="0037223D"/>
    <w:rsid w:val="003A0092"/>
    <w:rsid w:val="003A2D1A"/>
    <w:rsid w:val="003B01AD"/>
    <w:rsid w:val="003C15AA"/>
    <w:rsid w:val="003C6619"/>
    <w:rsid w:val="003D3BD1"/>
    <w:rsid w:val="003E3F00"/>
    <w:rsid w:val="00402B7F"/>
    <w:rsid w:val="004243E3"/>
    <w:rsid w:val="004254C4"/>
    <w:rsid w:val="00426223"/>
    <w:rsid w:val="0042650F"/>
    <w:rsid w:val="00433BF3"/>
    <w:rsid w:val="004413A5"/>
    <w:rsid w:val="00460678"/>
    <w:rsid w:val="004607AF"/>
    <w:rsid w:val="0046458E"/>
    <w:rsid w:val="00465C96"/>
    <w:rsid w:val="00493ABB"/>
    <w:rsid w:val="004957FF"/>
    <w:rsid w:val="004A2D66"/>
    <w:rsid w:val="004B754B"/>
    <w:rsid w:val="004B79B8"/>
    <w:rsid w:val="004C4C64"/>
    <w:rsid w:val="004D0121"/>
    <w:rsid w:val="004D4A79"/>
    <w:rsid w:val="004E186E"/>
    <w:rsid w:val="004F00AA"/>
    <w:rsid w:val="004F0D9D"/>
    <w:rsid w:val="00501B61"/>
    <w:rsid w:val="005037E5"/>
    <w:rsid w:val="005226E2"/>
    <w:rsid w:val="00524D68"/>
    <w:rsid w:val="00535213"/>
    <w:rsid w:val="005551F2"/>
    <w:rsid w:val="00555A08"/>
    <w:rsid w:val="005566A0"/>
    <w:rsid w:val="00561271"/>
    <w:rsid w:val="005619BC"/>
    <w:rsid w:val="0056214B"/>
    <w:rsid w:val="00563F01"/>
    <w:rsid w:val="00570F88"/>
    <w:rsid w:val="00573297"/>
    <w:rsid w:val="00574311"/>
    <w:rsid w:val="00584079"/>
    <w:rsid w:val="005872F8"/>
    <w:rsid w:val="005B3608"/>
    <w:rsid w:val="005B6C15"/>
    <w:rsid w:val="005C181D"/>
    <w:rsid w:val="005C4E2E"/>
    <w:rsid w:val="005E256F"/>
    <w:rsid w:val="005E600A"/>
    <w:rsid w:val="005F6706"/>
    <w:rsid w:val="005F7C4A"/>
    <w:rsid w:val="00615BE5"/>
    <w:rsid w:val="00621AC4"/>
    <w:rsid w:val="00621C51"/>
    <w:rsid w:val="00627177"/>
    <w:rsid w:val="00635355"/>
    <w:rsid w:val="00641E16"/>
    <w:rsid w:val="00645D44"/>
    <w:rsid w:val="0065148B"/>
    <w:rsid w:val="00655836"/>
    <w:rsid w:val="0065780D"/>
    <w:rsid w:val="0066607E"/>
    <w:rsid w:val="00674E5A"/>
    <w:rsid w:val="00690482"/>
    <w:rsid w:val="00692BA0"/>
    <w:rsid w:val="006C3760"/>
    <w:rsid w:val="006D06C7"/>
    <w:rsid w:val="006D34FC"/>
    <w:rsid w:val="00722F33"/>
    <w:rsid w:val="007252FE"/>
    <w:rsid w:val="00725867"/>
    <w:rsid w:val="0072636D"/>
    <w:rsid w:val="00726B65"/>
    <w:rsid w:val="00733C69"/>
    <w:rsid w:val="0074016D"/>
    <w:rsid w:val="007415EF"/>
    <w:rsid w:val="007438AA"/>
    <w:rsid w:val="00746A8C"/>
    <w:rsid w:val="007503AC"/>
    <w:rsid w:val="007575EA"/>
    <w:rsid w:val="00765465"/>
    <w:rsid w:val="00767C7C"/>
    <w:rsid w:val="00771CFB"/>
    <w:rsid w:val="00780292"/>
    <w:rsid w:val="00782387"/>
    <w:rsid w:val="00783CF8"/>
    <w:rsid w:val="00792C0C"/>
    <w:rsid w:val="007931A7"/>
    <w:rsid w:val="007969E5"/>
    <w:rsid w:val="007A7CD9"/>
    <w:rsid w:val="007B2470"/>
    <w:rsid w:val="007C1D3A"/>
    <w:rsid w:val="007C3046"/>
    <w:rsid w:val="007C4DEB"/>
    <w:rsid w:val="007D1D12"/>
    <w:rsid w:val="007D3DF0"/>
    <w:rsid w:val="007E021E"/>
    <w:rsid w:val="007E1056"/>
    <w:rsid w:val="007E231F"/>
    <w:rsid w:val="007E25E3"/>
    <w:rsid w:val="007E5EC6"/>
    <w:rsid w:val="00803929"/>
    <w:rsid w:val="00806609"/>
    <w:rsid w:val="00810A2C"/>
    <w:rsid w:val="00812E77"/>
    <w:rsid w:val="00812F5A"/>
    <w:rsid w:val="00826E81"/>
    <w:rsid w:val="008303A6"/>
    <w:rsid w:val="0085705B"/>
    <w:rsid w:val="00863284"/>
    <w:rsid w:val="00880494"/>
    <w:rsid w:val="0089135E"/>
    <w:rsid w:val="008B205A"/>
    <w:rsid w:val="008B37FA"/>
    <w:rsid w:val="008D725E"/>
    <w:rsid w:val="008E33AB"/>
    <w:rsid w:val="008E7F15"/>
    <w:rsid w:val="008F02FB"/>
    <w:rsid w:val="008F277C"/>
    <w:rsid w:val="00911114"/>
    <w:rsid w:val="0091527C"/>
    <w:rsid w:val="00920116"/>
    <w:rsid w:val="009274CA"/>
    <w:rsid w:val="00937027"/>
    <w:rsid w:val="00937B52"/>
    <w:rsid w:val="00943418"/>
    <w:rsid w:val="00951359"/>
    <w:rsid w:val="00955882"/>
    <w:rsid w:val="00960421"/>
    <w:rsid w:val="00961FAD"/>
    <w:rsid w:val="00970497"/>
    <w:rsid w:val="00970535"/>
    <w:rsid w:val="00995F21"/>
    <w:rsid w:val="009A0CE8"/>
    <w:rsid w:val="009A2E88"/>
    <w:rsid w:val="009B4FF6"/>
    <w:rsid w:val="009B61E3"/>
    <w:rsid w:val="009C7520"/>
    <w:rsid w:val="009D7951"/>
    <w:rsid w:val="009E4480"/>
    <w:rsid w:val="009E5CD5"/>
    <w:rsid w:val="009F2D20"/>
    <w:rsid w:val="00A0102D"/>
    <w:rsid w:val="00A22169"/>
    <w:rsid w:val="00A318A1"/>
    <w:rsid w:val="00A54084"/>
    <w:rsid w:val="00A60B83"/>
    <w:rsid w:val="00A7067C"/>
    <w:rsid w:val="00A75E6F"/>
    <w:rsid w:val="00A80F92"/>
    <w:rsid w:val="00A8227B"/>
    <w:rsid w:val="00A831DF"/>
    <w:rsid w:val="00A83C5B"/>
    <w:rsid w:val="00AA12D4"/>
    <w:rsid w:val="00AA3649"/>
    <w:rsid w:val="00AB0151"/>
    <w:rsid w:val="00AB077A"/>
    <w:rsid w:val="00AB5333"/>
    <w:rsid w:val="00AC0868"/>
    <w:rsid w:val="00AC5AD9"/>
    <w:rsid w:val="00AD068B"/>
    <w:rsid w:val="00AD1B76"/>
    <w:rsid w:val="00AD51BA"/>
    <w:rsid w:val="00AE3BF2"/>
    <w:rsid w:val="00AF246D"/>
    <w:rsid w:val="00AF6C53"/>
    <w:rsid w:val="00B000F8"/>
    <w:rsid w:val="00B062A9"/>
    <w:rsid w:val="00B06EAD"/>
    <w:rsid w:val="00B17F02"/>
    <w:rsid w:val="00B2567B"/>
    <w:rsid w:val="00B275B4"/>
    <w:rsid w:val="00B33D53"/>
    <w:rsid w:val="00B35AFE"/>
    <w:rsid w:val="00B46498"/>
    <w:rsid w:val="00B46A4C"/>
    <w:rsid w:val="00B51894"/>
    <w:rsid w:val="00B639C7"/>
    <w:rsid w:val="00B75175"/>
    <w:rsid w:val="00B8052C"/>
    <w:rsid w:val="00B846B2"/>
    <w:rsid w:val="00B964CC"/>
    <w:rsid w:val="00BA14B1"/>
    <w:rsid w:val="00BA799D"/>
    <w:rsid w:val="00BB0898"/>
    <w:rsid w:val="00BB2A9A"/>
    <w:rsid w:val="00BC5657"/>
    <w:rsid w:val="00BC5D60"/>
    <w:rsid w:val="00BC6252"/>
    <w:rsid w:val="00BC7694"/>
    <w:rsid w:val="00BD1AF9"/>
    <w:rsid w:val="00BE7FA2"/>
    <w:rsid w:val="00BF176E"/>
    <w:rsid w:val="00C057E7"/>
    <w:rsid w:val="00C413AB"/>
    <w:rsid w:val="00C43210"/>
    <w:rsid w:val="00C451C4"/>
    <w:rsid w:val="00C54274"/>
    <w:rsid w:val="00C86AFD"/>
    <w:rsid w:val="00C875D1"/>
    <w:rsid w:val="00C907A2"/>
    <w:rsid w:val="00CB43AE"/>
    <w:rsid w:val="00CC614B"/>
    <w:rsid w:val="00CC669D"/>
    <w:rsid w:val="00CC7AE5"/>
    <w:rsid w:val="00CD1610"/>
    <w:rsid w:val="00CD2EC5"/>
    <w:rsid w:val="00CD3DE1"/>
    <w:rsid w:val="00CD74CC"/>
    <w:rsid w:val="00CE6349"/>
    <w:rsid w:val="00CF4AEE"/>
    <w:rsid w:val="00D03103"/>
    <w:rsid w:val="00D0321A"/>
    <w:rsid w:val="00D1322D"/>
    <w:rsid w:val="00D3031F"/>
    <w:rsid w:val="00D30B57"/>
    <w:rsid w:val="00D3217D"/>
    <w:rsid w:val="00D32205"/>
    <w:rsid w:val="00D340CD"/>
    <w:rsid w:val="00D377DE"/>
    <w:rsid w:val="00D864F1"/>
    <w:rsid w:val="00D86BF0"/>
    <w:rsid w:val="00D90419"/>
    <w:rsid w:val="00D9365A"/>
    <w:rsid w:val="00D96163"/>
    <w:rsid w:val="00DA13C3"/>
    <w:rsid w:val="00DB5DE6"/>
    <w:rsid w:val="00DC212F"/>
    <w:rsid w:val="00DC4C3E"/>
    <w:rsid w:val="00DD06FC"/>
    <w:rsid w:val="00DE70AA"/>
    <w:rsid w:val="00E05344"/>
    <w:rsid w:val="00E06B84"/>
    <w:rsid w:val="00E12C03"/>
    <w:rsid w:val="00E21632"/>
    <w:rsid w:val="00E2392B"/>
    <w:rsid w:val="00E603AD"/>
    <w:rsid w:val="00E612D4"/>
    <w:rsid w:val="00E61B55"/>
    <w:rsid w:val="00E61EFB"/>
    <w:rsid w:val="00E73CA1"/>
    <w:rsid w:val="00E76FAB"/>
    <w:rsid w:val="00E93DAA"/>
    <w:rsid w:val="00E95543"/>
    <w:rsid w:val="00E96ADC"/>
    <w:rsid w:val="00EB3122"/>
    <w:rsid w:val="00EB3185"/>
    <w:rsid w:val="00EC131B"/>
    <w:rsid w:val="00EC3AD0"/>
    <w:rsid w:val="00ED322D"/>
    <w:rsid w:val="00EF0A8E"/>
    <w:rsid w:val="00EF4F7C"/>
    <w:rsid w:val="00EF7E91"/>
    <w:rsid w:val="00F13881"/>
    <w:rsid w:val="00F17125"/>
    <w:rsid w:val="00F26FF7"/>
    <w:rsid w:val="00F27069"/>
    <w:rsid w:val="00F278F4"/>
    <w:rsid w:val="00F31D95"/>
    <w:rsid w:val="00F37ED7"/>
    <w:rsid w:val="00F40B58"/>
    <w:rsid w:val="00F44C30"/>
    <w:rsid w:val="00F44D2E"/>
    <w:rsid w:val="00F46E97"/>
    <w:rsid w:val="00F47D0A"/>
    <w:rsid w:val="00F53109"/>
    <w:rsid w:val="00F55C1E"/>
    <w:rsid w:val="00F635B2"/>
    <w:rsid w:val="00F83BAC"/>
    <w:rsid w:val="00F84FC3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標楷體" w:eastAsia="標楷體" w:hAnsi="標楷體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標楷體" w:eastAsia="標楷體" w:hAnsi="標楷體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標楷體" w:eastAsia="標楷體" w:hAnsi="標楷體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  <w:ind w:left="720"/>
    </w:pPr>
    <w:rPr>
      <w:rFonts w:ascii="標楷體" w:eastAsia="標楷體" w:hAnsi="標楷體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標楷體" w:eastAsia="標楷體" w:hAnsi="標楷體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標楷體" w:eastAsia="標楷體" w:hAnsi="標楷體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標楷體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Strong"/>
    <w:basedOn w:val="a1"/>
    <w:uiPriority w:val="22"/>
    <w:qFormat/>
    <w:rsid w:val="00C43210"/>
    <w:rPr>
      <w:b/>
      <w:bCs/>
    </w:rPr>
  </w:style>
  <w:style w:type="paragraph" w:styleId="HTML">
    <w:name w:val="HTML Preformatted"/>
    <w:basedOn w:val="a0"/>
    <w:link w:val="HTML0"/>
    <w:uiPriority w:val="99"/>
    <w:unhideWhenUsed/>
    <w:rsid w:val="00F47D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0">
    <w:name w:val="HTML 預設格式 字元"/>
    <w:basedOn w:val="a1"/>
    <w:link w:val="HTML"/>
    <w:uiPriority w:val="99"/>
    <w:rsid w:val="00F47D0A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a1"/>
    <w:rsid w:val="00F47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09D7EAA0-1337-49CB-B2C7-333987B5C1D1}"/>
</file>

<file path=customXml/itemProps3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867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219</cp:revision>
  <cp:lastPrinted>2022-07-14T09:34:00Z</cp:lastPrinted>
  <dcterms:created xsi:type="dcterms:W3CDTF">2022-09-20T08:24:00Z</dcterms:created>
  <dcterms:modified xsi:type="dcterms:W3CDTF">2022-11-27T15:45:00Z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